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bookmarkStart w:id="0" w:name="_GoBack"/>
            <w:bookmarkEnd w:id="0"/>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766E60" w:rsidRDefault="00766E6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766E60" w:rsidRDefault="00766E60"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766E60" w:rsidRDefault="00766E6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766E60" w:rsidRDefault="00766E60"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w:lastRenderedPageBreak/>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414C537D" w:rsidR="00766E60" w:rsidRPr="00A91D75" w:rsidRDefault="00766E60" w:rsidP="00A91D75">
                                  <w:pPr>
                                    <w:pStyle w:val="Subtitle"/>
                                  </w:pPr>
                                  <w:r>
                                    <w:t>School Name: Rutledge H. Pearson     School #: 3095</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414C537D" w:rsidR="00766E60" w:rsidRPr="00A91D75" w:rsidRDefault="00766E60" w:rsidP="00A91D75">
                            <w:pPr>
                              <w:pStyle w:val="Subtitle"/>
                            </w:pPr>
                            <w:r>
                              <w:t>School Name: Rutledge H. Pearson     School #: 3095</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lastRenderedPageBreak/>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512FA38" w:rsidR="00766E60" w:rsidRPr="00A91D75" w:rsidRDefault="00766E60" w:rsidP="00A91D75">
                                  <w:r>
                                    <w:t>Principal Name: Carolyn Davis</w:t>
                                  </w:r>
                                  <w:r>
                                    <w:tab/>
                                  </w:r>
                                  <w:r>
                                    <w:tab/>
                                    <w:t xml:space="preserve">                 </w:t>
                                  </w:r>
                                  <w:r>
                                    <w:tab/>
                                    <w:t xml:space="preserve"> </w:t>
                                  </w:r>
                                </w:p>
                                <w:p w14:paraId="65D707F6" w14:textId="25B0587E" w:rsidR="00766E60" w:rsidRPr="00A91D75" w:rsidRDefault="00766E60" w:rsidP="00A91D75">
                                  <w:r>
                                    <w:t>School Website</w:t>
                                  </w:r>
                                  <w:r w:rsidRPr="00A91D75">
                                    <w:t xml:space="preserve">: </w:t>
                                  </w:r>
                                  <w:hyperlink r:id="rId14" w:history="1">
                                    <w:r w:rsidR="004E79E9">
                                      <w:rPr>
                                        <w:rStyle w:val="Hyperlink"/>
                                      </w:rPr>
                                      <w:t>https://dcps.duvalschools.org/rhpearson</w:t>
                                    </w:r>
                                  </w:hyperlink>
                                  <w:r>
                                    <w:tab/>
                                  </w:r>
                                </w:p>
                                <w:p w14:paraId="41C8F396" w14:textId="77777777" w:rsidR="00766E60" w:rsidRPr="00A91D75" w:rsidRDefault="00766E6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512FA38" w:rsidR="00766E60" w:rsidRPr="00A91D75" w:rsidRDefault="00766E60" w:rsidP="00A91D75">
                            <w:r>
                              <w:t>Principal Name: Carolyn Davis</w:t>
                            </w:r>
                            <w:r>
                              <w:tab/>
                            </w:r>
                            <w:r>
                              <w:tab/>
                              <w:t xml:space="preserve">                 </w:t>
                            </w:r>
                            <w:r>
                              <w:tab/>
                              <w:t xml:space="preserve"> </w:t>
                            </w:r>
                          </w:p>
                          <w:p w14:paraId="65D707F6" w14:textId="25B0587E" w:rsidR="00766E60" w:rsidRPr="00A91D75" w:rsidRDefault="00766E60" w:rsidP="00A91D75">
                            <w:r>
                              <w:t>School Website</w:t>
                            </w:r>
                            <w:r w:rsidRPr="00A91D75">
                              <w:t xml:space="preserve">: </w:t>
                            </w:r>
                            <w:hyperlink r:id="rId15" w:history="1">
                              <w:r w:rsidR="004E79E9">
                                <w:rPr>
                                  <w:rStyle w:val="Hyperlink"/>
                                </w:rPr>
                                <w:t>https://dcps.duvalschools.org/rhpearson</w:t>
                              </w:r>
                            </w:hyperlink>
                            <w:r>
                              <w:tab/>
                            </w:r>
                          </w:p>
                          <w:p w14:paraId="41C8F396" w14:textId="77777777" w:rsidR="00766E60" w:rsidRPr="00A91D75" w:rsidRDefault="00766E60"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766E60" w:rsidRDefault="00766E6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766E60" w:rsidRDefault="00766E60" w:rsidP="0021304B">
                          <w:pPr>
                            <w:jc w:val="center"/>
                          </w:pPr>
                        </w:p>
                      </w:txbxContent>
                    </v:textbox>
                    <w10:wrap anchory="page"/>
                  </v:rect>
                </w:pict>
              </mc:Fallback>
            </mc:AlternateContent>
          </w:r>
          <w:r w:rsidR="00D476F7">
            <w:t>TABLE OF CONTENTS</w:t>
          </w:r>
        </w:p>
        <w:p w14:paraId="6DA9DFC7" w14:textId="096F7FE8"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3720A2">
              <w:rPr>
                <w:webHidden/>
              </w:rPr>
              <w:t>3</w:t>
            </w:r>
            <w:r w:rsidR="000F5BC3">
              <w:rPr>
                <w:webHidden/>
              </w:rPr>
              <w:fldChar w:fldCharType="end"/>
            </w:r>
          </w:hyperlink>
        </w:p>
        <w:p w14:paraId="28FAB607" w14:textId="03F5B655" w:rsidR="000F5BC3" w:rsidRDefault="00C04C12">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3720A2">
              <w:rPr>
                <w:webHidden/>
              </w:rPr>
              <w:t>4</w:t>
            </w:r>
            <w:r w:rsidR="000F5BC3">
              <w:rPr>
                <w:webHidden/>
              </w:rPr>
              <w:fldChar w:fldCharType="end"/>
            </w:r>
          </w:hyperlink>
        </w:p>
        <w:p w14:paraId="3525F134" w14:textId="08759CE5" w:rsidR="000F5BC3" w:rsidRDefault="00C04C12">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3720A2">
              <w:rPr>
                <w:webHidden/>
              </w:rPr>
              <w:t>5</w:t>
            </w:r>
            <w:r w:rsidR="000F5BC3">
              <w:rPr>
                <w:webHidden/>
              </w:rPr>
              <w:fldChar w:fldCharType="end"/>
            </w:r>
          </w:hyperlink>
        </w:p>
        <w:p w14:paraId="0BA31662" w14:textId="552DA113" w:rsidR="000F5BC3" w:rsidRDefault="00C04C12">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3720A2">
              <w:rPr>
                <w:noProof/>
                <w:webHidden/>
              </w:rPr>
              <w:t>5</w:t>
            </w:r>
            <w:r w:rsidR="000F5BC3">
              <w:rPr>
                <w:noProof/>
                <w:webHidden/>
              </w:rPr>
              <w:fldChar w:fldCharType="end"/>
            </w:r>
          </w:hyperlink>
        </w:p>
        <w:p w14:paraId="0A9E73D0" w14:textId="72E28A3D" w:rsidR="000F5BC3" w:rsidRDefault="00C04C12">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3720A2">
              <w:rPr>
                <w:noProof/>
                <w:webHidden/>
              </w:rPr>
              <w:t>5</w:t>
            </w:r>
            <w:r w:rsidR="000F5BC3">
              <w:rPr>
                <w:noProof/>
                <w:webHidden/>
              </w:rPr>
              <w:fldChar w:fldCharType="end"/>
            </w:r>
          </w:hyperlink>
        </w:p>
        <w:p w14:paraId="7BCDAD9A" w14:textId="21D736A5" w:rsidR="000F5BC3" w:rsidRDefault="00C04C12">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3720A2">
              <w:rPr>
                <w:noProof/>
                <w:webHidden/>
              </w:rPr>
              <w:t>5</w:t>
            </w:r>
            <w:r w:rsidR="000F5BC3">
              <w:rPr>
                <w:noProof/>
                <w:webHidden/>
              </w:rPr>
              <w:fldChar w:fldCharType="end"/>
            </w:r>
          </w:hyperlink>
        </w:p>
        <w:p w14:paraId="1C89F23F" w14:textId="47D435D9" w:rsidR="000F5BC3" w:rsidRDefault="00C04C12">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3720A2">
              <w:rPr>
                <w:noProof/>
                <w:webHidden/>
              </w:rPr>
              <w:t>9</w:t>
            </w:r>
            <w:r w:rsidR="000F5BC3">
              <w:rPr>
                <w:noProof/>
                <w:webHidden/>
              </w:rPr>
              <w:fldChar w:fldCharType="end"/>
            </w:r>
          </w:hyperlink>
        </w:p>
        <w:p w14:paraId="731F13C1" w14:textId="544884A7" w:rsidR="000F5BC3" w:rsidRDefault="00C04C12">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3720A2">
              <w:rPr>
                <w:noProof/>
                <w:webHidden/>
              </w:rPr>
              <w:t>10</w:t>
            </w:r>
            <w:r w:rsidR="000F5BC3">
              <w:rPr>
                <w:noProof/>
                <w:webHidden/>
              </w:rPr>
              <w:fldChar w:fldCharType="end"/>
            </w:r>
          </w:hyperlink>
        </w:p>
        <w:p w14:paraId="0A45CE26" w14:textId="4B3B3D3E" w:rsidR="000F5BC3" w:rsidRDefault="00C04C12">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3720A2">
              <w:rPr>
                <w:webHidden/>
              </w:rPr>
              <w:t>11</w:t>
            </w:r>
            <w:r w:rsidR="000F5BC3">
              <w:rPr>
                <w:webHidden/>
              </w:rPr>
              <w:fldChar w:fldCharType="end"/>
            </w:r>
          </w:hyperlink>
        </w:p>
        <w:p w14:paraId="3302452C" w14:textId="0A1B50B4" w:rsidR="000F5BC3" w:rsidRDefault="00C04C12">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3720A2">
              <w:rPr>
                <w:webHidden/>
              </w:rPr>
              <w:t>15</w:t>
            </w:r>
            <w:r w:rsidR="000F5BC3">
              <w:rPr>
                <w:webHidden/>
              </w:rPr>
              <w:fldChar w:fldCharType="end"/>
            </w:r>
          </w:hyperlink>
        </w:p>
        <w:p w14:paraId="792479C1" w14:textId="284D838B" w:rsidR="000F5BC3" w:rsidRDefault="00C04C12">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3720A2">
              <w:rPr>
                <w:noProof/>
                <w:webHidden/>
              </w:rPr>
              <w:t>15</w:t>
            </w:r>
            <w:r w:rsidR="000F5BC3">
              <w:rPr>
                <w:noProof/>
                <w:webHidden/>
              </w:rPr>
              <w:fldChar w:fldCharType="end"/>
            </w:r>
          </w:hyperlink>
        </w:p>
        <w:p w14:paraId="075FD9FA" w14:textId="0E69EC33" w:rsidR="000F5BC3" w:rsidRDefault="00C04C12">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3720A2">
              <w:rPr>
                <w:noProof/>
                <w:webHidden/>
              </w:rPr>
              <w:t>16</w:t>
            </w:r>
            <w:r w:rsidR="000F5BC3">
              <w:rPr>
                <w:noProof/>
                <w:webHidden/>
              </w:rPr>
              <w:fldChar w:fldCharType="end"/>
            </w:r>
          </w:hyperlink>
        </w:p>
        <w:p w14:paraId="0339FEDA" w14:textId="0DAB0A44" w:rsidR="000F5BC3" w:rsidRDefault="00C04C12">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3720A2">
              <w:rPr>
                <w:noProof/>
                <w:webHidden/>
              </w:rPr>
              <w:t>16</w:t>
            </w:r>
            <w:r w:rsidR="000F5BC3">
              <w:rPr>
                <w:noProof/>
                <w:webHidden/>
              </w:rPr>
              <w:fldChar w:fldCharType="end"/>
            </w:r>
          </w:hyperlink>
        </w:p>
        <w:p w14:paraId="62F2990E" w14:textId="4EC9F151" w:rsidR="000F5BC3" w:rsidRDefault="00C04C12">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3720A2">
              <w:rPr>
                <w:noProof/>
                <w:webHidden/>
              </w:rPr>
              <w:t>17</w:t>
            </w:r>
            <w:r w:rsidR="000F5BC3">
              <w:rPr>
                <w:noProof/>
                <w:webHidden/>
              </w:rPr>
              <w:fldChar w:fldCharType="end"/>
            </w:r>
          </w:hyperlink>
        </w:p>
        <w:p w14:paraId="0FE6A035" w14:textId="69AD35F6" w:rsidR="000F5BC3" w:rsidRDefault="00C04C12">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3720A2">
              <w:rPr>
                <w:webHidden/>
              </w:rPr>
              <w:t>19</w:t>
            </w:r>
            <w:r w:rsidR="000F5BC3">
              <w:rPr>
                <w:webHidden/>
              </w:rPr>
              <w:fldChar w:fldCharType="end"/>
            </w:r>
          </w:hyperlink>
        </w:p>
        <w:p w14:paraId="1D9CCDE0" w14:textId="44DD735A" w:rsidR="000F5BC3" w:rsidRDefault="00C04C12">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3720A2">
              <w:rPr>
                <w:noProof/>
                <w:webHidden/>
              </w:rPr>
              <w:t>19</w:t>
            </w:r>
            <w:r w:rsidR="000F5BC3">
              <w:rPr>
                <w:noProof/>
                <w:webHidden/>
              </w:rPr>
              <w:fldChar w:fldCharType="end"/>
            </w:r>
          </w:hyperlink>
        </w:p>
        <w:p w14:paraId="2392BBD4" w14:textId="39E95AAF" w:rsidR="000F5BC3" w:rsidRDefault="00C04C12">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3720A2">
              <w:rPr>
                <w:noProof/>
                <w:webHidden/>
              </w:rPr>
              <w:t>20</w:t>
            </w:r>
            <w:r w:rsidR="000F5BC3">
              <w:rPr>
                <w:noProof/>
                <w:webHidden/>
              </w:rPr>
              <w:fldChar w:fldCharType="end"/>
            </w:r>
          </w:hyperlink>
        </w:p>
        <w:p w14:paraId="4F3C895C" w14:textId="282F632F" w:rsidR="000F5BC3" w:rsidRDefault="00C04C12">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3720A2">
              <w:rPr>
                <w:webHidden/>
              </w:rPr>
              <w:t>24</w:t>
            </w:r>
            <w:r w:rsidR="000F5BC3">
              <w:rPr>
                <w:webHidden/>
              </w:rPr>
              <w:fldChar w:fldCharType="end"/>
            </w:r>
          </w:hyperlink>
        </w:p>
        <w:p w14:paraId="606E63FD" w14:textId="4B0937A1" w:rsidR="000F5BC3" w:rsidRDefault="00C04C12">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3720A2">
              <w:rPr>
                <w:webHidden/>
              </w:rPr>
              <w:t>25</w:t>
            </w:r>
            <w:r w:rsidR="000F5BC3">
              <w:rPr>
                <w:webHidden/>
              </w:rPr>
              <w:fldChar w:fldCharType="end"/>
            </w:r>
          </w:hyperlink>
        </w:p>
        <w:p w14:paraId="05FECB63" w14:textId="3513EDD8" w:rsidR="000F5BC3" w:rsidRDefault="00C04C12">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3720A2">
              <w:rPr>
                <w:noProof/>
                <w:webHidden/>
              </w:rPr>
              <w:t>26</w:t>
            </w:r>
            <w:r w:rsidR="000F5BC3">
              <w:rPr>
                <w:noProof/>
                <w:webHidden/>
              </w:rPr>
              <w:fldChar w:fldCharType="end"/>
            </w:r>
          </w:hyperlink>
        </w:p>
        <w:p w14:paraId="1ACD4CB7" w14:textId="659F5EF0" w:rsidR="000F5BC3" w:rsidRDefault="00C04C12">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3720A2">
              <w:rPr>
                <w:webHidden/>
              </w:rPr>
              <w:t>28</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1" w:name="_Toc33426256"/>
      <w:bookmarkStart w:id="2"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w:t>
      </w:r>
      <w:r w:rsidRPr="210D9042">
        <w:rPr>
          <w:sz w:val="22"/>
          <w:szCs w:val="22"/>
        </w:rPr>
        <w:lastRenderedPageBreak/>
        <w:t>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lastRenderedPageBreak/>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lastRenderedPageBreak/>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w:lastRenderedPageBreak/>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766E60" w:rsidRPr="0077214C" w:rsidRDefault="00766E60"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766E60" w:rsidRPr="0077214C" w:rsidRDefault="00766E60"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33426257"/>
      <w:r>
        <w:lastRenderedPageBreak/>
        <w:t>ASSURANCES</w:t>
      </w:r>
      <w:bookmarkEnd w:id="3"/>
    </w:p>
    <w:p w14:paraId="6B2297C9" w14:textId="52FEF5C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766E60">
            <w:rPr>
              <w:rFonts w:asciiTheme="minorHAnsi" w:hAnsiTheme="minorHAnsi" w:cstheme="minorBidi"/>
              <w:sz w:val="24"/>
              <w:szCs w:val="24"/>
              <w:u w:val="single"/>
            </w:rPr>
            <w:t>Carolyn Davis</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w:t>
      </w:r>
      <w:r w:rsidRPr="71D0BB9E">
        <w:rPr>
          <w:rFonts w:asciiTheme="minorHAnsi" w:hAnsiTheme="minorHAnsi" w:cstheme="minorBidi"/>
          <w:sz w:val="24"/>
          <w:szCs w:val="24"/>
        </w:rPr>
        <w:lastRenderedPageBreak/>
        <w:t xml:space="preserve">accountability for the expenditure of funds on this project. All records necessary to substantiate these requirements will be available for review by appropriate local, </w:t>
      </w:r>
      <w:r w:rsidR="001738F5" w:rsidRPr="71D0BB9E">
        <w:rPr>
          <w:rFonts w:asciiTheme="minorHAnsi" w:hAnsiTheme="minorHAnsi" w:cstheme="minorBidi"/>
          <w:sz w:val="24"/>
          <w:szCs w:val="24"/>
        </w:rPr>
        <w:t>state,</w:t>
      </w:r>
      <w:r w:rsidRPr="71D0BB9E">
        <w:rPr>
          <w:rFonts w:asciiTheme="minorHAnsi" w:hAnsiTheme="minorHAnsi" w:cstheme="minorBidi"/>
          <w:sz w:val="24"/>
          <w:szCs w:val="24"/>
        </w:rPr>
        <w:t xml:space="preserv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15145246"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21C6EA99"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3A4E8029"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7DB7F18B"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7A17A1F7"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612C453"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63F81948"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487A6F6C" w:rsidR="004875A3" w:rsidRPr="004875A3" w:rsidRDefault="00C04C12"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3397D39" w:rsidR="004875A3" w:rsidRPr="00C4091D" w:rsidRDefault="00C04C12"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766E60">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18AAE5E2" w:rsidR="00D55CBC" w:rsidRPr="000A6CFE" w:rsidRDefault="00E815B4" w:rsidP="71D0BB9E">
      <w:pPr>
        <w:spacing w:before="100" w:beforeAutospacing="1" w:after="100" w:afterAutospacing="1" w:line="240" w:lineRule="auto"/>
        <w:contextualSpacing w:val="0"/>
        <w:rPr>
          <w:rFonts w:eastAsia="Times New Roman" w:cstheme="minorHAnsi"/>
          <w:sz w:val="20"/>
          <w:szCs w:val="24"/>
        </w:rPr>
      </w:pPr>
      <w:r w:rsidRPr="71D0BB9E">
        <w:rPr>
          <w:rFonts w:eastAsia="Times New Roman"/>
          <w:sz w:val="20"/>
        </w:rPr>
        <w:lastRenderedPageBreak/>
        <w:t>*click to select each assurance, this page will require an original signature and submission to the District.</w:t>
      </w:r>
      <w:r w:rsidR="00E173B2" w:rsidRPr="00E815B4">
        <w:rPr>
          <w:rFonts w:eastAsia="Times New Roman" w:cstheme="minorHAnsi"/>
          <w:sz w:val="20"/>
          <w:szCs w:val="24"/>
        </w:rPr>
        <w:br/>
      </w:r>
      <w:r w:rsidR="0075502D" w:rsidRPr="00732D04">
        <w:rPr>
          <w:rFonts w:ascii="Freestyle Script" w:eastAsia="Times New Roman" w:hAnsi="Freestyle Script" w:cstheme="minorHAnsi"/>
          <w:sz w:val="32"/>
          <w:szCs w:val="32"/>
        </w:rPr>
        <w:t>Carolyn Davis</w:t>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r>
      <w:r w:rsidR="0075502D">
        <w:rPr>
          <w:rFonts w:eastAsia="Times New Roman" w:cstheme="minorHAnsi"/>
          <w:sz w:val="20"/>
          <w:szCs w:val="24"/>
        </w:rPr>
        <w:tab/>
        <w:t>6/4/2020</w:t>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lastRenderedPageBreak/>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lastRenderedPageBreak/>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47A6F834" w:rsidR="00E173B2" w:rsidRDefault="00E815B4" w:rsidP="00E173B2">
            <w:r>
              <w:t>$</w:t>
            </w:r>
            <w:r w:rsidR="001E3970">
              <w:t>3,400</w:t>
            </w:r>
          </w:p>
        </w:tc>
        <w:tc>
          <w:tcPr>
            <w:tcW w:w="3384" w:type="dxa"/>
          </w:tcPr>
          <w:p w14:paraId="1833FC43" w14:textId="62AC46C6" w:rsidR="00E173B2" w:rsidRDefault="1CECD5AD" w:rsidP="00E173B2">
            <w:r>
              <w:t>$</w:t>
            </w:r>
            <w:r w:rsidR="00872247">
              <w:t>2,482.11</w:t>
            </w:r>
          </w:p>
        </w:tc>
        <w:tc>
          <w:tcPr>
            <w:tcW w:w="3218" w:type="dxa"/>
          </w:tcPr>
          <w:p w14:paraId="63DF50C0" w14:textId="27F78DB4" w:rsidR="00E173B2" w:rsidRDefault="00E815B4" w:rsidP="00E173B2">
            <w:r>
              <w:t>$</w:t>
            </w:r>
            <w:r w:rsidR="00991ED2">
              <w:t>917.89</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032AECF5" w:rsidR="00E173B2" w:rsidRDefault="00E173B2" w:rsidP="00E173B2">
            <w:r>
              <w:br/>
            </w:r>
            <w:r w:rsidR="00DC5599">
              <w:t xml:space="preserve">Spring </w:t>
            </w:r>
            <w:r w:rsidR="00164434">
              <w:t>f</w:t>
            </w:r>
            <w:r w:rsidR="00B767C9">
              <w:t xml:space="preserve">amily </w:t>
            </w:r>
            <w:r w:rsidR="001E4540">
              <w:t>e</w:t>
            </w:r>
            <w:r w:rsidR="00B767C9">
              <w:t xml:space="preserve">ngagement </w:t>
            </w:r>
            <w:r w:rsidR="001E4540">
              <w:t>a</w:t>
            </w:r>
            <w:r w:rsidR="00B767C9">
              <w:t xml:space="preserve">ctivities were </w:t>
            </w:r>
            <w:r w:rsidR="007C560D">
              <w:t>cancelled d</w:t>
            </w:r>
            <w:r w:rsidR="00B767C9">
              <w:t xml:space="preserve">ue to </w:t>
            </w:r>
            <w:r w:rsidR="007C560D">
              <w:t>schools</w:t>
            </w:r>
            <w:r w:rsidR="005C36A5">
              <w:t xml:space="preserve"> closing as a result of </w:t>
            </w:r>
            <w:r w:rsidR="007C560D">
              <w:t xml:space="preserve">the </w:t>
            </w:r>
            <w:r w:rsidR="00B767C9">
              <w:t>COVID-19</w:t>
            </w:r>
            <w:r w:rsidR="005C36A5">
              <w:t xml:space="preserve"> pandemic</w:t>
            </w:r>
            <w:r w:rsidR="00516106">
              <w:t>.</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lastRenderedPageBreak/>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626CA6"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1299C43A" w14:textId="1CA4A816" w:rsidR="00626CA6" w:rsidRPr="00A31943" w:rsidRDefault="00953C8B" w:rsidP="00A31943">
            <w:pPr>
              <w:spacing w:line="240" w:lineRule="auto"/>
              <w:jc w:val="center"/>
              <w:rPr>
                <w:b w:val="0"/>
                <w:szCs w:val="24"/>
              </w:rPr>
            </w:pPr>
            <w:r>
              <w:rPr>
                <w:b w:val="0"/>
                <w:szCs w:val="24"/>
              </w:rPr>
              <w:t>4</w:t>
            </w:r>
          </w:p>
          <w:p w14:paraId="4DDBEF00" w14:textId="77777777" w:rsidR="00626CA6" w:rsidRDefault="00626CA6" w:rsidP="00626CA6">
            <w:pPr>
              <w:spacing w:line="240" w:lineRule="auto"/>
              <w:rPr>
                <w:b w:val="0"/>
                <w:sz w:val="20"/>
              </w:rPr>
            </w:pPr>
          </w:p>
          <w:p w14:paraId="3461D779" w14:textId="77777777" w:rsidR="00626CA6" w:rsidRDefault="00626CA6" w:rsidP="00626CA6">
            <w:pPr>
              <w:spacing w:line="240" w:lineRule="auto"/>
              <w:rPr>
                <w:b w:val="0"/>
                <w:sz w:val="20"/>
              </w:rPr>
            </w:pPr>
          </w:p>
          <w:p w14:paraId="3CF2D8B6" w14:textId="77777777" w:rsidR="00626CA6" w:rsidRDefault="00626CA6" w:rsidP="00626CA6">
            <w:pPr>
              <w:spacing w:line="240" w:lineRule="auto"/>
              <w:rPr>
                <w:b w:val="0"/>
                <w:sz w:val="20"/>
              </w:rPr>
            </w:pPr>
          </w:p>
          <w:p w14:paraId="0FB78278" w14:textId="77777777" w:rsidR="00626CA6" w:rsidRDefault="00626CA6" w:rsidP="00626CA6">
            <w:pPr>
              <w:spacing w:line="240" w:lineRule="auto"/>
              <w:rPr>
                <w:b w:val="0"/>
                <w:sz w:val="20"/>
              </w:rPr>
            </w:pPr>
          </w:p>
          <w:p w14:paraId="1FC39945" w14:textId="77777777" w:rsidR="00626CA6" w:rsidRPr="00990F87" w:rsidRDefault="00626CA6" w:rsidP="00626CA6">
            <w:pPr>
              <w:spacing w:line="240" w:lineRule="auto"/>
              <w:rPr>
                <w:b w:val="0"/>
                <w:sz w:val="20"/>
              </w:rPr>
            </w:pPr>
          </w:p>
        </w:tc>
        <w:tc>
          <w:tcPr>
            <w:tcW w:w="1742" w:type="dxa"/>
          </w:tcPr>
          <w:p w14:paraId="0562CB0E" w14:textId="34A55D71" w:rsidR="00626CA6" w:rsidRDefault="00953C8B" w:rsidP="00A31943">
            <w:pPr>
              <w:jc w:val="center"/>
              <w:cnfStyle w:val="000000000000" w:firstRow="0" w:lastRow="0" w:firstColumn="0" w:lastColumn="0" w:oddVBand="0" w:evenVBand="0" w:oddHBand="0" w:evenHBand="0" w:firstRowFirstColumn="0" w:firstRowLastColumn="0" w:lastRowFirstColumn="0" w:lastRowLastColumn="0"/>
            </w:pPr>
            <w:r>
              <w:t>4</w:t>
            </w:r>
          </w:p>
        </w:tc>
        <w:tc>
          <w:tcPr>
            <w:tcW w:w="4860" w:type="dxa"/>
          </w:tcPr>
          <w:p w14:paraId="799FD908" w14:textId="35A7E55B" w:rsidR="00A765C2" w:rsidRPr="005A2AEB" w:rsidRDefault="00B0788F" w:rsidP="00152010">
            <w:pPr>
              <w:pStyle w:val="ListParagraph"/>
              <w:numPr>
                <w:ilvl w:val="3"/>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 xml:space="preserve">We </w:t>
            </w:r>
            <w:r w:rsidR="004E79E9">
              <w:t>created</w:t>
            </w:r>
            <w:r w:rsidRPr="005A2AEB">
              <w:t xml:space="preserve"> a Parent Information Board in the front office</w:t>
            </w:r>
            <w:r w:rsidR="00643521" w:rsidRPr="005A2AEB">
              <w:t xml:space="preserve"> </w:t>
            </w:r>
            <w:r w:rsidR="00A31943" w:rsidRPr="005A2AEB">
              <w:t>for parent</w:t>
            </w:r>
            <w:r w:rsidR="00C62DE9" w:rsidRPr="005A2AEB">
              <w:t>s</w:t>
            </w:r>
            <w:r w:rsidR="00A31943" w:rsidRPr="005A2AEB">
              <w:t xml:space="preserve"> and </w:t>
            </w:r>
            <w:r w:rsidR="00C62DE9" w:rsidRPr="005A2AEB">
              <w:t>f</w:t>
            </w:r>
            <w:r w:rsidR="00A31943" w:rsidRPr="005A2AEB">
              <w:t>amili</w:t>
            </w:r>
            <w:r w:rsidR="00C62DE9" w:rsidRPr="005A2AEB">
              <w:t xml:space="preserve">es to obtain </w:t>
            </w:r>
            <w:r w:rsidR="00A31943" w:rsidRPr="005A2AEB">
              <w:t>informati</w:t>
            </w:r>
            <w:r w:rsidR="00C62DE9" w:rsidRPr="005A2AEB">
              <w:t xml:space="preserve">on </w:t>
            </w:r>
            <w:r w:rsidR="00BA3DCB" w:rsidRPr="005A2AEB">
              <w:t>about</w:t>
            </w:r>
            <w:r w:rsidR="00626CA6" w:rsidRPr="005A2AEB">
              <w:t xml:space="preserve"> </w:t>
            </w:r>
            <w:r w:rsidR="0091036F" w:rsidRPr="005A2AEB">
              <w:t xml:space="preserve">the </w:t>
            </w:r>
            <w:r w:rsidR="00626CA6" w:rsidRPr="005A2AEB">
              <w:t xml:space="preserve">Parent Academy, upcoming workshops, activities, and events.  </w:t>
            </w:r>
            <w:r w:rsidR="00FE0984" w:rsidRPr="005A2AEB">
              <w:t xml:space="preserve">Our office staff will </w:t>
            </w:r>
            <w:r w:rsidR="00FA4721" w:rsidRPr="005A2AEB">
              <w:t>share information to parents and families upon entering the building.</w:t>
            </w:r>
          </w:p>
          <w:p w14:paraId="3D6551E3" w14:textId="0211A2D1" w:rsidR="00FE0984" w:rsidRPr="005A2AEB" w:rsidRDefault="00021CD2" w:rsidP="00152010">
            <w:pPr>
              <w:pStyle w:val="ListParagraph"/>
              <w:numPr>
                <w:ilvl w:val="3"/>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During student re</w:t>
            </w:r>
            <w:r w:rsidR="00DB060E" w:rsidRPr="005A2AEB">
              <w:t>gistration, parents and families will be escorted to the Parent Resource Room</w:t>
            </w:r>
            <w:r w:rsidR="00723C68" w:rsidRPr="005A2AEB">
              <w:t>.</w:t>
            </w:r>
          </w:p>
          <w:p w14:paraId="473C30ED" w14:textId="58FA61EC" w:rsidR="009B00FD" w:rsidRPr="005A2AEB" w:rsidRDefault="0015706E" w:rsidP="00152010">
            <w:pPr>
              <w:pStyle w:val="ListParagraph"/>
              <w:numPr>
                <w:ilvl w:val="3"/>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Our</w:t>
            </w:r>
            <w:r w:rsidR="00C62DE9" w:rsidRPr="005A2AEB">
              <w:t xml:space="preserve"> </w:t>
            </w:r>
            <w:r w:rsidR="003B3902" w:rsidRPr="005A2AEB">
              <w:t>Parent Resource Center</w:t>
            </w:r>
            <w:r w:rsidR="006135DD" w:rsidRPr="005A2AEB">
              <w:t xml:space="preserve"> is located in the media center</w:t>
            </w:r>
            <w:r w:rsidR="00056485" w:rsidRPr="005A2AEB">
              <w:t xml:space="preserve">, so that </w:t>
            </w:r>
            <w:r w:rsidR="00F10B23" w:rsidRPr="005A2AEB">
              <w:t xml:space="preserve">parents and families </w:t>
            </w:r>
            <w:r w:rsidR="0006317A" w:rsidRPr="005A2AEB">
              <w:t>could have more space to peruse and checkout materials as well as utilize the kiosk</w:t>
            </w:r>
            <w:r w:rsidR="009A5FFD" w:rsidRPr="005A2AEB">
              <w:t xml:space="preserve">. </w:t>
            </w:r>
          </w:p>
          <w:p w14:paraId="188B9326" w14:textId="1B2243CE" w:rsidR="00A979A1" w:rsidRPr="005A2AEB" w:rsidRDefault="00A979A1" w:rsidP="00152010">
            <w:pPr>
              <w:pStyle w:val="ListParagraph"/>
              <w:numPr>
                <w:ilvl w:val="3"/>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Teachers will invite parents and students to tour the Parent Resource Center after p</w:t>
            </w:r>
            <w:r w:rsidR="00AD64BD" w:rsidRPr="005A2AEB">
              <w:t>arent-teacher conferences as well as family engagement events.</w:t>
            </w:r>
          </w:p>
          <w:p w14:paraId="740C9174" w14:textId="77777777" w:rsidR="006F2259" w:rsidRPr="005A2AEB" w:rsidRDefault="006A3F9B" w:rsidP="006F2259">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lastRenderedPageBreak/>
              <w:t>O</w:t>
            </w:r>
            <w:r w:rsidR="00B1035B" w:rsidRPr="005A2AEB">
              <w:t xml:space="preserve">ur </w:t>
            </w:r>
            <w:r w:rsidR="003B3902" w:rsidRPr="005A2AEB">
              <w:t xml:space="preserve">Parent Resource Center </w:t>
            </w:r>
            <w:r w:rsidR="00530E29" w:rsidRPr="005A2AEB">
              <w:t>will be</w:t>
            </w:r>
            <w:r w:rsidR="003B3902" w:rsidRPr="005A2AEB">
              <w:t xml:space="preserve"> advertised on </w:t>
            </w:r>
            <w:r w:rsidR="00FD7570" w:rsidRPr="005A2AEB">
              <w:t xml:space="preserve">the Parent Information Bulletin Board, </w:t>
            </w:r>
            <w:r w:rsidR="003B3902" w:rsidRPr="005A2AEB">
              <w:t>school website</w:t>
            </w:r>
            <w:r w:rsidR="003072E2" w:rsidRPr="005A2AEB">
              <w:t>, Class Dojo</w:t>
            </w:r>
            <w:r w:rsidR="003B3902" w:rsidRPr="005A2AEB">
              <w:t xml:space="preserve"> and signs are displayed in the front office directing parents to </w:t>
            </w:r>
            <w:r w:rsidR="007B31CC" w:rsidRPr="005A2AEB">
              <w:t>its</w:t>
            </w:r>
            <w:r w:rsidR="003B3902" w:rsidRPr="005A2AEB">
              <w:t xml:space="preserve"> location.</w:t>
            </w:r>
            <w:r w:rsidR="00626CA6" w:rsidRPr="005A2AEB">
              <w:t xml:space="preserve">  </w:t>
            </w:r>
          </w:p>
          <w:p w14:paraId="71F9B43F" w14:textId="6737FB5C" w:rsidR="00E70FF1" w:rsidRPr="005A2AEB" w:rsidRDefault="00626CA6" w:rsidP="00E70FF1">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 xml:space="preserve">In our </w:t>
            </w:r>
            <w:r w:rsidR="003B3902" w:rsidRPr="005A2AEB">
              <w:t>monthly</w:t>
            </w:r>
            <w:r w:rsidRPr="005A2AEB">
              <w:t xml:space="preserve"> </w:t>
            </w:r>
            <w:r w:rsidR="00C80E37" w:rsidRPr="005A2AEB">
              <w:t xml:space="preserve">parent </w:t>
            </w:r>
            <w:r w:rsidRPr="005A2AEB">
              <w:t>newsletter</w:t>
            </w:r>
            <w:r w:rsidR="003B3902" w:rsidRPr="005A2AEB">
              <w:t>,</w:t>
            </w:r>
            <w:r w:rsidRPr="005A2AEB">
              <w:t xml:space="preserve"> parents</w:t>
            </w:r>
            <w:r w:rsidR="00B556E1" w:rsidRPr="005A2AEB">
              <w:t xml:space="preserve"> </w:t>
            </w:r>
            <w:r w:rsidR="007453C2" w:rsidRPr="005A2AEB">
              <w:t>will be</w:t>
            </w:r>
            <w:r w:rsidRPr="005A2AEB">
              <w:t xml:space="preserve"> informed about </w:t>
            </w:r>
            <w:r w:rsidR="00B556E1" w:rsidRPr="005A2AEB">
              <w:t xml:space="preserve">the </w:t>
            </w:r>
            <w:r w:rsidRPr="005A2AEB">
              <w:t>resources and material</w:t>
            </w:r>
            <w:r w:rsidR="007B31CC" w:rsidRPr="005A2AEB">
              <w:t>s</w:t>
            </w:r>
            <w:r w:rsidRPr="005A2AEB">
              <w:t xml:space="preserve"> check in/out policies</w:t>
            </w:r>
            <w:r w:rsidR="00415947">
              <w:t xml:space="preserve"> and hours of </w:t>
            </w:r>
            <w:r w:rsidR="003D7BD4">
              <w:t>operation.</w:t>
            </w:r>
          </w:p>
          <w:p w14:paraId="61C8D8FF" w14:textId="77777777" w:rsidR="00E70FF1" w:rsidRPr="005A2AEB" w:rsidRDefault="00B556E1" w:rsidP="00E70FF1">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We are in the process of restocking our inventory with more grade appropriate games and resources to assist parents with helping their child at home</w:t>
            </w:r>
            <w:r w:rsidR="00F21012" w:rsidRPr="005A2AEB">
              <w:t xml:space="preserve"> according to their needs.</w:t>
            </w:r>
          </w:p>
          <w:p w14:paraId="34CE0A41" w14:textId="55FEE47A" w:rsidR="00626CA6" w:rsidRPr="005A2AEB" w:rsidRDefault="009C383E" w:rsidP="00E70FF1">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pPr>
            <w:r w:rsidRPr="005A2AEB">
              <w:t xml:space="preserve">To increase </w:t>
            </w:r>
            <w:r w:rsidR="003E3C01" w:rsidRPr="005A2AEB">
              <w:t xml:space="preserve">usability, </w:t>
            </w:r>
            <w:r w:rsidR="0049560C" w:rsidRPr="005A2AEB">
              <w:t xml:space="preserve">we plan to provide </w:t>
            </w:r>
            <w:r w:rsidR="00D0270D" w:rsidRPr="005A2AEB">
              <w:t xml:space="preserve">our </w:t>
            </w:r>
            <w:r w:rsidR="0049560C" w:rsidRPr="005A2AEB">
              <w:t xml:space="preserve">teachers, guidance counselor, </w:t>
            </w:r>
            <w:r w:rsidR="00D0270D" w:rsidRPr="005A2AEB">
              <w:t xml:space="preserve">parent liaison, </w:t>
            </w:r>
            <w:r w:rsidR="0049560C" w:rsidRPr="005A2AEB">
              <w:t xml:space="preserve">early warning </w:t>
            </w:r>
            <w:r w:rsidR="00C55181" w:rsidRPr="005A2AEB">
              <w:t xml:space="preserve">coordinator, and office staff with a list of materials </w:t>
            </w:r>
            <w:r w:rsidR="00D0705D" w:rsidRPr="005A2AEB">
              <w:t>to share with parents and familie</w:t>
            </w:r>
            <w:r w:rsidR="00BC367B" w:rsidRPr="005A2AEB">
              <w:t>s</w:t>
            </w:r>
            <w:r w:rsidR="00C300EE" w:rsidRPr="005A2AEB">
              <w:t xml:space="preserve"> and provide training on using the materials when needed.</w:t>
            </w:r>
          </w:p>
        </w:tc>
      </w:tr>
      <w:tr w:rsidR="00626CA6"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626CA6" w:rsidRPr="005A2AEB" w:rsidRDefault="00626CA6" w:rsidP="00626CA6">
            <w:pPr>
              <w:spacing w:line="240" w:lineRule="auto"/>
              <w:rPr>
                <w:b w:val="0"/>
                <w:bCs w:val="0"/>
                <w:color w:val="FFFFFF" w:themeColor="background1"/>
              </w:rPr>
            </w:pPr>
            <w:r w:rsidRPr="005A2AEB">
              <w:rPr>
                <w:b w:val="0"/>
                <w:bCs w:val="0"/>
                <w:color w:val="FFFFFF" w:themeColor="background1"/>
              </w:rPr>
              <w:lastRenderedPageBreak/>
              <w:t>Summary of Parent Engagement Events from the Previous Year</w:t>
            </w:r>
          </w:p>
        </w:tc>
      </w:tr>
      <w:tr w:rsidR="00626CA6"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626CA6" w:rsidRDefault="00626CA6" w:rsidP="00626CA6">
            <w:pPr>
              <w:spacing w:line="240" w:lineRule="auto"/>
              <w:rPr>
                <w:bCs w:val="0"/>
                <w:sz w:val="22"/>
              </w:rPr>
            </w:pPr>
            <w:r w:rsidRPr="00701713">
              <w:rPr>
                <w:bCs w:val="0"/>
                <w:sz w:val="22"/>
              </w:rPr>
              <w:t>Name of Activity</w:t>
            </w:r>
          </w:p>
          <w:p w14:paraId="04B9CC1C" w14:textId="57923553" w:rsidR="00626CA6" w:rsidRPr="00701713" w:rsidRDefault="00626CA6" w:rsidP="00626CA6">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626CA6" w:rsidRPr="00701713" w:rsidRDefault="00626CA6" w:rsidP="00626CA6">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Pr>
                <w:b/>
                <w:sz w:val="22"/>
              </w:rPr>
              <w:t xml:space="preserve"> </w:t>
            </w:r>
            <w:r w:rsidRPr="004579AA">
              <w:rPr>
                <w:b/>
                <w:sz w:val="20"/>
              </w:rPr>
              <w:t>(this number should equal the number of participants listed on sign in sheets in Digital Compliance)</w:t>
            </w:r>
          </w:p>
        </w:tc>
        <w:tc>
          <w:tcPr>
            <w:tcW w:w="4860" w:type="dxa"/>
          </w:tcPr>
          <w:p w14:paraId="346C4DB4" w14:textId="2A1D7D40" w:rsidR="00626CA6" w:rsidRPr="00164434" w:rsidRDefault="00626CA6" w:rsidP="00626CA6">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164434">
              <w:rPr>
                <w:b/>
                <w:bCs/>
                <w:sz w:val="22"/>
                <w:szCs w:val="22"/>
              </w:rPr>
              <w:t xml:space="preserve">Results of Evidence of Effectiveness </w:t>
            </w:r>
            <w:r w:rsidRPr="00164434">
              <w:rPr>
                <w:b/>
                <w:bCs/>
              </w:rPr>
              <w:br/>
            </w:r>
            <w:r w:rsidRPr="00164434">
              <w:rPr>
                <w:b/>
                <w:bCs/>
                <w:sz w:val="22"/>
                <w:szCs w:val="22"/>
              </w:rPr>
              <w:t>(How do you know the parents learned what the activity was intended to provide?  Responses such as sign-in sheets or survey results are not sufficient.)</w:t>
            </w:r>
          </w:p>
          <w:p w14:paraId="5D37D21D" w14:textId="508CE63C" w:rsidR="00626CA6" w:rsidRPr="005A2AEB" w:rsidRDefault="00626CA6" w:rsidP="00626CA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62308CBE" w14:textId="3C4C0D23" w:rsidR="00626CA6" w:rsidRPr="005A2AEB" w:rsidRDefault="00626CA6" w:rsidP="00626CA6">
            <w:pPr>
              <w:spacing w:line="240" w:lineRule="auto"/>
              <w:cnfStyle w:val="000000000000" w:firstRow="0" w:lastRow="0" w:firstColumn="0" w:lastColumn="0" w:oddVBand="0" w:evenVBand="0" w:oddHBand="0" w:evenHBand="0" w:firstRowFirstColumn="0" w:firstRowLastColumn="0" w:lastRowFirstColumn="0" w:lastRowLastColumn="0"/>
              <w:rPr>
                <w:color w:val="00B050"/>
                <w:sz w:val="22"/>
                <w:szCs w:val="22"/>
                <w:u w:val="single"/>
              </w:rPr>
            </w:pPr>
          </w:p>
        </w:tc>
      </w:tr>
      <w:tr w:rsidR="00142670"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E0C4F78" w:rsidR="00142670" w:rsidRPr="0058205B" w:rsidRDefault="00142670" w:rsidP="00142670">
            <w:pPr>
              <w:spacing w:line="240" w:lineRule="auto"/>
              <w:rPr>
                <w:b w:val="0"/>
                <w:szCs w:val="24"/>
              </w:rPr>
            </w:pPr>
            <w:r w:rsidRPr="0058205B">
              <w:rPr>
                <w:rFonts w:cstheme="minorHAnsi"/>
                <w:b w:val="0"/>
                <w:color w:val="auto"/>
                <w:szCs w:val="24"/>
                <w14:textOutline w14:w="9525" w14:cap="rnd" w14:cmpd="sng" w14:algn="ctr">
                  <w14:noFill/>
                  <w14:prstDash w14:val="solid"/>
                  <w14:bevel/>
                </w14:textOutline>
              </w:rPr>
              <w:t>Title I Annual Meeting (required)</w:t>
            </w:r>
          </w:p>
        </w:tc>
        <w:tc>
          <w:tcPr>
            <w:tcW w:w="1742" w:type="dxa"/>
          </w:tcPr>
          <w:p w14:paraId="62EBF3C5" w14:textId="3564E03C" w:rsidR="00142670" w:rsidRDefault="00CF6B42" w:rsidP="001520DB">
            <w:pPr>
              <w:jc w:val="center"/>
              <w:cnfStyle w:val="000000100000" w:firstRow="0" w:lastRow="0" w:firstColumn="0" w:lastColumn="0" w:oddVBand="0" w:evenVBand="0" w:oddHBand="1" w:evenHBand="0" w:firstRowFirstColumn="0" w:firstRowLastColumn="0" w:lastRowFirstColumn="0" w:lastRowLastColumn="0"/>
            </w:pPr>
            <w:r>
              <w:t>20</w:t>
            </w:r>
          </w:p>
        </w:tc>
        <w:tc>
          <w:tcPr>
            <w:tcW w:w="4860" w:type="dxa"/>
          </w:tcPr>
          <w:p w14:paraId="2391479D" w14:textId="177B2C61" w:rsidR="00E372EE" w:rsidRPr="00EB07E7" w:rsidRDefault="00E372EE" w:rsidP="00152010">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bCs/>
                <w:szCs w:val="24"/>
              </w:rPr>
            </w:pPr>
            <w:r w:rsidRPr="00EB07E7">
              <w:rPr>
                <w:bCs/>
                <w:szCs w:val="24"/>
              </w:rPr>
              <w:t>Parents were engaged in the 2018-2019 data review</w:t>
            </w:r>
            <w:r w:rsidR="008B6C16" w:rsidRPr="00EB07E7">
              <w:rPr>
                <w:bCs/>
                <w:szCs w:val="24"/>
              </w:rPr>
              <w:t xml:space="preserve"> and goals for the new year.</w:t>
            </w:r>
          </w:p>
          <w:p w14:paraId="65D3AD7B" w14:textId="77777777" w:rsidR="00142670" w:rsidRPr="00EB07E7" w:rsidRDefault="00E372EE" w:rsidP="00152010">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EB07E7">
              <w:rPr>
                <w:bCs/>
                <w:szCs w:val="24"/>
              </w:rPr>
              <w:lastRenderedPageBreak/>
              <w:t>Parents received a tour of the Parent Resource Room to view resources available for check-out and to provide academic home supports.</w:t>
            </w:r>
          </w:p>
          <w:p w14:paraId="6D98A12B" w14:textId="5879DB7D" w:rsidR="005317C5" w:rsidRPr="00EB07E7" w:rsidRDefault="005317C5" w:rsidP="00152010">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B07E7">
              <w:rPr>
                <w:szCs w:val="24"/>
              </w:rPr>
              <w:t>Parents were given the opportunity to ask questions and given their input.</w:t>
            </w:r>
          </w:p>
        </w:tc>
      </w:tr>
      <w:tr w:rsidR="00142670"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11B3DF52" w:rsidR="00142670" w:rsidRPr="0058205B" w:rsidRDefault="005C4ADA" w:rsidP="00142670">
            <w:pPr>
              <w:spacing w:line="240" w:lineRule="auto"/>
              <w:rPr>
                <w:b w:val="0"/>
                <w:bCs w:val="0"/>
                <w:szCs w:val="24"/>
              </w:rPr>
            </w:pPr>
            <w:r w:rsidRPr="0058205B">
              <w:rPr>
                <w:b w:val="0"/>
                <w:bCs w:val="0"/>
                <w:szCs w:val="24"/>
              </w:rPr>
              <w:lastRenderedPageBreak/>
              <w:t>Orientation</w:t>
            </w:r>
            <w:r w:rsidR="00662291" w:rsidRPr="0058205B">
              <w:rPr>
                <w:b w:val="0"/>
                <w:bCs w:val="0"/>
                <w:szCs w:val="24"/>
              </w:rPr>
              <w:t>/Focus Training for Parents</w:t>
            </w:r>
          </w:p>
        </w:tc>
        <w:tc>
          <w:tcPr>
            <w:tcW w:w="1742" w:type="dxa"/>
          </w:tcPr>
          <w:p w14:paraId="2946DB82" w14:textId="0C81D474" w:rsidR="00142670" w:rsidRDefault="004B3579" w:rsidP="001520DB">
            <w:pPr>
              <w:jc w:val="center"/>
              <w:cnfStyle w:val="000000000000" w:firstRow="0" w:lastRow="0" w:firstColumn="0" w:lastColumn="0" w:oddVBand="0" w:evenVBand="0" w:oddHBand="0" w:evenHBand="0" w:firstRowFirstColumn="0" w:firstRowLastColumn="0" w:lastRowFirstColumn="0" w:lastRowLastColumn="0"/>
            </w:pPr>
            <w:r>
              <w:t>25</w:t>
            </w:r>
          </w:p>
        </w:tc>
        <w:tc>
          <w:tcPr>
            <w:tcW w:w="4860" w:type="dxa"/>
          </w:tcPr>
          <w:p w14:paraId="6F746BEB" w14:textId="193C5FE3" w:rsidR="00993211" w:rsidRPr="00EB07E7" w:rsidRDefault="00993211" w:rsidP="00152010">
            <w:pPr>
              <w:pStyle w:val="ListParagraph"/>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bCs/>
                <w:szCs w:val="24"/>
              </w:rPr>
            </w:pPr>
            <w:r w:rsidRPr="00EB07E7">
              <w:rPr>
                <w:bCs/>
                <w:szCs w:val="24"/>
              </w:rPr>
              <w:t>P</w:t>
            </w:r>
            <w:r w:rsidR="00E0002E" w:rsidRPr="00EB07E7">
              <w:rPr>
                <w:bCs/>
                <w:szCs w:val="24"/>
              </w:rPr>
              <w:t xml:space="preserve">arents </w:t>
            </w:r>
            <w:r w:rsidR="0071543B" w:rsidRPr="00EB07E7">
              <w:rPr>
                <w:bCs/>
                <w:szCs w:val="24"/>
              </w:rPr>
              <w:t xml:space="preserve">were trained </w:t>
            </w:r>
            <w:r w:rsidR="0003219D" w:rsidRPr="00EB07E7">
              <w:rPr>
                <w:bCs/>
                <w:szCs w:val="24"/>
              </w:rPr>
              <w:t xml:space="preserve">on </w:t>
            </w:r>
            <w:r w:rsidR="0071543B" w:rsidRPr="00EB07E7">
              <w:rPr>
                <w:bCs/>
                <w:szCs w:val="24"/>
              </w:rPr>
              <w:t>how to</w:t>
            </w:r>
            <w:r w:rsidR="00E0002E" w:rsidRPr="00EB07E7">
              <w:rPr>
                <w:bCs/>
                <w:szCs w:val="24"/>
              </w:rPr>
              <w:t xml:space="preserve"> </w:t>
            </w:r>
            <w:r w:rsidR="00FC4056" w:rsidRPr="00EB07E7">
              <w:rPr>
                <w:bCs/>
                <w:szCs w:val="24"/>
              </w:rPr>
              <w:t>access their</w:t>
            </w:r>
            <w:r w:rsidR="00E0002E" w:rsidRPr="00EB07E7">
              <w:rPr>
                <w:bCs/>
                <w:szCs w:val="24"/>
              </w:rPr>
              <w:t xml:space="preserve"> </w:t>
            </w:r>
            <w:r w:rsidR="0071543B" w:rsidRPr="00EB07E7">
              <w:rPr>
                <w:bCs/>
                <w:szCs w:val="24"/>
              </w:rPr>
              <w:t>child</w:t>
            </w:r>
            <w:r w:rsidR="00E0002E" w:rsidRPr="00EB07E7">
              <w:rPr>
                <w:bCs/>
                <w:szCs w:val="24"/>
              </w:rPr>
              <w:t>’s Focus account</w:t>
            </w:r>
            <w:r w:rsidR="00FC4056" w:rsidRPr="00EB07E7">
              <w:rPr>
                <w:bCs/>
                <w:szCs w:val="24"/>
              </w:rPr>
              <w:t xml:space="preserve"> and </w:t>
            </w:r>
            <w:r w:rsidR="00E0002E" w:rsidRPr="00EB07E7">
              <w:rPr>
                <w:bCs/>
                <w:szCs w:val="24"/>
              </w:rPr>
              <w:t xml:space="preserve">OneView.  </w:t>
            </w:r>
          </w:p>
          <w:p w14:paraId="15B5F0C3" w14:textId="5DDA110A" w:rsidR="00225C97" w:rsidRPr="00EB07E7" w:rsidRDefault="00E0002E" w:rsidP="00152010">
            <w:pPr>
              <w:pStyle w:val="ListParagraph"/>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bCs/>
                <w:szCs w:val="24"/>
              </w:rPr>
            </w:pPr>
            <w:r w:rsidRPr="00EB07E7">
              <w:rPr>
                <w:bCs/>
                <w:szCs w:val="24"/>
              </w:rPr>
              <w:t>Parents received an overview of DCPS Blended Learning platform which includes i</w:t>
            </w:r>
            <w:r w:rsidR="00194424">
              <w:rPr>
                <w:bCs/>
                <w:szCs w:val="24"/>
              </w:rPr>
              <w:t>-</w:t>
            </w:r>
            <w:r w:rsidRPr="00EB07E7">
              <w:rPr>
                <w:bCs/>
                <w:szCs w:val="24"/>
              </w:rPr>
              <w:t>Ready and Achieve3000</w:t>
            </w:r>
          </w:p>
          <w:p w14:paraId="5997CC1D" w14:textId="216D3658" w:rsidR="001A4459" w:rsidRPr="00EB07E7" w:rsidRDefault="000555FE" w:rsidP="00152010">
            <w:pPr>
              <w:pStyle w:val="ListParagraph"/>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bCs/>
                <w:szCs w:val="24"/>
              </w:rPr>
            </w:pPr>
            <w:r>
              <w:rPr>
                <w:bCs/>
                <w:szCs w:val="24"/>
              </w:rPr>
              <w:t>Event a</w:t>
            </w:r>
            <w:r w:rsidR="001A4459" w:rsidRPr="00EB07E7">
              <w:rPr>
                <w:bCs/>
                <w:szCs w:val="24"/>
              </w:rPr>
              <w:t>dvertise</w:t>
            </w:r>
            <w:r>
              <w:rPr>
                <w:bCs/>
                <w:szCs w:val="24"/>
              </w:rPr>
              <w:t>ment</w:t>
            </w:r>
            <w:r w:rsidR="001A4459" w:rsidRPr="00EB07E7">
              <w:rPr>
                <w:bCs/>
                <w:szCs w:val="24"/>
              </w:rPr>
              <w:t>: a flyer, robo-calls, and Class Dojo</w:t>
            </w:r>
            <w:r>
              <w:rPr>
                <w:bCs/>
                <w:szCs w:val="24"/>
              </w:rPr>
              <w:t>.</w:t>
            </w:r>
          </w:p>
        </w:tc>
      </w:tr>
      <w:tr w:rsidR="005C4ADA"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577EE3E9" w:rsidR="005C4ADA" w:rsidRPr="001D56BC" w:rsidRDefault="005C4ADA" w:rsidP="005C4ADA">
            <w:pPr>
              <w:spacing w:line="240" w:lineRule="auto"/>
              <w:rPr>
                <w:b w:val="0"/>
                <w:szCs w:val="24"/>
              </w:rPr>
            </w:pPr>
            <w:r w:rsidRPr="001D56BC">
              <w:rPr>
                <w:rFonts w:cstheme="minorHAnsi"/>
                <w:b w:val="0"/>
                <w:color w:val="auto"/>
                <w:szCs w:val="24"/>
              </w:rPr>
              <w:t>Moms Makes a Craft Day</w:t>
            </w:r>
          </w:p>
        </w:tc>
        <w:tc>
          <w:tcPr>
            <w:tcW w:w="1742" w:type="dxa"/>
          </w:tcPr>
          <w:p w14:paraId="3FE9F23F" w14:textId="39FA3C3C" w:rsidR="005C4ADA" w:rsidRDefault="005C4ADA" w:rsidP="005C4ADA">
            <w:pPr>
              <w:jc w:val="center"/>
              <w:cnfStyle w:val="000000100000" w:firstRow="0" w:lastRow="0" w:firstColumn="0" w:lastColumn="0" w:oddVBand="0" w:evenVBand="0" w:oddHBand="1" w:evenHBand="0" w:firstRowFirstColumn="0" w:firstRowLastColumn="0" w:lastRowFirstColumn="0" w:lastRowLastColumn="0"/>
            </w:pPr>
            <w:r>
              <w:t>45</w:t>
            </w:r>
          </w:p>
        </w:tc>
        <w:tc>
          <w:tcPr>
            <w:tcW w:w="4860" w:type="dxa"/>
          </w:tcPr>
          <w:p w14:paraId="56D8F2E7" w14:textId="2902DFAB" w:rsidR="005C4ADA" w:rsidRDefault="00B71B30" w:rsidP="009037E9">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Mothers </w:t>
            </w:r>
            <w:r w:rsidR="000555FE">
              <w:rPr>
                <w:bCs/>
              </w:rPr>
              <w:t xml:space="preserve">and caregivers </w:t>
            </w:r>
            <w:r>
              <w:rPr>
                <w:bCs/>
              </w:rPr>
              <w:t xml:space="preserve">were invited to </w:t>
            </w:r>
            <w:r w:rsidR="008463DD">
              <w:rPr>
                <w:bCs/>
              </w:rPr>
              <w:t xml:space="preserve">eat breakfast and hear a motivational </w:t>
            </w:r>
            <w:r w:rsidR="002C737D">
              <w:rPr>
                <w:bCs/>
              </w:rPr>
              <w:t>speaker</w:t>
            </w:r>
            <w:r w:rsidR="00E362A1">
              <w:rPr>
                <w:bCs/>
              </w:rPr>
              <w:t xml:space="preserve"> </w:t>
            </w:r>
            <w:r w:rsidR="00BB452E">
              <w:rPr>
                <w:bCs/>
              </w:rPr>
              <w:t>share parenting tips.</w:t>
            </w:r>
          </w:p>
          <w:p w14:paraId="496BBDF5" w14:textId="2B05E038" w:rsidR="002C737D" w:rsidRDefault="000555FE" w:rsidP="009037E9">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They</w:t>
            </w:r>
            <w:r w:rsidR="00E362A1">
              <w:rPr>
                <w:bCs/>
              </w:rPr>
              <w:t xml:space="preserve"> participated in </w:t>
            </w:r>
            <w:r w:rsidR="00385705">
              <w:rPr>
                <w:bCs/>
              </w:rPr>
              <w:t xml:space="preserve">a discussion and shared </w:t>
            </w:r>
            <w:r w:rsidR="00A0042E">
              <w:rPr>
                <w:bCs/>
              </w:rPr>
              <w:t>tips with other participants.</w:t>
            </w:r>
          </w:p>
          <w:p w14:paraId="19292C1E" w14:textId="62663AF4" w:rsidR="00A0042E" w:rsidRDefault="000555FE" w:rsidP="009037E9">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Participants</w:t>
            </w:r>
            <w:r w:rsidR="00A0042E">
              <w:rPr>
                <w:bCs/>
              </w:rPr>
              <w:t xml:space="preserve"> created crafts with their child.</w:t>
            </w:r>
          </w:p>
          <w:p w14:paraId="1F72F646" w14:textId="2D3A3826" w:rsidR="00A0042E" w:rsidRPr="009037E9" w:rsidRDefault="00A0042E" w:rsidP="009037E9">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Participants completed a </w:t>
            </w:r>
            <w:r w:rsidR="001D27DB">
              <w:rPr>
                <w:bCs/>
              </w:rPr>
              <w:t>feedback form.</w:t>
            </w:r>
          </w:p>
        </w:tc>
      </w:tr>
      <w:tr w:rsidR="005C4ADA"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3562CA0" w:rsidR="005C4ADA" w:rsidRPr="001D56BC" w:rsidRDefault="005C4ADA" w:rsidP="005C4ADA">
            <w:pPr>
              <w:spacing w:line="240" w:lineRule="auto"/>
              <w:rPr>
                <w:b w:val="0"/>
                <w:szCs w:val="24"/>
              </w:rPr>
            </w:pPr>
            <w:r w:rsidRPr="001D56BC">
              <w:rPr>
                <w:rFonts w:cstheme="minorHAnsi"/>
                <w:b w:val="0"/>
                <w:color w:val="auto"/>
                <w:szCs w:val="24"/>
              </w:rPr>
              <w:t>Zoo Day with Dad</w:t>
            </w:r>
          </w:p>
        </w:tc>
        <w:tc>
          <w:tcPr>
            <w:tcW w:w="1742" w:type="dxa"/>
          </w:tcPr>
          <w:p w14:paraId="6BB9E253" w14:textId="0BFAB3F2" w:rsidR="005C4ADA" w:rsidRDefault="005C4ADA" w:rsidP="005C4ADA">
            <w:pPr>
              <w:jc w:val="center"/>
              <w:cnfStyle w:val="000000000000" w:firstRow="0" w:lastRow="0" w:firstColumn="0" w:lastColumn="0" w:oddVBand="0" w:evenVBand="0" w:oddHBand="0" w:evenHBand="0" w:firstRowFirstColumn="0" w:firstRowLastColumn="0" w:lastRowFirstColumn="0" w:lastRowLastColumn="0"/>
            </w:pPr>
            <w:r>
              <w:t>76</w:t>
            </w:r>
          </w:p>
        </w:tc>
        <w:tc>
          <w:tcPr>
            <w:tcW w:w="4860" w:type="dxa"/>
          </w:tcPr>
          <w:p w14:paraId="0991260C" w14:textId="7391CF64" w:rsidR="000555FE" w:rsidRDefault="000555FE" w:rsidP="000555FE">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Fathers and caregivers were invited to eat breakfast and hear a motivational speaker share parenting tips.</w:t>
            </w:r>
          </w:p>
          <w:p w14:paraId="206D5DA6" w14:textId="774943A3" w:rsidR="000555FE" w:rsidRDefault="000555FE" w:rsidP="000555FE">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They participated in a discussion and shared tips with other participants.</w:t>
            </w:r>
          </w:p>
          <w:p w14:paraId="1EAE6121" w14:textId="323A89AE" w:rsidR="000555FE" w:rsidRDefault="000555FE" w:rsidP="000555FE">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Fathers and caregivers </w:t>
            </w:r>
            <w:r w:rsidR="00F32E32">
              <w:rPr>
                <w:bCs/>
              </w:rPr>
              <w:t>were transported to the Jacksonville Zoo with their child.</w:t>
            </w:r>
          </w:p>
          <w:p w14:paraId="23DE523C" w14:textId="22D0EED4" w:rsidR="005C4ADA" w:rsidRPr="00F32E32" w:rsidRDefault="000555FE" w:rsidP="00F32E32">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rPr>
            </w:pPr>
            <w:r w:rsidRPr="00F32E32">
              <w:rPr>
                <w:bCs/>
              </w:rPr>
              <w:lastRenderedPageBreak/>
              <w:t>Participants completed a feedback form.</w:t>
            </w:r>
          </w:p>
        </w:tc>
      </w:tr>
      <w:tr w:rsidR="005C4ADA"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4529D459" w:rsidR="005C4ADA" w:rsidRPr="004046BB" w:rsidRDefault="005C4ADA" w:rsidP="005C4ADA">
            <w:pPr>
              <w:spacing w:line="240" w:lineRule="auto"/>
              <w:rPr>
                <w:b w:val="0"/>
                <w:szCs w:val="24"/>
              </w:rPr>
            </w:pPr>
            <w:r>
              <w:rPr>
                <w:b w:val="0"/>
                <w:szCs w:val="24"/>
              </w:rPr>
              <w:lastRenderedPageBreak/>
              <w:t xml:space="preserve">Annual </w:t>
            </w:r>
            <w:r w:rsidRPr="004046BB">
              <w:rPr>
                <w:b w:val="0"/>
                <w:szCs w:val="24"/>
              </w:rPr>
              <w:t>Mid-Year Stakeholders Review Meeting</w:t>
            </w:r>
          </w:p>
        </w:tc>
        <w:tc>
          <w:tcPr>
            <w:tcW w:w="1742" w:type="dxa"/>
          </w:tcPr>
          <w:p w14:paraId="5043CB0F" w14:textId="70C421A9" w:rsidR="005C4ADA" w:rsidRDefault="005C4ADA" w:rsidP="005C4ADA">
            <w:pPr>
              <w:jc w:val="center"/>
              <w:cnfStyle w:val="000000100000" w:firstRow="0" w:lastRow="0" w:firstColumn="0" w:lastColumn="0" w:oddVBand="0" w:evenVBand="0" w:oddHBand="1" w:evenHBand="0" w:firstRowFirstColumn="0" w:firstRowLastColumn="0" w:lastRowFirstColumn="0" w:lastRowLastColumn="0"/>
            </w:pPr>
            <w:r>
              <w:t>9</w:t>
            </w:r>
          </w:p>
        </w:tc>
        <w:tc>
          <w:tcPr>
            <w:tcW w:w="4860" w:type="dxa"/>
          </w:tcPr>
          <w:p w14:paraId="2F4C4D9A" w14:textId="0C96DF5C" w:rsidR="005C4ADA" w:rsidRDefault="00341C10" w:rsidP="00341C10">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Parents were given an overview of the state of the school at midyear.</w:t>
            </w:r>
          </w:p>
          <w:p w14:paraId="130386A5" w14:textId="739F92FA" w:rsidR="00DC7071" w:rsidRDefault="00B56183" w:rsidP="00341C10">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Parents received an overview of community and family activities</w:t>
            </w:r>
            <w:r w:rsidR="00B8002D">
              <w:rPr>
                <w:bCs/>
              </w:rPr>
              <w:t>.</w:t>
            </w:r>
          </w:p>
          <w:p w14:paraId="2EDCB22A" w14:textId="4A788519" w:rsidR="00341C10" w:rsidRPr="00341C10" w:rsidRDefault="00721063" w:rsidP="00341C10">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Parents were invited </w:t>
            </w:r>
            <w:r w:rsidR="00DC7071">
              <w:rPr>
                <w:bCs/>
              </w:rPr>
              <w:t>to help get the word out and encourage other parents to join the PTA/SAC.</w:t>
            </w:r>
          </w:p>
          <w:p w14:paraId="07459315" w14:textId="441E5BE3" w:rsidR="005C4ADA" w:rsidRPr="00341C10" w:rsidRDefault="00B8002D" w:rsidP="00341C10">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Parents were allowed to make comments</w:t>
            </w:r>
            <w:r w:rsidR="008B4833">
              <w:rPr>
                <w:bCs/>
              </w:rPr>
              <w:t xml:space="preserve">, </w:t>
            </w:r>
            <w:r>
              <w:rPr>
                <w:bCs/>
              </w:rPr>
              <w:t>ask questions</w:t>
            </w:r>
            <w:r w:rsidR="008B4833">
              <w:rPr>
                <w:bCs/>
              </w:rPr>
              <w:t>, and complete the survey.</w:t>
            </w:r>
          </w:p>
        </w:tc>
      </w:tr>
      <w:tr w:rsidR="005C4ADA"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46A1E3F" w14:textId="77777777" w:rsidR="005C4ADA" w:rsidRPr="00342AB7" w:rsidRDefault="005C4ADA" w:rsidP="005C4ADA">
            <w:pPr>
              <w:spacing w:line="240" w:lineRule="auto"/>
              <w:rPr>
                <w:rFonts w:cstheme="minorHAnsi"/>
                <w:b w:val="0"/>
                <w:color w:val="auto"/>
                <w:szCs w:val="24"/>
              </w:rPr>
            </w:pPr>
            <w:r w:rsidRPr="00342AB7">
              <w:rPr>
                <w:rFonts w:cstheme="minorHAnsi"/>
                <w:b w:val="0"/>
                <w:color w:val="auto"/>
                <w:szCs w:val="24"/>
              </w:rPr>
              <w:t>Tiger Power Hour</w:t>
            </w:r>
          </w:p>
          <w:p w14:paraId="6DFB9E20" w14:textId="6617385E" w:rsidR="005C4ADA" w:rsidRPr="004577B6" w:rsidRDefault="005C4ADA" w:rsidP="005C4ADA">
            <w:pPr>
              <w:spacing w:line="240" w:lineRule="auto"/>
              <w:rPr>
                <w:b w:val="0"/>
                <w:szCs w:val="24"/>
              </w:rPr>
            </w:pPr>
            <w:r w:rsidRPr="00342AB7">
              <w:rPr>
                <w:rFonts w:cstheme="minorHAnsi"/>
                <w:b w:val="0"/>
                <w:color w:val="auto"/>
                <w:szCs w:val="24"/>
              </w:rPr>
              <w:t>Parent Mid-Year Data Chat</w:t>
            </w:r>
          </w:p>
        </w:tc>
        <w:tc>
          <w:tcPr>
            <w:tcW w:w="1742" w:type="dxa"/>
          </w:tcPr>
          <w:p w14:paraId="70DF9E56" w14:textId="23DA540E" w:rsidR="005C4ADA" w:rsidRDefault="005C4ADA" w:rsidP="005C4ADA">
            <w:pPr>
              <w:jc w:val="center"/>
              <w:cnfStyle w:val="000000000000" w:firstRow="0" w:lastRow="0" w:firstColumn="0" w:lastColumn="0" w:oddVBand="0" w:evenVBand="0" w:oddHBand="0" w:evenHBand="0" w:firstRowFirstColumn="0" w:firstRowLastColumn="0" w:lastRowFirstColumn="0" w:lastRowLastColumn="0"/>
            </w:pPr>
            <w:r>
              <w:t>10</w:t>
            </w:r>
          </w:p>
        </w:tc>
        <w:tc>
          <w:tcPr>
            <w:tcW w:w="4860" w:type="dxa"/>
          </w:tcPr>
          <w:p w14:paraId="7F77CD18" w14:textId="14A96B22" w:rsidR="005C4ADA" w:rsidRDefault="003C7FB2" w:rsidP="003C7FB2">
            <w:pPr>
              <w:pStyle w:val="ListParagraph"/>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Parents </w:t>
            </w:r>
            <w:r w:rsidR="002F23E5">
              <w:rPr>
                <w:bCs/>
              </w:rPr>
              <w:t xml:space="preserve">participated in a data chat </w:t>
            </w:r>
            <w:r w:rsidR="00751680">
              <w:rPr>
                <w:bCs/>
              </w:rPr>
              <w:t xml:space="preserve">about their child’s </w:t>
            </w:r>
            <w:r w:rsidR="00FF7526">
              <w:rPr>
                <w:bCs/>
              </w:rPr>
              <w:t xml:space="preserve">progress </w:t>
            </w:r>
            <w:r w:rsidR="002F23E5">
              <w:rPr>
                <w:bCs/>
              </w:rPr>
              <w:t>and received ways to help their child at home.</w:t>
            </w:r>
          </w:p>
          <w:p w14:paraId="44E871BC" w14:textId="3E8493E9" w:rsidR="002F23E5" w:rsidRPr="003C7FB2" w:rsidRDefault="00751680" w:rsidP="003C7FB2">
            <w:pPr>
              <w:pStyle w:val="ListParagraph"/>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 xml:space="preserve">Parents completed </w:t>
            </w:r>
            <w:r w:rsidR="00814EAD">
              <w:rPr>
                <w:bCs/>
              </w:rPr>
              <w:t>the</w:t>
            </w:r>
            <w:r>
              <w:rPr>
                <w:bCs/>
              </w:rPr>
              <w:t xml:space="preserve"> survey.</w:t>
            </w:r>
          </w:p>
        </w:tc>
      </w:tr>
      <w:tr w:rsidR="005C4ADA"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19C751A9" w:rsidR="005C4ADA" w:rsidRDefault="005C4ADA" w:rsidP="005C4ADA">
            <w:pPr>
              <w:spacing w:line="240" w:lineRule="auto"/>
              <w:rPr>
                <w:b w:val="0"/>
                <w:sz w:val="20"/>
              </w:rPr>
            </w:pPr>
            <w:r w:rsidRPr="004577B6">
              <w:rPr>
                <w:b w:val="0"/>
                <w:szCs w:val="24"/>
              </w:rPr>
              <w:t>Literacy Night</w:t>
            </w:r>
          </w:p>
        </w:tc>
        <w:tc>
          <w:tcPr>
            <w:tcW w:w="1742" w:type="dxa"/>
          </w:tcPr>
          <w:p w14:paraId="18076D28" w14:textId="0E947A2B" w:rsidR="005C4ADA" w:rsidRDefault="005C4ADA" w:rsidP="005C4ADA">
            <w:pPr>
              <w:jc w:val="center"/>
              <w:cnfStyle w:val="000000100000" w:firstRow="0" w:lastRow="0" w:firstColumn="0" w:lastColumn="0" w:oddVBand="0" w:evenVBand="0" w:oddHBand="1" w:evenHBand="0" w:firstRowFirstColumn="0" w:firstRowLastColumn="0" w:lastRowFirstColumn="0" w:lastRowLastColumn="0"/>
            </w:pPr>
            <w:r>
              <w:t>20</w:t>
            </w:r>
          </w:p>
        </w:tc>
        <w:tc>
          <w:tcPr>
            <w:tcW w:w="4860" w:type="dxa"/>
          </w:tcPr>
          <w:p w14:paraId="2B7A9D52" w14:textId="181B8255" w:rsidR="00527190" w:rsidRDefault="00527190" w:rsidP="00954866">
            <w:pPr>
              <w:pStyle w:val="ListParagraph"/>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Parents were engaged with </w:t>
            </w:r>
            <w:r w:rsidR="007A0F63">
              <w:rPr>
                <w:bCs/>
              </w:rPr>
              <w:t xml:space="preserve">a </w:t>
            </w:r>
            <w:r>
              <w:rPr>
                <w:bCs/>
              </w:rPr>
              <w:t>musical</w:t>
            </w:r>
            <w:r w:rsidR="007A0F63">
              <w:rPr>
                <w:bCs/>
              </w:rPr>
              <w:t xml:space="preserve"> and </w:t>
            </w:r>
            <w:r w:rsidR="00DB22CB">
              <w:rPr>
                <w:bCs/>
              </w:rPr>
              <w:t>poetic</w:t>
            </w:r>
            <w:r w:rsidR="007A0F63">
              <w:rPr>
                <w:bCs/>
              </w:rPr>
              <w:t xml:space="preserve"> performance from </w:t>
            </w:r>
            <w:r w:rsidR="00DB22CB">
              <w:rPr>
                <w:bCs/>
              </w:rPr>
              <w:t>our students.</w:t>
            </w:r>
            <w:r>
              <w:rPr>
                <w:bCs/>
              </w:rPr>
              <w:t xml:space="preserve"> </w:t>
            </w:r>
          </w:p>
          <w:p w14:paraId="2DF07E80" w14:textId="2B94B544" w:rsidR="00954866" w:rsidRPr="00954866" w:rsidRDefault="00954866" w:rsidP="00954866">
            <w:pPr>
              <w:pStyle w:val="ListParagraph"/>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bCs/>
              </w:rPr>
            </w:pPr>
            <w:r w:rsidRPr="00954866">
              <w:rPr>
                <w:bCs/>
              </w:rPr>
              <w:t>Parents learned a variety of reading strategies to assist their students with their reading compression</w:t>
            </w:r>
            <w:r w:rsidR="00612BCA">
              <w:rPr>
                <w:bCs/>
              </w:rPr>
              <w:t>.</w:t>
            </w:r>
          </w:p>
          <w:p w14:paraId="2519494E" w14:textId="77777777" w:rsidR="00954866" w:rsidRPr="00954866" w:rsidRDefault="00954866" w:rsidP="00954866">
            <w:pPr>
              <w:pStyle w:val="ListParagraph"/>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bCs/>
              </w:rPr>
            </w:pPr>
            <w:r w:rsidRPr="00954866">
              <w:rPr>
                <w:bCs/>
              </w:rPr>
              <w:t>Parents were provided a tour of the Parent Resource Room.  They were shown the varies materials available for checkout to assist with reading strategies at home.</w:t>
            </w:r>
          </w:p>
          <w:p w14:paraId="6FF36142" w14:textId="1C7F4F31" w:rsidR="005C4ADA" w:rsidRPr="00954866" w:rsidRDefault="00954866" w:rsidP="00954866">
            <w:pPr>
              <w:pStyle w:val="ListParagraph"/>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bCs/>
              </w:rPr>
            </w:pPr>
            <w:r w:rsidRPr="00954866">
              <w:rPr>
                <w:bCs/>
              </w:rPr>
              <w:t xml:space="preserve">Parents </w:t>
            </w:r>
            <w:r w:rsidR="00612BCA">
              <w:rPr>
                <w:bCs/>
              </w:rPr>
              <w:t>completed the survey</w:t>
            </w:r>
            <w:r w:rsidR="003C7FB2">
              <w:rPr>
                <w:bCs/>
              </w:rPr>
              <w:t>.</w:t>
            </w:r>
          </w:p>
        </w:tc>
      </w:tr>
      <w:tr w:rsidR="005C4ADA"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424F2B9F" w:rsidR="005C4ADA" w:rsidRDefault="005C4ADA" w:rsidP="005C4ADA">
            <w:pPr>
              <w:spacing w:line="240" w:lineRule="auto"/>
              <w:rPr>
                <w:b w:val="0"/>
                <w:sz w:val="20"/>
              </w:rPr>
            </w:pPr>
            <w:r w:rsidRPr="004046BB">
              <w:rPr>
                <w:b w:val="0"/>
                <w:szCs w:val="24"/>
              </w:rPr>
              <w:lastRenderedPageBreak/>
              <w:t>Transition to Kindergarten Meeting</w:t>
            </w:r>
          </w:p>
        </w:tc>
        <w:tc>
          <w:tcPr>
            <w:tcW w:w="1742" w:type="dxa"/>
          </w:tcPr>
          <w:p w14:paraId="699ECECC" w14:textId="72495C7C" w:rsidR="005C4ADA" w:rsidRDefault="005C4ADA" w:rsidP="005C4ADA">
            <w:pPr>
              <w:jc w:val="center"/>
              <w:cnfStyle w:val="000000000000" w:firstRow="0" w:lastRow="0" w:firstColumn="0" w:lastColumn="0" w:oddVBand="0" w:evenVBand="0" w:oddHBand="0" w:evenHBand="0" w:firstRowFirstColumn="0" w:firstRowLastColumn="0" w:lastRowFirstColumn="0" w:lastRowLastColumn="0"/>
            </w:pPr>
            <w:r>
              <w:t>9</w:t>
            </w:r>
          </w:p>
        </w:tc>
        <w:tc>
          <w:tcPr>
            <w:tcW w:w="4860" w:type="dxa"/>
          </w:tcPr>
          <w:p w14:paraId="5C1654DB" w14:textId="77777777" w:rsidR="00EF3D69" w:rsidRPr="00EB07E7" w:rsidRDefault="004668AA" w:rsidP="00396E2D">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bCs/>
                <w:color w:val="auto"/>
                <w:szCs w:val="24"/>
              </w:rPr>
            </w:pPr>
            <w:r w:rsidRPr="00EB07E7">
              <w:rPr>
                <w:bCs/>
                <w:color w:val="auto"/>
                <w:szCs w:val="24"/>
              </w:rPr>
              <w:t xml:space="preserve">Parents were given an overview </w:t>
            </w:r>
            <w:r w:rsidR="00EF3D69" w:rsidRPr="00EB07E7">
              <w:rPr>
                <w:bCs/>
                <w:color w:val="auto"/>
                <w:szCs w:val="24"/>
              </w:rPr>
              <w:t>of the skills taught in Pre-K throughout the year.</w:t>
            </w:r>
          </w:p>
          <w:p w14:paraId="093631AB" w14:textId="21E9F819" w:rsidR="00396E2D" w:rsidRPr="00EB07E7" w:rsidRDefault="00396E2D" w:rsidP="00396E2D">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bCs/>
                <w:color w:val="auto"/>
                <w:szCs w:val="24"/>
              </w:rPr>
            </w:pPr>
            <w:r w:rsidRPr="00EB07E7">
              <w:rPr>
                <w:bCs/>
                <w:color w:val="auto"/>
                <w:szCs w:val="24"/>
              </w:rPr>
              <w:t>Parents</w:t>
            </w:r>
            <w:r w:rsidR="004668AA" w:rsidRPr="00EB07E7">
              <w:rPr>
                <w:bCs/>
                <w:color w:val="auto"/>
                <w:szCs w:val="24"/>
              </w:rPr>
              <w:t xml:space="preserve"> learned the steps</w:t>
            </w:r>
            <w:r w:rsidR="00787595" w:rsidRPr="00EB07E7">
              <w:rPr>
                <w:bCs/>
                <w:color w:val="auto"/>
                <w:szCs w:val="24"/>
              </w:rPr>
              <w:t xml:space="preserve"> for registering</w:t>
            </w:r>
            <w:r w:rsidR="00A95709" w:rsidRPr="00EB07E7">
              <w:rPr>
                <w:bCs/>
                <w:color w:val="auto"/>
                <w:szCs w:val="24"/>
              </w:rPr>
              <w:t xml:space="preserve"> </w:t>
            </w:r>
            <w:r w:rsidR="00B83DB7" w:rsidRPr="00EB07E7">
              <w:rPr>
                <w:bCs/>
                <w:color w:val="auto"/>
                <w:szCs w:val="24"/>
              </w:rPr>
              <w:t>their child in DCPS</w:t>
            </w:r>
            <w:r w:rsidRPr="00EB07E7">
              <w:rPr>
                <w:bCs/>
                <w:color w:val="auto"/>
                <w:szCs w:val="24"/>
              </w:rPr>
              <w:t xml:space="preserve">.  </w:t>
            </w:r>
          </w:p>
          <w:p w14:paraId="45011A84" w14:textId="0DEC0D93" w:rsidR="00396E2D" w:rsidRPr="00EB07E7" w:rsidRDefault="00396E2D" w:rsidP="00396E2D">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bCs/>
                <w:color w:val="auto"/>
                <w:szCs w:val="24"/>
              </w:rPr>
            </w:pPr>
            <w:r w:rsidRPr="00EB07E7">
              <w:rPr>
                <w:bCs/>
                <w:color w:val="auto"/>
                <w:szCs w:val="24"/>
              </w:rPr>
              <w:t>Parents were able to visit feeder school tables set up to explore option</w:t>
            </w:r>
            <w:r w:rsidR="005444A7" w:rsidRPr="00EB07E7">
              <w:rPr>
                <w:bCs/>
                <w:color w:val="auto"/>
                <w:szCs w:val="24"/>
              </w:rPr>
              <w:t>s.</w:t>
            </w:r>
          </w:p>
          <w:p w14:paraId="0EA41036" w14:textId="2B9F3D71" w:rsidR="005C4ADA" w:rsidRPr="00EB07E7" w:rsidRDefault="00396E2D" w:rsidP="00396E2D">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bCs/>
                <w:color w:val="auto"/>
                <w:szCs w:val="24"/>
              </w:rPr>
            </w:pPr>
            <w:r w:rsidRPr="00EB07E7">
              <w:rPr>
                <w:bCs/>
                <w:color w:val="auto"/>
                <w:szCs w:val="24"/>
              </w:rPr>
              <w:t xml:space="preserve">Parents received strategies on how to assist their students as they transition from </w:t>
            </w:r>
            <w:r w:rsidR="00E96F0B" w:rsidRPr="00EB07E7">
              <w:rPr>
                <w:bCs/>
                <w:color w:val="auto"/>
                <w:szCs w:val="24"/>
              </w:rPr>
              <w:t xml:space="preserve">Pre-K to </w:t>
            </w:r>
            <w:r w:rsidR="00811ABD" w:rsidRPr="00EB07E7">
              <w:rPr>
                <w:bCs/>
                <w:color w:val="auto"/>
                <w:szCs w:val="24"/>
              </w:rPr>
              <w:t>Kindergarten setting</w:t>
            </w:r>
            <w:r w:rsidRPr="00EB07E7">
              <w:rPr>
                <w:bCs/>
                <w:color w:val="auto"/>
                <w:szCs w:val="24"/>
              </w:rPr>
              <w:t>.</w:t>
            </w:r>
          </w:p>
          <w:p w14:paraId="0C705043" w14:textId="675F68DB" w:rsidR="001B31B9" w:rsidRPr="00396E2D" w:rsidRDefault="001B31B9" w:rsidP="00396E2D">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bCs/>
              </w:rPr>
            </w:pPr>
            <w:r w:rsidRPr="00EB07E7">
              <w:rPr>
                <w:bCs/>
                <w:color w:val="auto"/>
                <w:szCs w:val="24"/>
              </w:rPr>
              <w:t>Parent</w:t>
            </w:r>
            <w:r w:rsidR="00414FD8" w:rsidRPr="00EB07E7">
              <w:rPr>
                <w:bCs/>
                <w:color w:val="auto"/>
                <w:szCs w:val="24"/>
              </w:rPr>
              <w:t>s</w:t>
            </w:r>
            <w:r w:rsidRPr="00EB07E7">
              <w:rPr>
                <w:bCs/>
                <w:color w:val="auto"/>
                <w:szCs w:val="24"/>
              </w:rPr>
              <w:t xml:space="preserve"> </w:t>
            </w:r>
            <w:r w:rsidR="0099508E" w:rsidRPr="00EB07E7">
              <w:rPr>
                <w:bCs/>
                <w:color w:val="auto"/>
                <w:szCs w:val="24"/>
              </w:rPr>
              <w:t>provided</w:t>
            </w:r>
            <w:r w:rsidR="001213FE" w:rsidRPr="00EB07E7">
              <w:rPr>
                <w:bCs/>
                <w:color w:val="auto"/>
                <w:szCs w:val="24"/>
              </w:rPr>
              <w:t xml:space="preserve"> feedback by completing the Qualtrics survey.</w:t>
            </w:r>
          </w:p>
        </w:tc>
      </w:tr>
      <w:tr w:rsidR="005C4ADA"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15FCFC70" w:rsidR="005C4ADA" w:rsidRPr="00C87A19" w:rsidRDefault="005C4ADA" w:rsidP="005C4ADA">
            <w:pPr>
              <w:spacing w:line="240" w:lineRule="auto"/>
              <w:rPr>
                <w:b w:val="0"/>
                <w:szCs w:val="24"/>
              </w:rPr>
            </w:pPr>
            <w:r w:rsidRPr="00C87A19">
              <w:rPr>
                <w:rFonts w:cstheme="minorHAnsi"/>
                <w:b w:val="0"/>
                <w:color w:val="auto"/>
                <w:szCs w:val="24"/>
                <w14:textOutline w14:w="9525" w14:cap="rnd" w14:cmpd="sng" w14:algn="ctr">
                  <w14:noFill/>
                  <w14:prstDash w14:val="solid"/>
                  <w14:bevel/>
                </w14:textOutline>
              </w:rPr>
              <w:t>Title I Developmental Meeting (required)</w:t>
            </w:r>
          </w:p>
        </w:tc>
        <w:tc>
          <w:tcPr>
            <w:tcW w:w="1742" w:type="dxa"/>
          </w:tcPr>
          <w:p w14:paraId="6C08AAB3" w14:textId="256D0039" w:rsidR="005C4ADA" w:rsidRDefault="005C4ADA" w:rsidP="005C4ADA">
            <w:pPr>
              <w:jc w:val="center"/>
              <w:cnfStyle w:val="000000100000" w:firstRow="0" w:lastRow="0" w:firstColumn="0" w:lastColumn="0" w:oddVBand="0" w:evenVBand="0" w:oddHBand="1" w:evenHBand="0" w:firstRowFirstColumn="0" w:firstRowLastColumn="0" w:lastRowFirstColumn="0" w:lastRowLastColumn="0"/>
            </w:pPr>
            <w:r>
              <w:t>9</w:t>
            </w:r>
          </w:p>
        </w:tc>
        <w:tc>
          <w:tcPr>
            <w:tcW w:w="4860" w:type="dxa"/>
          </w:tcPr>
          <w:p w14:paraId="6D563C9D" w14:textId="028332EC" w:rsidR="00B06113" w:rsidRDefault="00B06113" w:rsidP="00152010">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Parents were given an overview of </w:t>
            </w:r>
            <w:r w:rsidR="0047283B">
              <w:rPr>
                <w:bCs/>
              </w:rPr>
              <w:t>Title 1 School-wide and PFEP Budget</w:t>
            </w:r>
            <w:r w:rsidR="004B6434">
              <w:rPr>
                <w:bCs/>
              </w:rPr>
              <w:t xml:space="preserve"> allocation</w:t>
            </w:r>
            <w:r w:rsidR="007511F1">
              <w:rPr>
                <w:bCs/>
              </w:rPr>
              <w:t>s</w:t>
            </w:r>
            <w:r w:rsidR="004B6434">
              <w:rPr>
                <w:bCs/>
              </w:rPr>
              <w:t xml:space="preserve"> and tentative plan for 2020-2021.</w:t>
            </w:r>
          </w:p>
          <w:p w14:paraId="62FC7E25" w14:textId="0EA28122" w:rsidR="005C4ADA" w:rsidRDefault="00B06113" w:rsidP="00152010">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bCs/>
              </w:rPr>
            </w:pPr>
            <w:r w:rsidRPr="00B06113">
              <w:rPr>
                <w:bCs/>
              </w:rPr>
              <w:t>P</w:t>
            </w:r>
            <w:r w:rsidR="006605D8" w:rsidRPr="00B06113">
              <w:rPr>
                <w:bCs/>
              </w:rPr>
              <w:t>arents were given an overview of the current year’s Parent Family Engagement Activities</w:t>
            </w:r>
            <w:r w:rsidR="007511F1">
              <w:rPr>
                <w:bCs/>
              </w:rPr>
              <w:t xml:space="preserve"> and discussed ideas for 2020-2021.</w:t>
            </w:r>
          </w:p>
          <w:p w14:paraId="0DE35FFE" w14:textId="701C04EF" w:rsidR="004B6434" w:rsidRDefault="004B6434" w:rsidP="00152010">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Parent</w:t>
            </w:r>
            <w:r w:rsidR="008D40C9">
              <w:rPr>
                <w:bCs/>
              </w:rPr>
              <w:t xml:space="preserve">s </w:t>
            </w:r>
            <w:r>
              <w:rPr>
                <w:bCs/>
              </w:rPr>
              <w:t xml:space="preserve">were given </w:t>
            </w:r>
            <w:r w:rsidR="008A3E9C">
              <w:rPr>
                <w:bCs/>
              </w:rPr>
              <w:t>the opportunity to collaborate to revise and update the School-Parent Compact.</w:t>
            </w:r>
          </w:p>
          <w:p w14:paraId="238985F2" w14:textId="6A8ACE82" w:rsidR="008D40C9" w:rsidRPr="004B6434" w:rsidRDefault="008D40C9" w:rsidP="00152010">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Parents gave their feedback</w:t>
            </w:r>
            <w:r w:rsidR="00152010">
              <w:rPr>
                <w:bCs/>
              </w:rPr>
              <w:t xml:space="preserve"> by completing the Developmental Meeting Survey.</w:t>
            </w: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w:t>
      </w:r>
      <w:r w:rsidRPr="00D7420C">
        <w:rPr>
          <w:i/>
          <w:sz w:val="20"/>
          <w:szCs w:val="18"/>
        </w:rPr>
        <w:lastRenderedPageBreak/>
        <w:t>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01240D27" w14:textId="2288AA6E" w:rsidR="00971570" w:rsidRDefault="00746E4E" w:rsidP="00A479BA">
            <w:r>
              <w:t xml:space="preserve">Parents </w:t>
            </w:r>
            <w:r w:rsidR="00B85B0E">
              <w:t xml:space="preserve">thoroughly enjoyed </w:t>
            </w:r>
            <w:r w:rsidR="004F496B">
              <w:t>the activities and events that were planned for the during 2019-2020</w:t>
            </w:r>
            <w:r w:rsidR="000D630C">
              <w:t xml:space="preserve"> school</w:t>
            </w:r>
            <w:r w:rsidR="006406DA">
              <w:t xml:space="preserve"> </w:t>
            </w:r>
            <w:r w:rsidR="000D630C">
              <w:t xml:space="preserve">year. </w:t>
            </w:r>
            <w:r w:rsidR="00C87A19">
              <w:t xml:space="preserve">Activities </w:t>
            </w:r>
            <w:r w:rsidR="006406DA">
              <w:t>such as</w:t>
            </w:r>
            <w:r w:rsidR="00C87A19">
              <w:t xml:space="preserve"> Moms </w:t>
            </w:r>
            <w:r w:rsidR="00DA42CE">
              <w:t xml:space="preserve">Makes a Craft Day </w:t>
            </w:r>
            <w:r w:rsidR="00C87A19">
              <w:t xml:space="preserve">and Zoo </w:t>
            </w:r>
            <w:r w:rsidR="00971570">
              <w:t>D</w:t>
            </w:r>
            <w:r w:rsidR="00C87A19">
              <w:t>ay</w:t>
            </w:r>
            <w:r w:rsidR="00971570">
              <w:t xml:space="preserve"> with</w:t>
            </w:r>
            <w:r w:rsidR="0019580F">
              <w:t xml:space="preserve"> Dad</w:t>
            </w:r>
            <w:r w:rsidR="00971570">
              <w:t xml:space="preserve"> </w:t>
            </w:r>
          </w:p>
          <w:p w14:paraId="463F29E8" w14:textId="1D7EDED0" w:rsidR="00E815B4" w:rsidRDefault="004F496B" w:rsidP="007A3DCA">
            <w:r>
              <w:t xml:space="preserve">were </w:t>
            </w:r>
            <w:r w:rsidR="00024C93">
              <w:t xml:space="preserve">meaningful and </w:t>
            </w:r>
            <w:r w:rsidR="002F4F69">
              <w:t>designed to</w:t>
            </w:r>
            <w:r w:rsidR="00DA42CE">
              <w:t xml:space="preserve"> build the culture of the school and </w:t>
            </w:r>
            <w:r w:rsidR="004B0FA3">
              <w:t>str</w:t>
            </w:r>
            <w:r w:rsidR="00CF443D">
              <w:t>engthen the</w:t>
            </w:r>
            <w:r w:rsidR="004B0FA3">
              <w:t xml:space="preserve"> relational ties </w:t>
            </w:r>
            <w:r w:rsidR="00CF443D">
              <w:t>between the school and</w:t>
            </w:r>
            <w:r w:rsidR="004B0FA3">
              <w:t xml:space="preserve"> </w:t>
            </w:r>
            <w:r w:rsidR="007A3DCA">
              <w:t xml:space="preserve">families in the </w:t>
            </w:r>
            <w:r w:rsidR="00DA42CE">
              <w:t>community</w:t>
            </w:r>
            <w:r w:rsidR="004B0FA3">
              <w:t>.</w:t>
            </w:r>
            <w:r w:rsidR="002F4F69">
              <w:t xml:space="preserve"> </w:t>
            </w:r>
            <w:r w:rsidR="0066092E">
              <w:t>Our academic based activities</w:t>
            </w:r>
            <w:r w:rsidR="007D3393">
              <w:t xml:space="preserve"> like, Literacy Night and Tiger</w:t>
            </w:r>
            <w:r w:rsidR="00F7296F">
              <w:t xml:space="preserve"> Power Hour Mid</w:t>
            </w:r>
            <w:r w:rsidR="00BD53D9">
              <w:t>-</w:t>
            </w:r>
            <w:r w:rsidR="00B24394">
              <w:t>Year</w:t>
            </w:r>
            <w:r w:rsidR="00F7296F">
              <w:t xml:space="preserve"> Data Chat,</w:t>
            </w:r>
            <w:r w:rsidR="0066092E">
              <w:t xml:space="preserve"> </w:t>
            </w:r>
            <w:r w:rsidR="006B732D">
              <w:t>help</w:t>
            </w:r>
            <w:r w:rsidR="0066092E">
              <w:t>ed</w:t>
            </w:r>
            <w:r w:rsidR="006B732D">
              <w:t xml:space="preserve"> </w:t>
            </w:r>
            <w:r w:rsidR="0066092E">
              <w:t>parents and families</w:t>
            </w:r>
            <w:r w:rsidR="006B732D">
              <w:t xml:space="preserve"> better assist their child at home. </w:t>
            </w:r>
            <w:r w:rsidR="00C4411A">
              <w:t>To increase the</w:t>
            </w:r>
            <w:r w:rsidR="00155D23">
              <w:t xml:space="preserve"> number of participa</w:t>
            </w:r>
            <w:r w:rsidR="00C4411A">
              <w:t xml:space="preserve">nts </w:t>
            </w:r>
            <w:r w:rsidR="002C073D">
              <w:t xml:space="preserve">attending parent and family engagement events, </w:t>
            </w:r>
            <w:r w:rsidR="00BD53D9">
              <w:t xml:space="preserve">the parent feedback </w:t>
            </w:r>
            <w:r w:rsidR="00777217">
              <w:t xml:space="preserve">information indicated the </w:t>
            </w:r>
            <w:r w:rsidR="001E73C0">
              <w:t>need to consider</w:t>
            </w:r>
            <w:r w:rsidR="007B60B6">
              <w:t xml:space="preserve"> changing the time for school event</w:t>
            </w:r>
            <w:r w:rsidR="00486CDF">
              <w:t xml:space="preserve">s, </w:t>
            </w:r>
            <w:r w:rsidR="002A655F">
              <w:t>change the method in which we</w:t>
            </w:r>
            <w:r w:rsidR="00486CDF">
              <w:t xml:space="preserve"> </w:t>
            </w:r>
            <w:r w:rsidR="00482CE2">
              <w:t xml:space="preserve">send information to parents and families about the events, and </w:t>
            </w:r>
            <w:r w:rsidR="00C729C7">
              <w:t>provide more materials and resources to parents and families</w:t>
            </w:r>
            <w:r w:rsidR="003A2F55">
              <w:t xml:space="preserve"> </w:t>
            </w:r>
            <w:r w:rsidR="00D0536A">
              <w:t xml:space="preserve">to </w:t>
            </w:r>
            <w:r w:rsidR="00777217">
              <w:t>assist them with helping</w:t>
            </w:r>
            <w:r w:rsidR="00D0536A">
              <w:t xml:space="preserve"> their children </w:t>
            </w:r>
            <w:r w:rsidR="00A479BA">
              <w:t>at home</w:t>
            </w:r>
            <w:r w:rsidR="003A2F55">
              <w:t xml:space="preserve">. </w:t>
            </w:r>
            <w:r w:rsidR="007A4603">
              <w:lastRenderedPageBreak/>
              <w:t xml:space="preserve">According </w:t>
            </w:r>
            <w:r w:rsidR="00777217">
              <w:t xml:space="preserve">to </w:t>
            </w:r>
            <w:r w:rsidR="007A4603">
              <w:t>the Developmental Meeting Survey,</w:t>
            </w:r>
            <w:r w:rsidR="00A2445C">
              <w:t xml:space="preserve"> c</w:t>
            </w:r>
            <w:r w:rsidR="003A2F55">
              <w:t xml:space="preserve">ommunication and </w:t>
            </w:r>
            <w:r w:rsidR="00CB1915">
              <w:t xml:space="preserve">attending </w:t>
            </w:r>
            <w:r w:rsidR="00B979B2">
              <w:t xml:space="preserve">school related activities around </w:t>
            </w:r>
            <w:r w:rsidR="00CB1915">
              <w:t xml:space="preserve">parent </w:t>
            </w:r>
            <w:r w:rsidR="00B979B2">
              <w:t>work schedule</w:t>
            </w:r>
            <w:r w:rsidR="00CB1915">
              <w:t>s</w:t>
            </w:r>
            <w:r w:rsidR="00B979B2">
              <w:t xml:space="preserve"> </w:t>
            </w:r>
            <w:r w:rsidR="00B6537C">
              <w:t>continue</w:t>
            </w:r>
            <w:r w:rsidR="003A2F55">
              <w:t xml:space="preserve"> to be a barrier for parents and families.</w:t>
            </w:r>
            <w:r w:rsidR="00B241A4">
              <w:t xml:space="preserve"> Their preferred time for school events is</w:t>
            </w:r>
            <w:r w:rsidR="00A932E4">
              <w:t xml:space="preserve"> in the evenings</w:t>
            </w:r>
            <w:r w:rsidR="00B241A4">
              <w:t>.</w:t>
            </w:r>
            <w:r w:rsidR="0077446B">
              <w:t xml:space="preserve"> Also, they prefer to </w:t>
            </w:r>
            <w:r w:rsidR="00123C53">
              <w:t xml:space="preserve">be notified by email </w:t>
            </w:r>
            <w:r w:rsidR="00576084">
              <w:t xml:space="preserve">or texted. </w:t>
            </w:r>
            <w:r w:rsidR="008C2FE9">
              <w:t>During the 2019-2020, many of our teachers used</w:t>
            </w:r>
            <w:r w:rsidR="00576084">
              <w:t xml:space="preserve"> </w:t>
            </w:r>
            <w:r w:rsidR="00123C53">
              <w:t>Class Dojo</w:t>
            </w:r>
            <w:r w:rsidR="00001E96">
              <w:t xml:space="preserve"> </w:t>
            </w:r>
            <w:r w:rsidR="007B59A4">
              <w:t>to</w:t>
            </w:r>
            <w:r w:rsidR="00780782">
              <w:t xml:space="preserve"> reach parents.</w:t>
            </w:r>
            <w:r w:rsidR="007B59A4">
              <w:t xml:space="preserve"> This method of communication was extremely benefi</w:t>
            </w:r>
            <w:r w:rsidR="00AD1B7D">
              <w:t>cial when locating students and families during the C</w:t>
            </w:r>
            <w:r w:rsidR="00211BE6">
              <w:t>O</w:t>
            </w:r>
            <w:r w:rsidR="00AD1B7D">
              <w:t>VID-</w:t>
            </w:r>
            <w:r w:rsidR="00211BE6">
              <w:t>19 pandemic</w:t>
            </w:r>
            <w:r w:rsidR="0002776C">
              <w:t xml:space="preserve"> and keeping them </w:t>
            </w:r>
            <w:r w:rsidR="000B684F">
              <w:t>informed</w:t>
            </w:r>
            <w:r w:rsidR="00211BE6">
              <w:t>.</w:t>
            </w:r>
            <w:r w:rsidR="00E815B4">
              <w:br/>
            </w:r>
          </w:p>
        </w:tc>
      </w:tr>
    </w:tbl>
    <w:p w14:paraId="76153511" w14:textId="77777777" w:rsidR="002063EE" w:rsidRDefault="006D1169" w:rsidP="008C6CDF">
      <w:pPr>
        <w:pStyle w:val="Heading2"/>
        <w:spacing w:line="240" w:lineRule="auto"/>
      </w:pPr>
      <w:bookmarkStart w:id="10" w:name="_Toc33426262"/>
      <w:r>
        <w:lastRenderedPageBreak/>
        <w:t>B</w:t>
      </w:r>
      <w:bookmarkEnd w:id="9"/>
      <w:r>
        <w:t>arriers</w:t>
      </w:r>
      <w:bookmarkEnd w:id="10"/>
    </w:p>
    <w:tbl>
      <w:tblPr>
        <w:tblStyle w:val="TableGrid"/>
        <w:tblW w:w="10530" w:type="dxa"/>
        <w:tblInd w:w="-185" w:type="dxa"/>
        <w:tblLayout w:type="fixed"/>
        <w:tblCellMar>
          <w:left w:w="115" w:type="dxa"/>
          <w:right w:w="115" w:type="dxa"/>
        </w:tblCellMar>
        <w:tblLook w:val="04A0" w:firstRow="1" w:lastRow="0" w:firstColumn="1" w:lastColumn="0" w:noHBand="0" w:noVBand="1"/>
      </w:tblPr>
      <w:tblGrid>
        <w:gridCol w:w="630"/>
        <w:gridCol w:w="3330"/>
        <w:gridCol w:w="6570"/>
      </w:tblGrid>
      <w:tr w:rsidR="006D1169" w14:paraId="5A44A15C" w14:textId="77777777" w:rsidTr="00BE24C2">
        <w:trPr>
          <w:cnfStyle w:val="100000000000" w:firstRow="1" w:lastRow="0" w:firstColumn="0" w:lastColumn="0" w:oddVBand="0" w:evenVBand="0" w:oddHBand="0" w:evenHBand="0" w:firstRowFirstColumn="0" w:firstRowLastColumn="0" w:lastRowFirstColumn="0" w:lastRowLastColumn="0"/>
          <w:trHeight w:val="2152"/>
        </w:trPr>
        <w:tc>
          <w:tcPr>
            <w:tcW w:w="1053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BE24C2">
        <w:trPr>
          <w:trHeight w:val="2465"/>
        </w:trPr>
        <w:tc>
          <w:tcPr>
            <w:tcW w:w="10530" w:type="dxa"/>
            <w:gridSpan w:val="3"/>
            <w:shd w:val="clear" w:color="auto" w:fill="auto"/>
            <w:vAlign w:val="top"/>
          </w:tcPr>
          <w:p w14:paraId="06083FD4" w14:textId="7CFBE93A" w:rsidR="00F93BF9" w:rsidRPr="000A2B10" w:rsidRDefault="00F93BF9" w:rsidP="00152010">
            <w:pPr>
              <w:pStyle w:val="ListParagraph"/>
              <w:numPr>
                <w:ilvl w:val="0"/>
                <w:numId w:val="4"/>
              </w:numPr>
              <w:spacing w:before="0" w:line="240" w:lineRule="auto"/>
              <w:rPr>
                <w:sz w:val="22"/>
                <w:szCs w:val="22"/>
              </w:rPr>
            </w:pPr>
            <w:r w:rsidRPr="000A2B10">
              <w:rPr>
                <w:sz w:val="22"/>
                <w:szCs w:val="22"/>
              </w:rPr>
              <w:t>Barrier 1</w:t>
            </w:r>
            <w:r>
              <w:rPr>
                <w:sz w:val="22"/>
                <w:szCs w:val="22"/>
              </w:rPr>
              <w:t xml:space="preserve"> Communication: Students would not always take home the communication to their parents about school events.  Phone numbers changed frequently, so it was difficult to </w:t>
            </w:r>
            <w:r w:rsidR="003B0EA4">
              <w:rPr>
                <w:sz w:val="22"/>
                <w:szCs w:val="22"/>
              </w:rPr>
              <w:t>contact</w:t>
            </w:r>
            <w:r>
              <w:rPr>
                <w:sz w:val="22"/>
                <w:szCs w:val="22"/>
              </w:rPr>
              <w:t xml:space="preserve"> parents.</w:t>
            </w:r>
          </w:p>
          <w:p w14:paraId="058555BA" w14:textId="0ADD4AED" w:rsidR="00F93BF9" w:rsidRPr="000A2B10" w:rsidRDefault="00F93BF9" w:rsidP="00152010">
            <w:pPr>
              <w:pStyle w:val="ListParagraph"/>
              <w:numPr>
                <w:ilvl w:val="0"/>
                <w:numId w:val="4"/>
              </w:numPr>
              <w:spacing w:before="0" w:line="240" w:lineRule="auto"/>
              <w:rPr>
                <w:sz w:val="22"/>
                <w:szCs w:val="22"/>
              </w:rPr>
            </w:pPr>
            <w:r w:rsidRPr="000A2B10">
              <w:rPr>
                <w:sz w:val="22"/>
                <w:szCs w:val="22"/>
              </w:rPr>
              <w:t>Barrier 2</w:t>
            </w:r>
            <w:r>
              <w:rPr>
                <w:sz w:val="22"/>
                <w:szCs w:val="22"/>
              </w:rPr>
              <w:t xml:space="preserve"> </w:t>
            </w:r>
            <w:r w:rsidR="00DB2302">
              <w:rPr>
                <w:sz w:val="22"/>
                <w:szCs w:val="22"/>
              </w:rPr>
              <w:t>Scheduling Conflicts</w:t>
            </w:r>
            <w:r>
              <w:rPr>
                <w:sz w:val="22"/>
                <w:szCs w:val="22"/>
              </w:rPr>
              <w:t>: Due to the varied work hours of parents, it was difficult to attend school sponsored events during the school day and evenings.</w:t>
            </w:r>
          </w:p>
          <w:p w14:paraId="67366C67" w14:textId="77777777" w:rsidR="00F93BF9" w:rsidRPr="000A2B10" w:rsidRDefault="00F93BF9" w:rsidP="00152010">
            <w:pPr>
              <w:pStyle w:val="ListParagraph"/>
              <w:numPr>
                <w:ilvl w:val="0"/>
                <w:numId w:val="4"/>
              </w:numPr>
              <w:spacing w:before="0" w:line="240" w:lineRule="auto"/>
              <w:rPr>
                <w:sz w:val="22"/>
                <w:szCs w:val="22"/>
              </w:rPr>
            </w:pPr>
            <w:r w:rsidRPr="000A2B10">
              <w:rPr>
                <w:sz w:val="22"/>
                <w:szCs w:val="22"/>
              </w:rPr>
              <w:t>Barrier 3</w:t>
            </w:r>
            <w:r>
              <w:rPr>
                <w:sz w:val="22"/>
                <w:szCs w:val="22"/>
              </w:rPr>
              <w:t xml:space="preserve"> Lack of Childcare: Due to our parents having non-school age children it was difficult for parents to provide private childcare.</w:t>
            </w:r>
          </w:p>
          <w:p w14:paraId="2B936E9C" w14:textId="39C5E5DA" w:rsidR="00504A99" w:rsidRPr="0075717B" w:rsidRDefault="00F93BF9" w:rsidP="00152010">
            <w:pPr>
              <w:pStyle w:val="ListParagraph"/>
              <w:numPr>
                <w:ilvl w:val="0"/>
                <w:numId w:val="4"/>
              </w:numPr>
              <w:spacing w:before="0" w:line="240" w:lineRule="auto"/>
              <w:rPr>
                <w:sz w:val="22"/>
                <w:szCs w:val="22"/>
              </w:rPr>
            </w:pPr>
            <w:r w:rsidRPr="0075717B">
              <w:rPr>
                <w:sz w:val="22"/>
                <w:szCs w:val="22"/>
              </w:rPr>
              <w:t>Barrier 4 Parent Mobility: Transient population makes building long-term relationships difficult</w:t>
            </w:r>
            <w:r w:rsidR="008A3BED">
              <w:rPr>
                <w:sz w:val="22"/>
                <w:szCs w:val="22"/>
              </w:rPr>
              <w:t>.</w:t>
            </w:r>
          </w:p>
          <w:p w14:paraId="3CA9A9F4" w14:textId="1ACA04A6" w:rsidR="006D1169" w:rsidRPr="00DA5813" w:rsidRDefault="0075717B" w:rsidP="00DA5813">
            <w:pPr>
              <w:pStyle w:val="ListParagraph"/>
              <w:numPr>
                <w:ilvl w:val="0"/>
                <w:numId w:val="4"/>
              </w:numPr>
              <w:spacing w:before="0" w:line="240" w:lineRule="auto"/>
              <w:rPr>
                <w:sz w:val="22"/>
                <w:szCs w:val="22"/>
              </w:rPr>
            </w:pPr>
            <w:r w:rsidRPr="0095250F">
              <w:rPr>
                <w:sz w:val="22"/>
                <w:szCs w:val="22"/>
              </w:rPr>
              <w:lastRenderedPageBreak/>
              <w:t xml:space="preserve">Barrier </w:t>
            </w:r>
            <w:r w:rsidR="00A935CA" w:rsidRPr="0095250F">
              <w:rPr>
                <w:sz w:val="22"/>
                <w:szCs w:val="22"/>
              </w:rPr>
              <w:t>5</w:t>
            </w:r>
            <w:r w:rsidRPr="0095250F">
              <w:rPr>
                <w:sz w:val="22"/>
                <w:szCs w:val="22"/>
              </w:rPr>
              <w:t xml:space="preserve"> </w:t>
            </w:r>
            <w:r w:rsidR="00CE74FB" w:rsidRPr="0095250F">
              <w:rPr>
                <w:sz w:val="22"/>
                <w:szCs w:val="22"/>
              </w:rPr>
              <w:t xml:space="preserve">Readiness for </w:t>
            </w:r>
            <w:r w:rsidRPr="0095250F">
              <w:rPr>
                <w:sz w:val="22"/>
                <w:szCs w:val="22"/>
              </w:rPr>
              <w:t xml:space="preserve">Learning: </w:t>
            </w:r>
            <w:r w:rsidR="003856FD" w:rsidRPr="0095250F">
              <w:rPr>
                <w:sz w:val="22"/>
                <w:szCs w:val="22"/>
              </w:rPr>
              <w:t xml:space="preserve">Most </w:t>
            </w:r>
            <w:r w:rsidR="00B1303F" w:rsidRPr="0095250F">
              <w:rPr>
                <w:sz w:val="22"/>
                <w:szCs w:val="22"/>
              </w:rPr>
              <w:t>s</w:t>
            </w:r>
            <w:r w:rsidRPr="0095250F">
              <w:rPr>
                <w:sz w:val="22"/>
                <w:szCs w:val="22"/>
              </w:rPr>
              <w:t>tudents</w:t>
            </w:r>
            <w:r w:rsidR="008A3E47" w:rsidRPr="0095250F">
              <w:rPr>
                <w:sz w:val="22"/>
                <w:szCs w:val="22"/>
              </w:rPr>
              <w:t xml:space="preserve"> are</w:t>
            </w:r>
            <w:r w:rsidR="00B1303F" w:rsidRPr="0095250F">
              <w:rPr>
                <w:sz w:val="22"/>
                <w:szCs w:val="22"/>
              </w:rPr>
              <w:t xml:space="preserve"> </w:t>
            </w:r>
            <w:r w:rsidR="006C2D1F" w:rsidRPr="0095250F">
              <w:rPr>
                <w:sz w:val="22"/>
                <w:szCs w:val="22"/>
              </w:rPr>
              <w:t>not</w:t>
            </w:r>
            <w:r w:rsidR="006C2D1F">
              <w:rPr>
                <w:sz w:val="22"/>
                <w:szCs w:val="22"/>
              </w:rPr>
              <w:t xml:space="preserve"> entering school ready to </w:t>
            </w:r>
            <w:r w:rsidR="00B90D50">
              <w:rPr>
                <w:sz w:val="22"/>
                <w:szCs w:val="22"/>
              </w:rPr>
              <w:t>learn</w:t>
            </w:r>
            <w:r w:rsidR="00344BCE">
              <w:rPr>
                <w:sz w:val="22"/>
                <w:szCs w:val="22"/>
              </w:rPr>
              <w:t>.</w:t>
            </w:r>
            <w:r w:rsidR="00B90D50">
              <w:rPr>
                <w:sz w:val="22"/>
                <w:szCs w:val="22"/>
              </w:rPr>
              <w:t xml:space="preserve"> We are working toward closing the achievement gap and </w:t>
            </w:r>
            <w:r w:rsidR="0095250F">
              <w:rPr>
                <w:sz w:val="22"/>
                <w:szCs w:val="22"/>
              </w:rPr>
              <w:t>assisting</w:t>
            </w:r>
            <w:r w:rsidR="00B90D50">
              <w:rPr>
                <w:sz w:val="22"/>
                <w:szCs w:val="22"/>
              </w:rPr>
              <w:t xml:space="preserve"> all students </w:t>
            </w:r>
            <w:r w:rsidR="0095250F">
              <w:rPr>
                <w:sz w:val="22"/>
                <w:szCs w:val="22"/>
              </w:rPr>
              <w:t>with performing on grade level in reading and math.</w:t>
            </w:r>
          </w:p>
        </w:tc>
      </w:tr>
      <w:tr w:rsidR="006D1169" w14:paraId="474AA32C" w14:textId="77777777" w:rsidTr="00BE24C2">
        <w:trPr>
          <w:trHeight w:val="707"/>
        </w:trPr>
        <w:tc>
          <w:tcPr>
            <w:tcW w:w="1053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lastRenderedPageBreak/>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BE24C2">
        <w:trPr>
          <w:trHeight w:val="368"/>
        </w:trPr>
        <w:tc>
          <w:tcPr>
            <w:tcW w:w="630" w:type="dxa"/>
            <w:shd w:val="clear" w:color="auto" w:fill="auto"/>
            <w:vAlign w:val="top"/>
          </w:tcPr>
          <w:p w14:paraId="59A083D7" w14:textId="77777777" w:rsidR="00B90CEC" w:rsidRPr="00726745" w:rsidRDefault="00B90CEC" w:rsidP="00726745">
            <w:pPr>
              <w:spacing w:line="240" w:lineRule="auto"/>
              <w:ind w:left="360"/>
              <w:rPr>
                <w:szCs w:val="24"/>
              </w:rPr>
            </w:pPr>
          </w:p>
        </w:tc>
        <w:tc>
          <w:tcPr>
            <w:tcW w:w="333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6570"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BE24C2">
        <w:trPr>
          <w:trHeight w:val="179"/>
        </w:trPr>
        <w:tc>
          <w:tcPr>
            <w:tcW w:w="630"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3330" w:type="dxa"/>
            <w:shd w:val="clear" w:color="auto" w:fill="auto"/>
          </w:tcPr>
          <w:p w14:paraId="128D5455" w14:textId="040CF372" w:rsidR="00B90CEC" w:rsidRPr="006234E7" w:rsidRDefault="0008069A" w:rsidP="006234E7">
            <w:pPr>
              <w:spacing w:line="240" w:lineRule="auto"/>
              <w:ind w:left="360"/>
              <w:rPr>
                <w:szCs w:val="24"/>
              </w:rPr>
            </w:pPr>
            <w:r w:rsidRPr="006234E7">
              <w:rPr>
                <w:szCs w:val="24"/>
              </w:rPr>
              <w:t>Communication</w:t>
            </w:r>
          </w:p>
        </w:tc>
        <w:tc>
          <w:tcPr>
            <w:tcW w:w="6570" w:type="dxa"/>
            <w:shd w:val="clear" w:color="auto" w:fill="auto"/>
          </w:tcPr>
          <w:p w14:paraId="783BF98F" w14:textId="74EC5BF0" w:rsidR="00B90CEC" w:rsidRDefault="00122A5B" w:rsidP="00136086">
            <w:pPr>
              <w:pStyle w:val="ListParagraph"/>
              <w:numPr>
                <w:ilvl w:val="0"/>
                <w:numId w:val="19"/>
              </w:numPr>
              <w:spacing w:line="240" w:lineRule="auto"/>
              <w:rPr>
                <w:szCs w:val="24"/>
              </w:rPr>
            </w:pPr>
            <w:r>
              <w:rPr>
                <w:szCs w:val="24"/>
              </w:rPr>
              <w:t>We p</w:t>
            </w:r>
            <w:r w:rsidR="00F63CE0">
              <w:rPr>
                <w:szCs w:val="24"/>
              </w:rPr>
              <w:t xml:space="preserve">lan to continue to use </w:t>
            </w:r>
            <w:r w:rsidR="00364102">
              <w:rPr>
                <w:szCs w:val="24"/>
              </w:rPr>
              <w:t xml:space="preserve">Class Dojo as </w:t>
            </w:r>
            <w:r w:rsidR="00F63CE0">
              <w:rPr>
                <w:szCs w:val="24"/>
              </w:rPr>
              <w:t>the preferred method of communication</w:t>
            </w:r>
            <w:r w:rsidR="007270F7">
              <w:rPr>
                <w:szCs w:val="24"/>
              </w:rPr>
              <w:t xml:space="preserve"> and train our parents </w:t>
            </w:r>
            <w:r w:rsidR="004D5B59">
              <w:rPr>
                <w:szCs w:val="24"/>
              </w:rPr>
              <w:t>at the beginning of the year.</w:t>
            </w:r>
          </w:p>
          <w:p w14:paraId="54E2A973" w14:textId="77777777" w:rsidR="00364102" w:rsidRDefault="00620ACA" w:rsidP="00136086">
            <w:pPr>
              <w:pStyle w:val="ListParagraph"/>
              <w:numPr>
                <w:ilvl w:val="0"/>
                <w:numId w:val="19"/>
              </w:numPr>
              <w:spacing w:line="240" w:lineRule="auto"/>
              <w:rPr>
                <w:szCs w:val="24"/>
              </w:rPr>
            </w:pPr>
            <w:r>
              <w:rPr>
                <w:szCs w:val="24"/>
              </w:rPr>
              <w:t xml:space="preserve">Our </w:t>
            </w:r>
            <w:r w:rsidR="00493030">
              <w:rPr>
                <w:szCs w:val="24"/>
              </w:rPr>
              <w:t xml:space="preserve">front office staff will give </w:t>
            </w:r>
            <w:r w:rsidR="00167EFB">
              <w:rPr>
                <w:szCs w:val="24"/>
              </w:rPr>
              <w:t>new parent Class Dojo sign-up informational flyer during registration.</w:t>
            </w:r>
          </w:p>
          <w:p w14:paraId="52E8F8A0" w14:textId="1CD9FC7B" w:rsidR="005770CE" w:rsidRPr="005770CE" w:rsidRDefault="005770CE" w:rsidP="005770CE">
            <w:pPr>
              <w:pStyle w:val="ListParagraph"/>
              <w:numPr>
                <w:ilvl w:val="0"/>
                <w:numId w:val="19"/>
              </w:numPr>
              <w:spacing w:line="240" w:lineRule="auto"/>
              <w:rPr>
                <w:szCs w:val="24"/>
              </w:rPr>
            </w:pPr>
            <w:r>
              <w:rPr>
                <w:szCs w:val="24"/>
              </w:rPr>
              <w:t>We will continue to u</w:t>
            </w:r>
            <w:r w:rsidR="00992928">
              <w:rPr>
                <w:szCs w:val="24"/>
              </w:rPr>
              <w:t>t</w:t>
            </w:r>
            <w:r w:rsidR="00137EF1">
              <w:rPr>
                <w:szCs w:val="24"/>
              </w:rPr>
              <w:t>ilize</w:t>
            </w:r>
            <w:r>
              <w:rPr>
                <w:szCs w:val="24"/>
              </w:rPr>
              <w:t xml:space="preserve"> multiple streams of communication: school website, Class Dojo, parent email</w:t>
            </w:r>
            <w:r w:rsidR="00A41624">
              <w:rPr>
                <w:szCs w:val="24"/>
              </w:rPr>
              <w:t>s</w:t>
            </w:r>
            <w:r>
              <w:rPr>
                <w:szCs w:val="24"/>
              </w:rPr>
              <w:t xml:space="preserve">, </w:t>
            </w:r>
            <w:r w:rsidR="004E653C">
              <w:rPr>
                <w:szCs w:val="24"/>
              </w:rPr>
              <w:t xml:space="preserve">robo calls, </w:t>
            </w:r>
            <w:r w:rsidR="00DC5B25">
              <w:rPr>
                <w:szCs w:val="24"/>
              </w:rPr>
              <w:t xml:space="preserve">parent link, </w:t>
            </w:r>
            <w:r>
              <w:rPr>
                <w:szCs w:val="24"/>
              </w:rPr>
              <w:t>and flyers.</w:t>
            </w:r>
          </w:p>
        </w:tc>
      </w:tr>
      <w:tr w:rsidR="00B90CEC" w14:paraId="23080044" w14:textId="77777777" w:rsidTr="00BE24C2">
        <w:trPr>
          <w:trHeight w:val="179"/>
        </w:trPr>
        <w:tc>
          <w:tcPr>
            <w:tcW w:w="630"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3330" w:type="dxa"/>
            <w:shd w:val="clear" w:color="auto" w:fill="auto"/>
          </w:tcPr>
          <w:p w14:paraId="01857B3A" w14:textId="2A807B5E" w:rsidR="00B90CEC" w:rsidRPr="006234E7" w:rsidRDefault="001204DD" w:rsidP="006234E7">
            <w:pPr>
              <w:spacing w:line="240" w:lineRule="auto"/>
              <w:ind w:left="360"/>
              <w:rPr>
                <w:szCs w:val="24"/>
              </w:rPr>
            </w:pPr>
            <w:r w:rsidRPr="006234E7">
              <w:rPr>
                <w:szCs w:val="24"/>
              </w:rPr>
              <w:t>Scheduling Conflicts</w:t>
            </w:r>
          </w:p>
        </w:tc>
        <w:tc>
          <w:tcPr>
            <w:tcW w:w="6570" w:type="dxa"/>
            <w:shd w:val="clear" w:color="auto" w:fill="auto"/>
          </w:tcPr>
          <w:p w14:paraId="0671AF1D" w14:textId="743A2F34" w:rsidR="00B90CEC" w:rsidRDefault="00122A5B" w:rsidP="006234E7">
            <w:pPr>
              <w:pStyle w:val="ListParagraph"/>
              <w:numPr>
                <w:ilvl w:val="0"/>
                <w:numId w:val="18"/>
              </w:numPr>
              <w:spacing w:line="240" w:lineRule="auto"/>
              <w:rPr>
                <w:szCs w:val="24"/>
              </w:rPr>
            </w:pPr>
            <w:r>
              <w:rPr>
                <w:szCs w:val="24"/>
              </w:rPr>
              <w:t>We will e</w:t>
            </w:r>
            <w:r w:rsidR="005E1ABA" w:rsidRPr="006234E7">
              <w:rPr>
                <w:szCs w:val="24"/>
              </w:rPr>
              <w:t>nsure PFEP</w:t>
            </w:r>
            <w:r w:rsidR="002E629F" w:rsidRPr="006234E7">
              <w:rPr>
                <w:szCs w:val="24"/>
              </w:rPr>
              <w:t xml:space="preserve"> activities are scheduled </w:t>
            </w:r>
            <w:r w:rsidR="00137EF1">
              <w:rPr>
                <w:szCs w:val="24"/>
              </w:rPr>
              <w:t xml:space="preserve">at </w:t>
            </w:r>
            <w:r w:rsidR="003E6712" w:rsidRPr="006234E7">
              <w:rPr>
                <w:szCs w:val="24"/>
              </w:rPr>
              <w:t>parents</w:t>
            </w:r>
            <w:r w:rsidR="00C70992">
              <w:rPr>
                <w:szCs w:val="24"/>
              </w:rPr>
              <w:t>’</w:t>
            </w:r>
            <w:r w:rsidR="003E6712" w:rsidRPr="006234E7">
              <w:rPr>
                <w:szCs w:val="24"/>
              </w:rPr>
              <w:t xml:space="preserve"> preferred time.</w:t>
            </w:r>
          </w:p>
          <w:p w14:paraId="78D51EB5" w14:textId="5C4147E2" w:rsidR="006234E7" w:rsidRPr="006234E7" w:rsidRDefault="002F38A1" w:rsidP="006234E7">
            <w:pPr>
              <w:pStyle w:val="ListParagraph"/>
              <w:numPr>
                <w:ilvl w:val="0"/>
                <w:numId w:val="18"/>
              </w:numPr>
              <w:spacing w:line="240" w:lineRule="auto"/>
              <w:rPr>
                <w:szCs w:val="24"/>
              </w:rPr>
            </w:pPr>
            <w:r>
              <w:rPr>
                <w:szCs w:val="24"/>
              </w:rPr>
              <w:t>We will u</w:t>
            </w:r>
            <w:r w:rsidR="001A684D">
              <w:rPr>
                <w:szCs w:val="24"/>
              </w:rPr>
              <w:t xml:space="preserve">se </w:t>
            </w:r>
            <w:r w:rsidR="00014C61">
              <w:rPr>
                <w:szCs w:val="24"/>
              </w:rPr>
              <w:t>online</w:t>
            </w:r>
            <w:r w:rsidR="001A684D">
              <w:rPr>
                <w:szCs w:val="24"/>
              </w:rPr>
              <w:t xml:space="preserve"> platforms i.e. GoToMeetings, Teams, </w:t>
            </w:r>
            <w:r w:rsidR="00014C61">
              <w:rPr>
                <w:szCs w:val="24"/>
              </w:rPr>
              <w:t>Class DoJo</w:t>
            </w:r>
            <w:r w:rsidR="001A684D">
              <w:rPr>
                <w:szCs w:val="24"/>
              </w:rPr>
              <w:t xml:space="preserve"> to record and upload activities for families to view at any time.</w:t>
            </w:r>
          </w:p>
        </w:tc>
      </w:tr>
      <w:tr w:rsidR="00B90CEC" w14:paraId="464CD10D" w14:textId="77777777" w:rsidTr="00BE24C2">
        <w:trPr>
          <w:trHeight w:val="179"/>
        </w:trPr>
        <w:tc>
          <w:tcPr>
            <w:tcW w:w="630"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lastRenderedPageBreak/>
              <w:t>3)</w:t>
            </w:r>
          </w:p>
        </w:tc>
        <w:tc>
          <w:tcPr>
            <w:tcW w:w="3330" w:type="dxa"/>
            <w:shd w:val="clear" w:color="auto" w:fill="auto"/>
          </w:tcPr>
          <w:p w14:paraId="5D4399E5" w14:textId="6E4D498C" w:rsidR="00B90CEC" w:rsidRPr="00085CEB" w:rsidRDefault="00085CEB" w:rsidP="006234E7">
            <w:pPr>
              <w:spacing w:line="240" w:lineRule="auto"/>
              <w:ind w:left="360"/>
              <w:rPr>
                <w:szCs w:val="24"/>
              </w:rPr>
            </w:pPr>
            <w:r w:rsidRPr="00085CEB">
              <w:rPr>
                <w:szCs w:val="24"/>
              </w:rPr>
              <w:t>Parent Mobility</w:t>
            </w:r>
          </w:p>
        </w:tc>
        <w:tc>
          <w:tcPr>
            <w:tcW w:w="6570" w:type="dxa"/>
            <w:shd w:val="clear" w:color="auto" w:fill="auto"/>
          </w:tcPr>
          <w:p w14:paraId="55DA3854" w14:textId="77777777" w:rsidR="00B90CEC" w:rsidRDefault="002F38A1" w:rsidP="00122A5B">
            <w:pPr>
              <w:pStyle w:val="ListParagraph"/>
              <w:numPr>
                <w:ilvl w:val="0"/>
                <w:numId w:val="20"/>
              </w:numPr>
              <w:spacing w:line="240" w:lineRule="auto"/>
              <w:rPr>
                <w:szCs w:val="24"/>
              </w:rPr>
            </w:pPr>
            <w:r>
              <w:rPr>
                <w:szCs w:val="24"/>
              </w:rPr>
              <w:t>We will o</w:t>
            </w:r>
            <w:r w:rsidR="00122A5B">
              <w:rPr>
                <w:szCs w:val="24"/>
              </w:rPr>
              <w:t>ff</w:t>
            </w:r>
            <w:r>
              <w:rPr>
                <w:szCs w:val="24"/>
              </w:rPr>
              <w:t xml:space="preserve">er school choice </w:t>
            </w:r>
            <w:r w:rsidR="00755B51">
              <w:rPr>
                <w:szCs w:val="24"/>
              </w:rPr>
              <w:t xml:space="preserve">to </w:t>
            </w:r>
            <w:r>
              <w:rPr>
                <w:szCs w:val="24"/>
              </w:rPr>
              <w:t xml:space="preserve">parents and families </w:t>
            </w:r>
            <w:r w:rsidR="00755B51">
              <w:rPr>
                <w:szCs w:val="24"/>
              </w:rPr>
              <w:t>who may need to leave the area.</w:t>
            </w:r>
          </w:p>
          <w:p w14:paraId="012E8256" w14:textId="17FC4784" w:rsidR="00755B51" w:rsidRDefault="00272018" w:rsidP="00122A5B">
            <w:pPr>
              <w:pStyle w:val="ListParagraph"/>
              <w:numPr>
                <w:ilvl w:val="0"/>
                <w:numId w:val="20"/>
              </w:numPr>
              <w:spacing w:line="240" w:lineRule="auto"/>
              <w:rPr>
                <w:szCs w:val="24"/>
              </w:rPr>
            </w:pPr>
            <w:r>
              <w:rPr>
                <w:szCs w:val="24"/>
              </w:rPr>
              <w:t>Our Early Warning Coordinator</w:t>
            </w:r>
            <w:r w:rsidR="004027BA">
              <w:rPr>
                <w:szCs w:val="24"/>
              </w:rPr>
              <w:t xml:space="preserve"> and </w:t>
            </w:r>
            <w:r w:rsidR="006A21BB">
              <w:rPr>
                <w:szCs w:val="24"/>
              </w:rPr>
              <w:t>P</w:t>
            </w:r>
            <w:r w:rsidR="004027BA">
              <w:rPr>
                <w:szCs w:val="24"/>
              </w:rPr>
              <w:t xml:space="preserve">arent </w:t>
            </w:r>
            <w:r w:rsidR="006A21BB">
              <w:rPr>
                <w:szCs w:val="24"/>
              </w:rPr>
              <w:t>L</w:t>
            </w:r>
            <w:r w:rsidR="004027BA">
              <w:rPr>
                <w:szCs w:val="24"/>
              </w:rPr>
              <w:t>iaison</w:t>
            </w:r>
            <w:r>
              <w:rPr>
                <w:szCs w:val="24"/>
              </w:rPr>
              <w:t xml:space="preserve"> will contact parents and families and assist them as needed.</w:t>
            </w:r>
          </w:p>
          <w:p w14:paraId="0573CB59" w14:textId="0A091456" w:rsidR="004027BA" w:rsidRPr="00122A5B" w:rsidRDefault="004027BA" w:rsidP="00122A5B">
            <w:pPr>
              <w:pStyle w:val="ListParagraph"/>
              <w:numPr>
                <w:ilvl w:val="0"/>
                <w:numId w:val="20"/>
              </w:numPr>
              <w:spacing w:line="240" w:lineRule="auto"/>
              <w:rPr>
                <w:szCs w:val="24"/>
              </w:rPr>
            </w:pPr>
            <w:r>
              <w:rPr>
                <w:szCs w:val="24"/>
              </w:rPr>
              <w:t xml:space="preserve">We will </w:t>
            </w:r>
            <w:r w:rsidR="006A21BB">
              <w:rPr>
                <w:szCs w:val="24"/>
              </w:rPr>
              <w:t xml:space="preserve">continue to coordinate PFEP activities to build strong </w:t>
            </w:r>
            <w:r w:rsidR="009D1DE8">
              <w:rPr>
                <w:szCs w:val="24"/>
              </w:rPr>
              <w:t>relationships between our school and families.</w:t>
            </w:r>
            <w:r w:rsidR="006A21BB">
              <w:rPr>
                <w:szCs w:val="24"/>
              </w:rPr>
              <w:t xml:space="preserve"> </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1AFDABBE" w14:textId="77777777" w:rsidR="003820E2" w:rsidRDefault="00ED291A" w:rsidP="009C0E11">
            <w:pPr>
              <w:numPr>
                <w:ilvl w:val="0"/>
                <w:numId w:val="21"/>
              </w:numPr>
              <w:spacing w:before="0" w:line="240" w:lineRule="auto"/>
              <w:ind w:right="0"/>
              <w:rPr>
                <w:szCs w:val="24"/>
              </w:rPr>
            </w:pPr>
            <w:r>
              <w:rPr>
                <w:szCs w:val="24"/>
              </w:rPr>
              <w:lastRenderedPageBreak/>
              <w:t xml:space="preserve">Our goal to build a </w:t>
            </w:r>
            <w:r w:rsidR="00D75F06">
              <w:rPr>
                <w:szCs w:val="24"/>
              </w:rPr>
              <w:t xml:space="preserve">stronger bond between the school and families </w:t>
            </w:r>
            <w:r w:rsidR="00DD097F">
              <w:rPr>
                <w:szCs w:val="24"/>
              </w:rPr>
              <w:t xml:space="preserve">was effective. </w:t>
            </w:r>
          </w:p>
          <w:p w14:paraId="603928F1" w14:textId="352D03F5" w:rsidR="009F16A6" w:rsidRDefault="00950459" w:rsidP="009C0E11">
            <w:pPr>
              <w:numPr>
                <w:ilvl w:val="0"/>
                <w:numId w:val="21"/>
              </w:numPr>
              <w:spacing w:before="0" w:line="240" w:lineRule="auto"/>
              <w:ind w:right="0"/>
              <w:rPr>
                <w:szCs w:val="24"/>
              </w:rPr>
            </w:pPr>
            <w:r>
              <w:rPr>
                <w:szCs w:val="24"/>
              </w:rPr>
              <w:t xml:space="preserve">Our </w:t>
            </w:r>
            <w:r w:rsidR="00304CF2">
              <w:rPr>
                <w:szCs w:val="24"/>
              </w:rPr>
              <w:t xml:space="preserve">RHP </w:t>
            </w:r>
            <w:r>
              <w:rPr>
                <w:szCs w:val="24"/>
              </w:rPr>
              <w:t>staff members</w:t>
            </w:r>
            <w:r w:rsidR="00304CF2">
              <w:rPr>
                <w:szCs w:val="24"/>
              </w:rPr>
              <w:t xml:space="preserve"> along with our on-site Boys and Girls Club</w:t>
            </w:r>
            <w:r w:rsidR="00D35DAE">
              <w:rPr>
                <w:szCs w:val="24"/>
              </w:rPr>
              <w:t xml:space="preserve"> staff</w:t>
            </w:r>
            <w:r>
              <w:rPr>
                <w:szCs w:val="24"/>
              </w:rPr>
              <w:t xml:space="preserve"> worked well with the community to inform </w:t>
            </w:r>
            <w:r w:rsidR="00D35DAE">
              <w:rPr>
                <w:szCs w:val="24"/>
              </w:rPr>
              <w:t>families about the PFEP engagement activities</w:t>
            </w:r>
            <w:r w:rsidR="00A02BB6">
              <w:rPr>
                <w:szCs w:val="24"/>
              </w:rPr>
              <w:t xml:space="preserve">. </w:t>
            </w:r>
          </w:p>
          <w:p w14:paraId="14F472CA" w14:textId="04E4FEAA" w:rsidR="007F09F4" w:rsidRDefault="003F4DCC" w:rsidP="007F09F4">
            <w:pPr>
              <w:numPr>
                <w:ilvl w:val="0"/>
                <w:numId w:val="21"/>
              </w:numPr>
              <w:spacing w:before="0" w:line="240" w:lineRule="auto"/>
              <w:ind w:right="0"/>
              <w:rPr>
                <w:szCs w:val="24"/>
              </w:rPr>
            </w:pPr>
            <w:r>
              <w:rPr>
                <w:szCs w:val="24"/>
              </w:rPr>
              <w:t xml:space="preserve">Our </w:t>
            </w:r>
            <w:r w:rsidR="00487B56">
              <w:rPr>
                <w:szCs w:val="24"/>
              </w:rPr>
              <w:t>celebratory mom and dad events</w:t>
            </w:r>
            <w:r w:rsidR="00310732">
              <w:rPr>
                <w:szCs w:val="24"/>
              </w:rPr>
              <w:t xml:space="preserve"> </w:t>
            </w:r>
            <w:r w:rsidR="00DB5237">
              <w:rPr>
                <w:szCs w:val="24"/>
              </w:rPr>
              <w:t>laid</w:t>
            </w:r>
            <w:r w:rsidR="00DB22C3">
              <w:rPr>
                <w:szCs w:val="24"/>
              </w:rPr>
              <w:t xml:space="preserve"> the foundation for the type of events </w:t>
            </w:r>
            <w:r w:rsidR="00DB5237">
              <w:rPr>
                <w:szCs w:val="24"/>
              </w:rPr>
              <w:t xml:space="preserve">our families would experience. </w:t>
            </w:r>
            <w:r w:rsidR="00BB2485">
              <w:rPr>
                <w:szCs w:val="24"/>
              </w:rPr>
              <w:t xml:space="preserve">The feedback from </w:t>
            </w:r>
            <w:r w:rsidR="004726D9">
              <w:rPr>
                <w:szCs w:val="24"/>
              </w:rPr>
              <w:t>the parent evaluation forms and surveys indicate</w:t>
            </w:r>
            <w:r w:rsidR="00D61A44">
              <w:rPr>
                <w:szCs w:val="24"/>
              </w:rPr>
              <w:t>d</w:t>
            </w:r>
            <w:r w:rsidR="004726D9">
              <w:rPr>
                <w:szCs w:val="24"/>
              </w:rPr>
              <w:t xml:space="preserve"> our parents and families were satisf</w:t>
            </w:r>
            <w:r w:rsidR="005421C9">
              <w:rPr>
                <w:szCs w:val="24"/>
              </w:rPr>
              <w:t>ied with the outcome of the events</w:t>
            </w:r>
            <w:r w:rsidR="00D61A44">
              <w:rPr>
                <w:szCs w:val="24"/>
              </w:rPr>
              <w:t xml:space="preserve"> and the </w:t>
            </w:r>
            <w:r w:rsidR="00AF6EDA">
              <w:rPr>
                <w:szCs w:val="24"/>
              </w:rPr>
              <w:t>presenters.</w:t>
            </w:r>
          </w:p>
          <w:p w14:paraId="600A7568" w14:textId="792FD1DA" w:rsidR="00AF6EDA" w:rsidRDefault="00AF6EDA" w:rsidP="007F09F4">
            <w:pPr>
              <w:numPr>
                <w:ilvl w:val="0"/>
                <w:numId w:val="21"/>
              </w:numPr>
              <w:spacing w:before="0" w:line="240" w:lineRule="auto"/>
              <w:ind w:right="0"/>
              <w:rPr>
                <w:szCs w:val="24"/>
              </w:rPr>
            </w:pPr>
            <w:r>
              <w:rPr>
                <w:szCs w:val="24"/>
              </w:rPr>
              <w:t xml:space="preserve">During our academic events/activities, parents were informed about the state of </w:t>
            </w:r>
            <w:r w:rsidR="00660749">
              <w:rPr>
                <w:szCs w:val="24"/>
              </w:rPr>
              <w:t>our school in the beginning of the year (Title 1 Annual Meeting), midyear (Annual Mid-Year Stakeholders Meeting), and end of the year (Title 1 Developmental Meeting)</w:t>
            </w:r>
            <w:r w:rsidR="001C1E62">
              <w:rPr>
                <w:szCs w:val="24"/>
              </w:rPr>
              <w:t>.</w:t>
            </w:r>
          </w:p>
          <w:p w14:paraId="3A929BD8" w14:textId="5FB9BA1B" w:rsidR="001C1E62" w:rsidRDefault="001C1E62" w:rsidP="007F09F4">
            <w:pPr>
              <w:numPr>
                <w:ilvl w:val="0"/>
                <w:numId w:val="21"/>
              </w:numPr>
              <w:spacing w:before="0" w:line="240" w:lineRule="auto"/>
              <w:ind w:right="0"/>
              <w:rPr>
                <w:szCs w:val="24"/>
              </w:rPr>
            </w:pPr>
            <w:r>
              <w:rPr>
                <w:szCs w:val="24"/>
              </w:rPr>
              <w:t xml:space="preserve">Parents were also given </w:t>
            </w:r>
            <w:r w:rsidR="00AA7147">
              <w:rPr>
                <w:szCs w:val="24"/>
              </w:rPr>
              <w:t xml:space="preserve">information about </w:t>
            </w:r>
            <w:r w:rsidR="0022378C">
              <w:rPr>
                <w:szCs w:val="24"/>
              </w:rPr>
              <w:t xml:space="preserve">the progress of their child </w:t>
            </w:r>
            <w:r w:rsidR="00AA7147">
              <w:rPr>
                <w:szCs w:val="24"/>
              </w:rPr>
              <w:t>and strategies to use at home.</w:t>
            </w:r>
          </w:p>
          <w:p w14:paraId="0D8D1CC8" w14:textId="4DBADE71" w:rsidR="009C0E11" w:rsidRPr="009C0E11" w:rsidRDefault="009C0E11" w:rsidP="007F09F4">
            <w:pPr>
              <w:numPr>
                <w:ilvl w:val="0"/>
                <w:numId w:val="21"/>
              </w:numPr>
              <w:spacing w:before="0" w:line="240" w:lineRule="auto"/>
              <w:ind w:right="0"/>
              <w:rPr>
                <w:szCs w:val="24"/>
              </w:rPr>
            </w:pPr>
            <w:r w:rsidRPr="009C0E11">
              <w:rPr>
                <w:szCs w:val="24"/>
              </w:rPr>
              <w:t xml:space="preserve">Parents enjoyed the interactions with the teachers after family activities.  </w:t>
            </w:r>
          </w:p>
          <w:p w14:paraId="5630AD66" w14:textId="77777777" w:rsidR="00E815B4" w:rsidRPr="00206583" w:rsidRDefault="00E815B4" w:rsidP="004C491C">
            <w:pPr>
              <w:spacing w:line="240" w:lineRule="auto"/>
              <w:ind w:left="835"/>
              <w:rPr>
                <w:szCs w:val="24"/>
              </w:rPr>
            </w:pP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w:t>
      </w:r>
      <w:r>
        <w:lastRenderedPageBreak/>
        <w:t xml:space="preserve">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459251BA" w14:textId="77777777" w:rsidR="0057770A" w:rsidRPr="003D5FDD" w:rsidRDefault="0057770A" w:rsidP="0057770A">
            <w:pPr>
              <w:spacing w:before="0" w:line="240" w:lineRule="auto"/>
              <w:rPr>
                <w:sz w:val="22"/>
                <w:szCs w:val="22"/>
              </w:rPr>
            </w:pPr>
            <w:r w:rsidRPr="003D5FDD">
              <w:rPr>
                <w:sz w:val="22"/>
                <w:szCs w:val="22"/>
              </w:rPr>
              <w:t>Parents and families will be need notified of Parent and Family Engagement Activities and events by the following communication resources:</w:t>
            </w:r>
          </w:p>
          <w:p w14:paraId="115A6346" w14:textId="758D1412" w:rsidR="00BE256F" w:rsidRPr="003D5FDD" w:rsidRDefault="00BE256F" w:rsidP="0057770A">
            <w:pPr>
              <w:pStyle w:val="ListParagraph"/>
              <w:numPr>
                <w:ilvl w:val="0"/>
                <w:numId w:val="41"/>
              </w:numPr>
              <w:spacing w:line="240" w:lineRule="auto"/>
              <w:rPr>
                <w:sz w:val="22"/>
                <w:szCs w:val="22"/>
              </w:rPr>
            </w:pPr>
            <w:r w:rsidRPr="003D5FDD">
              <w:rPr>
                <w:sz w:val="22"/>
                <w:szCs w:val="22"/>
              </w:rPr>
              <w:t xml:space="preserve">Robo Calls: </w:t>
            </w:r>
            <w:r w:rsidR="00D30519" w:rsidRPr="003D5FDD">
              <w:rPr>
                <w:sz w:val="22"/>
                <w:szCs w:val="22"/>
              </w:rPr>
              <w:t xml:space="preserve">Parents will receive automatic </w:t>
            </w:r>
            <w:r w:rsidR="0031686A" w:rsidRPr="003D5FDD">
              <w:rPr>
                <w:sz w:val="22"/>
                <w:szCs w:val="22"/>
              </w:rPr>
              <w:t xml:space="preserve">phone </w:t>
            </w:r>
            <w:r w:rsidR="00D30519" w:rsidRPr="003D5FDD">
              <w:rPr>
                <w:sz w:val="22"/>
                <w:szCs w:val="22"/>
              </w:rPr>
              <w:t>messages about upcoming Parent and Family Engagement events, SAC, and PTA</w:t>
            </w:r>
            <w:r w:rsidR="0031686A" w:rsidRPr="003D5FDD">
              <w:rPr>
                <w:sz w:val="22"/>
                <w:szCs w:val="22"/>
              </w:rPr>
              <w:t>.</w:t>
            </w:r>
          </w:p>
          <w:p w14:paraId="16DBD50A" w14:textId="3FC55BAA" w:rsidR="0057770A" w:rsidRPr="003D5FDD" w:rsidRDefault="0057770A" w:rsidP="0057770A">
            <w:pPr>
              <w:pStyle w:val="ListParagraph"/>
              <w:numPr>
                <w:ilvl w:val="0"/>
                <w:numId w:val="41"/>
              </w:numPr>
              <w:spacing w:line="240" w:lineRule="auto"/>
              <w:rPr>
                <w:sz w:val="22"/>
                <w:szCs w:val="22"/>
              </w:rPr>
            </w:pPr>
            <w:r w:rsidRPr="003D5FDD">
              <w:rPr>
                <w:sz w:val="22"/>
                <w:szCs w:val="22"/>
              </w:rPr>
              <w:t>Student Agendas: All Upcoming events will be either written in or placed via sticker inside student agendas for parent reminders.</w:t>
            </w:r>
          </w:p>
          <w:p w14:paraId="0A8891A4" w14:textId="77777777" w:rsidR="0057770A" w:rsidRPr="003D5FDD" w:rsidRDefault="0057770A" w:rsidP="0057770A">
            <w:pPr>
              <w:pStyle w:val="ListParagraph"/>
              <w:numPr>
                <w:ilvl w:val="0"/>
                <w:numId w:val="41"/>
              </w:numPr>
              <w:spacing w:line="240" w:lineRule="auto"/>
              <w:rPr>
                <w:sz w:val="22"/>
                <w:szCs w:val="22"/>
              </w:rPr>
            </w:pPr>
            <w:r w:rsidRPr="003D5FDD">
              <w:rPr>
                <w:sz w:val="22"/>
                <w:szCs w:val="22"/>
              </w:rPr>
              <w:t>Class Dojo: Parents who have registered in Class Dojo will have scheduled Parent and Family Engagement events, SAC, and PTA sent to their cell phones.</w:t>
            </w:r>
          </w:p>
          <w:p w14:paraId="3447EC1D" w14:textId="77777777" w:rsidR="0057770A" w:rsidRPr="003D5FDD" w:rsidRDefault="0057770A" w:rsidP="0057770A">
            <w:pPr>
              <w:pStyle w:val="ListParagraph"/>
              <w:numPr>
                <w:ilvl w:val="0"/>
                <w:numId w:val="41"/>
              </w:numPr>
              <w:spacing w:line="240" w:lineRule="auto"/>
              <w:rPr>
                <w:sz w:val="22"/>
                <w:szCs w:val="22"/>
              </w:rPr>
            </w:pPr>
            <w:r w:rsidRPr="003D5FDD">
              <w:rPr>
                <w:sz w:val="22"/>
                <w:szCs w:val="22"/>
              </w:rPr>
              <w:t>School Marquee: All scheduled events, including Parent and Family Engagement activities, PTA, and SAC will be on display on the school marquee located at the main entrance of the school.</w:t>
            </w:r>
          </w:p>
          <w:p w14:paraId="34CBA975" w14:textId="3DB8F5DF" w:rsidR="0057770A" w:rsidRPr="003D5FDD" w:rsidRDefault="0057770A" w:rsidP="0070244C">
            <w:pPr>
              <w:pStyle w:val="ListParagraph"/>
              <w:numPr>
                <w:ilvl w:val="0"/>
                <w:numId w:val="41"/>
              </w:numPr>
              <w:spacing w:line="240" w:lineRule="auto"/>
              <w:rPr>
                <w:sz w:val="22"/>
                <w:szCs w:val="22"/>
              </w:rPr>
            </w:pPr>
            <w:r w:rsidRPr="003D5FDD">
              <w:rPr>
                <w:sz w:val="22"/>
                <w:szCs w:val="22"/>
              </w:rPr>
              <w:t xml:space="preserve">School Website: All information </w:t>
            </w:r>
            <w:r w:rsidR="00A2791A" w:rsidRPr="003D5FDD">
              <w:rPr>
                <w:sz w:val="22"/>
                <w:szCs w:val="22"/>
              </w:rPr>
              <w:t xml:space="preserve">including a digital copy of the flyer </w:t>
            </w:r>
            <w:r w:rsidRPr="003D5FDD">
              <w:rPr>
                <w:sz w:val="22"/>
                <w:szCs w:val="22"/>
              </w:rPr>
              <w:t xml:space="preserve">about Parent and Family Engagement events, SAC, and PTA will be posted to </w:t>
            </w:r>
            <w:r w:rsidR="002D68E0" w:rsidRPr="003D5FDD">
              <w:rPr>
                <w:sz w:val="22"/>
                <w:szCs w:val="22"/>
              </w:rPr>
              <w:t xml:space="preserve">Rutledge H. Pearson </w:t>
            </w:r>
            <w:r w:rsidR="006224AF" w:rsidRPr="003D5FDD">
              <w:rPr>
                <w:sz w:val="22"/>
                <w:szCs w:val="22"/>
              </w:rPr>
              <w:t>Elementary’ s</w:t>
            </w:r>
            <w:r w:rsidR="002D68E0" w:rsidRPr="003D5FDD">
              <w:rPr>
                <w:sz w:val="22"/>
                <w:szCs w:val="22"/>
              </w:rPr>
              <w:t xml:space="preserve"> </w:t>
            </w:r>
            <w:r w:rsidRPr="003D5FDD">
              <w:rPr>
                <w:sz w:val="22"/>
                <w:szCs w:val="22"/>
              </w:rPr>
              <w:t>school website.</w:t>
            </w:r>
            <w:r w:rsidR="0070244C" w:rsidRPr="003D5FDD">
              <w:rPr>
                <w:sz w:val="22"/>
                <w:szCs w:val="22"/>
              </w:rPr>
              <w:t xml:space="preserve"> </w:t>
            </w:r>
          </w:p>
          <w:p w14:paraId="0430BA62" w14:textId="055FC775" w:rsidR="0057770A" w:rsidRPr="003D5FDD" w:rsidRDefault="004655AA" w:rsidP="0057770A">
            <w:pPr>
              <w:pStyle w:val="ListParagraph"/>
              <w:numPr>
                <w:ilvl w:val="0"/>
                <w:numId w:val="41"/>
              </w:numPr>
              <w:spacing w:line="240" w:lineRule="auto"/>
              <w:rPr>
                <w:sz w:val="22"/>
                <w:szCs w:val="22"/>
              </w:rPr>
            </w:pPr>
            <w:r w:rsidRPr="003D5FDD">
              <w:rPr>
                <w:sz w:val="22"/>
                <w:szCs w:val="22"/>
              </w:rPr>
              <w:t>RHP Teams Page</w:t>
            </w:r>
            <w:r w:rsidR="0057770A" w:rsidRPr="003D5FDD">
              <w:rPr>
                <w:sz w:val="22"/>
                <w:szCs w:val="22"/>
              </w:rPr>
              <w:t xml:space="preserve">: </w:t>
            </w:r>
            <w:r w:rsidRPr="003D5FDD">
              <w:rPr>
                <w:sz w:val="22"/>
                <w:szCs w:val="22"/>
              </w:rPr>
              <w:t>R</w:t>
            </w:r>
            <w:r w:rsidR="0057770A" w:rsidRPr="003D5FDD">
              <w:rPr>
                <w:sz w:val="22"/>
                <w:szCs w:val="22"/>
              </w:rPr>
              <w:t xml:space="preserve">ecorded advertisement </w:t>
            </w:r>
            <w:r w:rsidRPr="003D5FDD">
              <w:rPr>
                <w:sz w:val="22"/>
                <w:szCs w:val="22"/>
              </w:rPr>
              <w:t xml:space="preserve">videos will be </w:t>
            </w:r>
            <w:r w:rsidR="0057770A" w:rsidRPr="003D5FDD">
              <w:rPr>
                <w:sz w:val="22"/>
                <w:szCs w:val="22"/>
              </w:rPr>
              <w:t>posted to containing information about upcoming events.</w:t>
            </w:r>
          </w:p>
          <w:p w14:paraId="5C6B0303" w14:textId="77777777" w:rsidR="0057770A" w:rsidRPr="003D5FDD" w:rsidRDefault="0057770A" w:rsidP="0057770A">
            <w:pPr>
              <w:pStyle w:val="ListParagraph"/>
              <w:numPr>
                <w:ilvl w:val="0"/>
                <w:numId w:val="41"/>
              </w:numPr>
              <w:spacing w:line="240" w:lineRule="auto"/>
              <w:rPr>
                <w:sz w:val="22"/>
                <w:szCs w:val="22"/>
              </w:rPr>
            </w:pPr>
            <w:r w:rsidRPr="003D5FDD">
              <w:rPr>
                <w:sz w:val="22"/>
                <w:szCs w:val="22"/>
              </w:rPr>
              <w:t>Duval County App: Parents and families who have signed up for the app will be notified of upcoming events.</w:t>
            </w:r>
          </w:p>
          <w:p w14:paraId="105F79E3" w14:textId="77777777" w:rsidR="0057770A" w:rsidRPr="003D5FDD" w:rsidRDefault="0057770A" w:rsidP="0057770A">
            <w:pPr>
              <w:pStyle w:val="ListParagraph"/>
              <w:numPr>
                <w:ilvl w:val="0"/>
                <w:numId w:val="41"/>
              </w:numPr>
              <w:spacing w:line="240" w:lineRule="auto"/>
              <w:rPr>
                <w:sz w:val="22"/>
                <w:szCs w:val="22"/>
              </w:rPr>
            </w:pPr>
            <w:r w:rsidRPr="003D5FDD">
              <w:rPr>
                <w:sz w:val="22"/>
                <w:szCs w:val="22"/>
              </w:rPr>
              <w:lastRenderedPageBreak/>
              <w:t>Parent Link: Families with registered Focus accounts and phone numbers will receive phone calls and/or emails containing information of upcoming PFEP activities.</w:t>
            </w:r>
          </w:p>
          <w:p w14:paraId="39D3AD3E" w14:textId="6CED1036" w:rsidR="0057770A" w:rsidRDefault="0057770A" w:rsidP="0057770A">
            <w:pPr>
              <w:pStyle w:val="ListParagraph"/>
              <w:numPr>
                <w:ilvl w:val="0"/>
                <w:numId w:val="41"/>
              </w:numPr>
              <w:spacing w:line="240" w:lineRule="auto"/>
              <w:rPr>
                <w:sz w:val="22"/>
                <w:szCs w:val="22"/>
              </w:rPr>
            </w:pPr>
            <w:r w:rsidRPr="003D5FDD">
              <w:rPr>
                <w:sz w:val="22"/>
                <w:szCs w:val="22"/>
              </w:rPr>
              <w:t xml:space="preserve">Flyers: Flyers will be strategically placed and available of all Parent and Family Engagement events, SAC, and PTA throughout the Main Office and </w:t>
            </w:r>
            <w:r w:rsidR="002B03E8" w:rsidRPr="003D5FDD">
              <w:rPr>
                <w:sz w:val="22"/>
                <w:szCs w:val="22"/>
              </w:rPr>
              <w:t>Parent Information Board</w:t>
            </w:r>
            <w:r w:rsidRPr="003D5FDD">
              <w:rPr>
                <w:sz w:val="22"/>
                <w:szCs w:val="22"/>
              </w:rPr>
              <w:t xml:space="preserve"> for families who did not receive any electronic communication.</w:t>
            </w:r>
          </w:p>
          <w:p w14:paraId="5D93DBFB" w14:textId="77777777" w:rsidR="003D5FDD" w:rsidRPr="003D5FDD" w:rsidRDefault="003D5FDD" w:rsidP="003D5FDD">
            <w:pPr>
              <w:pStyle w:val="ListParagraph"/>
              <w:spacing w:line="240" w:lineRule="auto"/>
              <w:ind w:left="835"/>
              <w:rPr>
                <w:sz w:val="22"/>
                <w:szCs w:val="22"/>
              </w:rPr>
            </w:pPr>
          </w:p>
          <w:p w14:paraId="0F681380" w14:textId="77777777" w:rsidR="004F493B" w:rsidRPr="004F493B" w:rsidRDefault="004F493B" w:rsidP="004F493B">
            <w:pPr>
              <w:spacing w:before="0" w:line="240" w:lineRule="auto"/>
              <w:ind w:left="0" w:right="0"/>
              <w:rPr>
                <w:sz w:val="22"/>
                <w:szCs w:val="22"/>
              </w:rPr>
            </w:pPr>
            <w:r w:rsidRPr="004F493B">
              <w:rPr>
                <w:sz w:val="22"/>
                <w:szCs w:val="22"/>
              </w:rPr>
              <w:t xml:space="preserve">The school will utilize all available avenues to communicate with parents, taking special consideration for individual barriers.  </w:t>
            </w:r>
          </w:p>
          <w:p w14:paraId="26C0BC77" w14:textId="77777777" w:rsidR="004F493B" w:rsidRPr="004F493B" w:rsidRDefault="004F493B" w:rsidP="004F493B">
            <w:pPr>
              <w:numPr>
                <w:ilvl w:val="0"/>
                <w:numId w:val="39"/>
              </w:numPr>
              <w:spacing w:before="0" w:line="240" w:lineRule="auto"/>
              <w:ind w:right="0"/>
              <w:rPr>
                <w:sz w:val="22"/>
                <w:szCs w:val="22"/>
              </w:rPr>
            </w:pPr>
            <w:r w:rsidRPr="004F493B">
              <w:rPr>
                <w:sz w:val="22"/>
                <w:szCs w:val="22"/>
              </w:rPr>
              <w:t>All print materials will be translated for families who speak English as a second language.</w:t>
            </w:r>
          </w:p>
          <w:p w14:paraId="4B0AE617" w14:textId="77777777" w:rsidR="004F493B" w:rsidRPr="004F493B" w:rsidRDefault="004F493B" w:rsidP="004F493B">
            <w:pPr>
              <w:numPr>
                <w:ilvl w:val="0"/>
                <w:numId w:val="39"/>
              </w:numPr>
              <w:spacing w:before="0" w:line="240" w:lineRule="auto"/>
              <w:ind w:right="0"/>
              <w:rPr>
                <w:sz w:val="22"/>
                <w:szCs w:val="22"/>
              </w:rPr>
            </w:pPr>
            <w:r w:rsidRPr="004F493B">
              <w:rPr>
                <w:sz w:val="22"/>
                <w:szCs w:val="22"/>
              </w:rPr>
              <w:t>All information sent home will be in an easy to read format.</w:t>
            </w:r>
          </w:p>
          <w:p w14:paraId="6DC87C4F" w14:textId="77777777" w:rsidR="004F493B" w:rsidRDefault="004F493B" w:rsidP="004F493B">
            <w:pPr>
              <w:numPr>
                <w:ilvl w:val="0"/>
                <w:numId w:val="39"/>
              </w:numPr>
              <w:spacing w:before="0" w:line="240" w:lineRule="auto"/>
              <w:ind w:right="0"/>
              <w:rPr>
                <w:sz w:val="22"/>
                <w:szCs w:val="22"/>
              </w:rPr>
            </w:pPr>
            <w:r w:rsidRPr="004F493B">
              <w:rPr>
                <w:sz w:val="22"/>
                <w:szCs w:val="22"/>
              </w:rPr>
              <w:t>If transportation is offered, ensure that transportation has accessibility for individuals that may need special assistance</w:t>
            </w:r>
            <w:r>
              <w:rPr>
                <w:sz w:val="22"/>
                <w:szCs w:val="22"/>
              </w:rPr>
              <w:t>.</w:t>
            </w:r>
          </w:p>
          <w:p w14:paraId="296FEF7D" w14:textId="3FBA6BDB" w:rsidR="00922D88" w:rsidRPr="004F493B" w:rsidRDefault="004F493B" w:rsidP="004F493B">
            <w:pPr>
              <w:numPr>
                <w:ilvl w:val="0"/>
                <w:numId w:val="39"/>
              </w:numPr>
              <w:spacing w:before="0" w:line="240" w:lineRule="auto"/>
              <w:ind w:right="0"/>
              <w:rPr>
                <w:sz w:val="22"/>
                <w:szCs w:val="22"/>
              </w:rPr>
            </w:pPr>
            <w:r w:rsidRPr="004F493B">
              <w:rPr>
                <w:sz w:val="22"/>
                <w:szCs w:val="22"/>
              </w:rPr>
              <w:t>Schedule meetings at flexible times to accommodate parents work hours.</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lastRenderedPageBreak/>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0559F531" w14:textId="3D7523EB" w:rsidR="000E6F21" w:rsidRDefault="000E6F21" w:rsidP="000E6F21">
            <w:pPr>
              <w:spacing w:before="0" w:line="240" w:lineRule="auto"/>
              <w:ind w:left="0" w:right="0"/>
              <w:rPr>
                <w:rFonts w:cstheme="minorHAnsi"/>
                <w:sz w:val="22"/>
                <w:szCs w:val="22"/>
              </w:rPr>
            </w:pPr>
            <w:r>
              <w:rPr>
                <w:rFonts w:cstheme="minorHAnsi"/>
                <w:sz w:val="22"/>
                <w:szCs w:val="22"/>
              </w:rPr>
              <w:t>Information</w:t>
            </w:r>
            <w:r w:rsidR="00550EC4">
              <w:rPr>
                <w:rFonts w:cstheme="minorHAnsi"/>
                <w:sz w:val="22"/>
                <w:szCs w:val="22"/>
              </w:rPr>
              <w:t xml:space="preserve"> will be shared </w:t>
            </w:r>
            <w:r w:rsidR="00C27B52">
              <w:rPr>
                <w:rFonts w:cstheme="minorHAnsi"/>
                <w:sz w:val="22"/>
                <w:szCs w:val="22"/>
              </w:rPr>
              <w:t>in the following ways:</w:t>
            </w:r>
          </w:p>
          <w:p w14:paraId="255B3A15" w14:textId="68040EA3" w:rsidR="00DF2530" w:rsidRPr="00DF2530" w:rsidRDefault="00DF2530" w:rsidP="00DF2530">
            <w:pPr>
              <w:numPr>
                <w:ilvl w:val="0"/>
                <w:numId w:val="37"/>
              </w:numPr>
              <w:spacing w:before="0" w:line="240" w:lineRule="auto"/>
              <w:ind w:right="0"/>
              <w:rPr>
                <w:rFonts w:cstheme="minorHAnsi"/>
                <w:sz w:val="22"/>
                <w:szCs w:val="22"/>
              </w:rPr>
            </w:pPr>
            <w:r w:rsidRPr="00DF2530">
              <w:rPr>
                <w:rFonts w:cstheme="minorHAnsi"/>
                <w:sz w:val="22"/>
                <w:szCs w:val="22"/>
              </w:rPr>
              <w:t>Flyers</w:t>
            </w:r>
            <w:r w:rsidR="002A6060">
              <w:rPr>
                <w:rFonts w:cstheme="minorHAnsi"/>
                <w:sz w:val="22"/>
                <w:szCs w:val="22"/>
              </w:rPr>
              <w:t>-</w:t>
            </w:r>
            <w:r w:rsidRPr="00DF2530">
              <w:rPr>
                <w:rFonts w:cstheme="minorHAnsi"/>
                <w:sz w:val="22"/>
                <w:szCs w:val="22"/>
              </w:rPr>
              <w:t xml:space="preserve"> printed in a language that all parents can understand</w:t>
            </w:r>
          </w:p>
          <w:p w14:paraId="37D00A5A" w14:textId="4DD3EA16" w:rsidR="00DF2530" w:rsidRPr="00DF2530" w:rsidRDefault="00DF2530" w:rsidP="00DF2530">
            <w:pPr>
              <w:numPr>
                <w:ilvl w:val="0"/>
                <w:numId w:val="37"/>
              </w:numPr>
              <w:spacing w:before="0" w:line="240" w:lineRule="auto"/>
              <w:ind w:right="0"/>
              <w:rPr>
                <w:rFonts w:cstheme="minorHAnsi"/>
                <w:sz w:val="22"/>
                <w:szCs w:val="22"/>
              </w:rPr>
            </w:pPr>
            <w:r w:rsidRPr="00DF2530">
              <w:rPr>
                <w:rFonts w:cstheme="minorHAnsi"/>
                <w:sz w:val="22"/>
                <w:szCs w:val="22"/>
              </w:rPr>
              <w:t>School marquee</w:t>
            </w:r>
            <w:r w:rsidR="0068450E">
              <w:rPr>
                <w:rFonts w:cstheme="minorHAnsi"/>
                <w:sz w:val="22"/>
                <w:szCs w:val="22"/>
              </w:rPr>
              <w:t xml:space="preserve">-Displays </w:t>
            </w:r>
            <w:r w:rsidR="00647DC9">
              <w:rPr>
                <w:rFonts w:cstheme="minorHAnsi"/>
                <w:sz w:val="22"/>
                <w:szCs w:val="22"/>
              </w:rPr>
              <w:t xml:space="preserve">all monthly parent </w:t>
            </w:r>
            <w:r w:rsidR="0068450E">
              <w:rPr>
                <w:rFonts w:cstheme="minorHAnsi"/>
                <w:sz w:val="22"/>
                <w:szCs w:val="22"/>
              </w:rPr>
              <w:t>meeting announcements</w:t>
            </w:r>
          </w:p>
          <w:p w14:paraId="4329E68D" w14:textId="18433552" w:rsidR="00DF2530" w:rsidRDefault="00DF2530" w:rsidP="00DF2530">
            <w:pPr>
              <w:numPr>
                <w:ilvl w:val="0"/>
                <w:numId w:val="37"/>
              </w:numPr>
              <w:spacing w:before="0" w:line="240" w:lineRule="auto"/>
              <w:ind w:right="0"/>
              <w:rPr>
                <w:rFonts w:cstheme="minorHAnsi"/>
                <w:sz w:val="22"/>
                <w:szCs w:val="22"/>
              </w:rPr>
            </w:pPr>
            <w:r w:rsidRPr="00DF2530">
              <w:rPr>
                <w:rFonts w:cstheme="minorHAnsi"/>
                <w:sz w:val="22"/>
                <w:szCs w:val="22"/>
              </w:rPr>
              <w:t>Parent Link</w:t>
            </w:r>
            <w:r w:rsidR="00666935">
              <w:rPr>
                <w:rFonts w:cstheme="minorHAnsi"/>
                <w:sz w:val="22"/>
                <w:szCs w:val="22"/>
              </w:rPr>
              <w:t>-SI</w:t>
            </w:r>
            <w:r w:rsidR="00846EB3">
              <w:rPr>
                <w:rFonts w:cstheme="minorHAnsi"/>
                <w:sz w:val="22"/>
                <w:szCs w:val="22"/>
              </w:rPr>
              <w:t>P, PFEP, and</w:t>
            </w:r>
            <w:r w:rsidR="00666935">
              <w:rPr>
                <w:rFonts w:cstheme="minorHAnsi"/>
                <w:sz w:val="22"/>
                <w:szCs w:val="22"/>
              </w:rPr>
              <w:t xml:space="preserve"> SAC/PTA monthly meeting information</w:t>
            </w:r>
          </w:p>
          <w:p w14:paraId="65A0E8F9" w14:textId="187FD0F9" w:rsidR="00DF2530" w:rsidRDefault="00DF2530" w:rsidP="00DF2530">
            <w:pPr>
              <w:numPr>
                <w:ilvl w:val="0"/>
                <w:numId w:val="37"/>
              </w:numPr>
              <w:spacing w:before="0" w:line="240" w:lineRule="auto"/>
              <w:ind w:right="0"/>
              <w:rPr>
                <w:rFonts w:cstheme="minorHAnsi"/>
                <w:sz w:val="22"/>
                <w:szCs w:val="22"/>
              </w:rPr>
            </w:pPr>
            <w:r>
              <w:rPr>
                <w:rFonts w:cstheme="minorHAnsi"/>
                <w:sz w:val="22"/>
                <w:szCs w:val="22"/>
              </w:rPr>
              <w:t>Class Dojo</w:t>
            </w:r>
            <w:r w:rsidR="007B5492">
              <w:rPr>
                <w:rFonts w:cstheme="minorHAnsi"/>
                <w:sz w:val="22"/>
                <w:szCs w:val="22"/>
              </w:rPr>
              <w:t xml:space="preserve">- Teacher share student progress and school related </w:t>
            </w:r>
            <w:r w:rsidR="00666935">
              <w:rPr>
                <w:rFonts w:cstheme="minorHAnsi"/>
                <w:sz w:val="22"/>
                <w:szCs w:val="22"/>
              </w:rPr>
              <w:t>announcements</w:t>
            </w:r>
          </w:p>
          <w:p w14:paraId="1AD4C6F3" w14:textId="3ABA9B6A" w:rsidR="00DF2530" w:rsidRDefault="00DF2530" w:rsidP="00DF2530">
            <w:pPr>
              <w:numPr>
                <w:ilvl w:val="0"/>
                <w:numId w:val="37"/>
              </w:numPr>
              <w:spacing w:before="0" w:line="240" w:lineRule="auto"/>
              <w:ind w:right="0"/>
              <w:rPr>
                <w:rFonts w:cstheme="minorHAnsi"/>
                <w:sz w:val="22"/>
                <w:szCs w:val="22"/>
              </w:rPr>
            </w:pPr>
            <w:r>
              <w:rPr>
                <w:rFonts w:cstheme="minorHAnsi"/>
                <w:sz w:val="22"/>
                <w:szCs w:val="22"/>
              </w:rPr>
              <w:t>School website</w:t>
            </w:r>
            <w:r w:rsidR="00FC1F63">
              <w:rPr>
                <w:rFonts w:cstheme="minorHAnsi"/>
                <w:sz w:val="22"/>
                <w:szCs w:val="22"/>
              </w:rPr>
              <w:t>-shares pictures and a synop</w:t>
            </w:r>
            <w:r w:rsidR="00D2036C">
              <w:rPr>
                <w:rFonts w:cstheme="minorHAnsi"/>
                <w:sz w:val="22"/>
                <w:szCs w:val="22"/>
              </w:rPr>
              <w:t xml:space="preserve">sis of importation dates, </w:t>
            </w:r>
            <w:r w:rsidR="001738F5">
              <w:rPr>
                <w:rFonts w:cstheme="minorHAnsi"/>
                <w:sz w:val="22"/>
                <w:szCs w:val="22"/>
              </w:rPr>
              <w:t>events,</w:t>
            </w:r>
            <w:r w:rsidR="00D2036C">
              <w:rPr>
                <w:rFonts w:cstheme="minorHAnsi"/>
                <w:sz w:val="22"/>
                <w:szCs w:val="22"/>
              </w:rPr>
              <w:t xml:space="preserve"> and activities</w:t>
            </w:r>
          </w:p>
          <w:p w14:paraId="2FE9B223" w14:textId="778F7E64" w:rsidR="00C27B52" w:rsidRDefault="00F01EED" w:rsidP="00C27B52">
            <w:pPr>
              <w:numPr>
                <w:ilvl w:val="0"/>
                <w:numId w:val="37"/>
              </w:numPr>
              <w:spacing w:before="0" w:line="240" w:lineRule="auto"/>
              <w:ind w:right="0"/>
              <w:rPr>
                <w:rFonts w:cstheme="minorHAnsi"/>
                <w:sz w:val="22"/>
                <w:szCs w:val="22"/>
              </w:rPr>
            </w:pPr>
            <w:r>
              <w:rPr>
                <w:rFonts w:cstheme="minorHAnsi"/>
                <w:sz w:val="22"/>
                <w:szCs w:val="22"/>
              </w:rPr>
              <w:t>Robo Calls</w:t>
            </w:r>
            <w:r w:rsidR="003428E6">
              <w:rPr>
                <w:rFonts w:cstheme="minorHAnsi"/>
                <w:sz w:val="22"/>
                <w:szCs w:val="22"/>
              </w:rPr>
              <w:t>-</w:t>
            </w:r>
            <w:r w:rsidR="002A6060">
              <w:rPr>
                <w:rFonts w:cstheme="minorHAnsi"/>
                <w:sz w:val="22"/>
                <w:szCs w:val="22"/>
              </w:rPr>
              <w:t xml:space="preserve"> verbal call out informing parents of school related happenings</w:t>
            </w:r>
            <w:r w:rsidR="00F027EC">
              <w:rPr>
                <w:rFonts w:cstheme="minorHAnsi"/>
                <w:sz w:val="22"/>
                <w:szCs w:val="22"/>
              </w:rPr>
              <w:t xml:space="preserve"> </w:t>
            </w:r>
          </w:p>
          <w:p w14:paraId="7CBD8A6F" w14:textId="56BA50B0" w:rsidR="00F13A54" w:rsidRDefault="002149A2" w:rsidP="00F13A54">
            <w:pPr>
              <w:numPr>
                <w:ilvl w:val="0"/>
                <w:numId w:val="37"/>
              </w:numPr>
              <w:spacing w:before="0" w:line="240" w:lineRule="auto"/>
              <w:ind w:right="0"/>
              <w:rPr>
                <w:rFonts w:cstheme="minorHAnsi"/>
                <w:sz w:val="22"/>
                <w:szCs w:val="22"/>
              </w:rPr>
            </w:pPr>
            <w:r w:rsidRPr="00C27B52">
              <w:rPr>
                <w:rFonts w:cstheme="minorHAnsi"/>
                <w:sz w:val="22"/>
                <w:szCs w:val="22"/>
              </w:rPr>
              <w:t>Duval County App</w:t>
            </w:r>
            <w:r w:rsidR="00F027EC">
              <w:rPr>
                <w:rFonts w:cstheme="minorHAnsi"/>
                <w:sz w:val="22"/>
                <w:szCs w:val="22"/>
              </w:rPr>
              <w:t xml:space="preserve">- mobile app </w:t>
            </w:r>
            <w:r w:rsidR="00A26D33">
              <w:rPr>
                <w:rFonts w:cstheme="minorHAnsi"/>
                <w:sz w:val="22"/>
                <w:szCs w:val="22"/>
              </w:rPr>
              <w:t>that shares events and activities</w:t>
            </w:r>
          </w:p>
          <w:p w14:paraId="44B64D99" w14:textId="4A7EE930" w:rsidR="0058268B" w:rsidRDefault="0058268B" w:rsidP="00F13A54">
            <w:pPr>
              <w:numPr>
                <w:ilvl w:val="0"/>
                <w:numId w:val="37"/>
              </w:numPr>
              <w:spacing w:before="0" w:line="240" w:lineRule="auto"/>
              <w:ind w:right="0"/>
              <w:rPr>
                <w:rFonts w:cstheme="minorHAnsi"/>
                <w:sz w:val="22"/>
                <w:szCs w:val="22"/>
              </w:rPr>
            </w:pPr>
            <w:r>
              <w:rPr>
                <w:rFonts w:cstheme="minorHAnsi"/>
                <w:sz w:val="22"/>
                <w:szCs w:val="22"/>
              </w:rPr>
              <w:t>RHP Teams Site-</w:t>
            </w:r>
            <w:r w:rsidR="00E27291">
              <w:rPr>
                <w:rFonts w:cstheme="minorHAnsi"/>
                <w:sz w:val="22"/>
                <w:szCs w:val="22"/>
              </w:rPr>
              <w:t xml:space="preserve"> (If the district continues to use Teams for remote learning)</w:t>
            </w:r>
          </w:p>
          <w:p w14:paraId="305424DA" w14:textId="77777777" w:rsidR="00E97CAA" w:rsidRDefault="00E97CAA" w:rsidP="009145AA">
            <w:pPr>
              <w:spacing w:before="0" w:line="240" w:lineRule="auto"/>
              <w:ind w:left="0" w:right="0"/>
              <w:rPr>
                <w:rFonts w:cstheme="minorHAnsi"/>
                <w:sz w:val="22"/>
                <w:szCs w:val="22"/>
              </w:rPr>
            </w:pPr>
          </w:p>
          <w:p w14:paraId="78A786A4" w14:textId="4EC32AF7" w:rsidR="0068450E" w:rsidRPr="00F13A54" w:rsidRDefault="00ED7956" w:rsidP="009145AA">
            <w:pPr>
              <w:spacing w:before="0" w:line="240" w:lineRule="auto"/>
              <w:ind w:left="0" w:right="0"/>
              <w:rPr>
                <w:rFonts w:cstheme="minorHAnsi"/>
                <w:sz w:val="22"/>
                <w:szCs w:val="22"/>
              </w:rPr>
            </w:pPr>
            <w:r w:rsidRPr="00F13A54">
              <w:rPr>
                <w:rFonts w:cstheme="minorHAnsi"/>
                <w:sz w:val="22"/>
                <w:szCs w:val="22"/>
              </w:rPr>
              <w:t>Parent Information Board</w:t>
            </w:r>
            <w:r w:rsidR="0068450E" w:rsidRPr="00F13A54">
              <w:rPr>
                <w:rFonts w:cstheme="minorHAnsi"/>
                <w:sz w:val="22"/>
                <w:szCs w:val="22"/>
              </w:rPr>
              <w:t xml:space="preserve"> in the main office:</w:t>
            </w:r>
          </w:p>
          <w:p w14:paraId="6D671D61" w14:textId="42F02690" w:rsidR="00315F4E" w:rsidRDefault="00C27B52" w:rsidP="00C27B52">
            <w:pPr>
              <w:numPr>
                <w:ilvl w:val="0"/>
                <w:numId w:val="37"/>
              </w:numPr>
              <w:spacing w:before="0" w:line="240" w:lineRule="auto"/>
              <w:ind w:right="0"/>
              <w:rPr>
                <w:rFonts w:cstheme="minorHAnsi"/>
                <w:sz w:val="22"/>
                <w:szCs w:val="22"/>
              </w:rPr>
            </w:pPr>
            <w:r w:rsidRPr="00C27B52">
              <w:rPr>
                <w:rFonts w:cstheme="minorHAnsi"/>
                <w:sz w:val="22"/>
                <w:szCs w:val="22"/>
              </w:rPr>
              <w:t>Parent Academies</w:t>
            </w:r>
            <w:r w:rsidR="00E97CAA">
              <w:rPr>
                <w:rFonts w:cstheme="minorHAnsi"/>
                <w:sz w:val="22"/>
                <w:szCs w:val="22"/>
              </w:rPr>
              <w:t xml:space="preserve">-Training </w:t>
            </w:r>
            <w:r w:rsidR="007B5492">
              <w:rPr>
                <w:rFonts w:cstheme="minorHAnsi"/>
                <w:sz w:val="22"/>
                <w:szCs w:val="22"/>
              </w:rPr>
              <w:t xml:space="preserve">Schedule </w:t>
            </w:r>
            <w:r w:rsidR="00E97CAA">
              <w:rPr>
                <w:rFonts w:cstheme="minorHAnsi"/>
                <w:sz w:val="22"/>
                <w:szCs w:val="22"/>
              </w:rPr>
              <w:t>for Parents</w:t>
            </w:r>
          </w:p>
          <w:p w14:paraId="337A2EBC" w14:textId="207CD391" w:rsidR="00315F4E" w:rsidRDefault="00C27B52" w:rsidP="00C27B52">
            <w:pPr>
              <w:numPr>
                <w:ilvl w:val="0"/>
                <w:numId w:val="37"/>
              </w:numPr>
              <w:spacing w:before="0" w:line="240" w:lineRule="auto"/>
              <w:ind w:right="0"/>
              <w:rPr>
                <w:rFonts w:cstheme="minorHAnsi"/>
                <w:sz w:val="22"/>
                <w:szCs w:val="22"/>
              </w:rPr>
            </w:pPr>
            <w:r w:rsidRPr="00C27B52">
              <w:rPr>
                <w:rFonts w:cstheme="minorHAnsi"/>
                <w:sz w:val="22"/>
                <w:szCs w:val="22"/>
              </w:rPr>
              <w:t>McKinney Vento</w:t>
            </w:r>
            <w:r w:rsidR="001E1B8D">
              <w:rPr>
                <w:rFonts w:cstheme="minorHAnsi"/>
                <w:sz w:val="22"/>
                <w:szCs w:val="22"/>
              </w:rPr>
              <w:t xml:space="preserve"> Program Brochure</w:t>
            </w:r>
          </w:p>
          <w:p w14:paraId="2C973044" w14:textId="45AABEAE" w:rsidR="00B71B0D" w:rsidRDefault="00B71B0D" w:rsidP="00C27B52">
            <w:pPr>
              <w:numPr>
                <w:ilvl w:val="0"/>
                <w:numId w:val="37"/>
              </w:numPr>
              <w:spacing w:before="0" w:line="240" w:lineRule="auto"/>
              <w:ind w:right="0"/>
              <w:rPr>
                <w:rFonts w:cstheme="minorHAnsi"/>
                <w:sz w:val="22"/>
                <w:szCs w:val="22"/>
              </w:rPr>
            </w:pPr>
            <w:r>
              <w:rPr>
                <w:rFonts w:cstheme="minorHAnsi"/>
                <w:sz w:val="22"/>
                <w:szCs w:val="22"/>
              </w:rPr>
              <w:t>McKay Scholarship Information</w:t>
            </w:r>
          </w:p>
          <w:p w14:paraId="7DDE914B" w14:textId="4D13FE05" w:rsidR="00C27B52" w:rsidRPr="00AF0566" w:rsidRDefault="00C27B52" w:rsidP="00846F07">
            <w:pPr>
              <w:numPr>
                <w:ilvl w:val="0"/>
                <w:numId w:val="37"/>
              </w:numPr>
              <w:spacing w:before="0" w:line="240" w:lineRule="auto"/>
              <w:ind w:right="0"/>
              <w:rPr>
                <w:rFonts w:cstheme="minorHAnsi"/>
                <w:sz w:val="22"/>
                <w:szCs w:val="22"/>
              </w:rPr>
            </w:pPr>
            <w:r w:rsidRPr="00AF0566">
              <w:rPr>
                <w:rFonts w:cstheme="minorHAnsi"/>
                <w:sz w:val="22"/>
                <w:szCs w:val="22"/>
              </w:rPr>
              <w:t xml:space="preserve">and other school related reports </w:t>
            </w:r>
          </w:p>
          <w:p w14:paraId="656A8CDD" w14:textId="4261EC28" w:rsidR="002149A2" w:rsidRDefault="001B180F" w:rsidP="00DF2530">
            <w:pPr>
              <w:numPr>
                <w:ilvl w:val="0"/>
                <w:numId w:val="37"/>
              </w:numPr>
              <w:spacing w:before="0" w:line="240" w:lineRule="auto"/>
              <w:ind w:right="0"/>
              <w:rPr>
                <w:rFonts w:cstheme="minorHAnsi"/>
                <w:sz w:val="22"/>
                <w:szCs w:val="22"/>
              </w:rPr>
            </w:pPr>
            <w:r>
              <w:rPr>
                <w:rFonts w:cstheme="minorHAnsi"/>
                <w:sz w:val="22"/>
                <w:szCs w:val="22"/>
              </w:rPr>
              <w:t>PFEP Act</w:t>
            </w:r>
            <w:r w:rsidR="009145AA">
              <w:rPr>
                <w:rFonts w:cstheme="minorHAnsi"/>
                <w:sz w:val="22"/>
                <w:szCs w:val="22"/>
              </w:rPr>
              <w:t>ivity Schedule/Calendar</w:t>
            </w:r>
          </w:p>
          <w:p w14:paraId="41AD974B" w14:textId="404F27BD" w:rsidR="00B71B0D" w:rsidRDefault="00B71B0D" w:rsidP="00DF2530">
            <w:pPr>
              <w:numPr>
                <w:ilvl w:val="0"/>
                <w:numId w:val="37"/>
              </w:numPr>
              <w:spacing w:before="0" w:line="240" w:lineRule="auto"/>
              <w:ind w:right="0"/>
              <w:rPr>
                <w:rFonts w:cstheme="minorHAnsi"/>
                <w:sz w:val="22"/>
                <w:szCs w:val="22"/>
              </w:rPr>
            </w:pPr>
            <w:r>
              <w:rPr>
                <w:rFonts w:cstheme="minorHAnsi"/>
                <w:sz w:val="22"/>
                <w:szCs w:val="22"/>
              </w:rPr>
              <w:t xml:space="preserve">ESE </w:t>
            </w:r>
            <w:r w:rsidR="00912E18">
              <w:rPr>
                <w:rFonts w:cstheme="minorHAnsi"/>
                <w:sz w:val="22"/>
                <w:szCs w:val="22"/>
              </w:rPr>
              <w:t>Services Information</w:t>
            </w:r>
          </w:p>
          <w:p w14:paraId="2FB68D3A" w14:textId="7B9189C1" w:rsidR="00240036" w:rsidRDefault="00240036" w:rsidP="00DF2530">
            <w:pPr>
              <w:numPr>
                <w:ilvl w:val="0"/>
                <w:numId w:val="37"/>
              </w:numPr>
              <w:spacing w:before="0" w:line="240" w:lineRule="auto"/>
              <w:ind w:right="0"/>
              <w:rPr>
                <w:rFonts w:cstheme="minorHAnsi"/>
                <w:sz w:val="22"/>
                <w:szCs w:val="22"/>
              </w:rPr>
            </w:pPr>
            <w:r>
              <w:rPr>
                <w:rFonts w:cstheme="minorHAnsi"/>
                <w:sz w:val="22"/>
                <w:szCs w:val="22"/>
              </w:rPr>
              <w:lastRenderedPageBreak/>
              <w:t>Blended Learning Information Flyer (I-ready, Imagine Learning, Focus and Achieve 3000)</w:t>
            </w:r>
          </w:p>
          <w:p w14:paraId="195EACAC" w14:textId="37B45DCB" w:rsidR="00912E18" w:rsidRDefault="00912E18" w:rsidP="00DF2530">
            <w:pPr>
              <w:numPr>
                <w:ilvl w:val="0"/>
                <w:numId w:val="37"/>
              </w:numPr>
              <w:spacing w:before="0" w:line="240" w:lineRule="auto"/>
              <w:ind w:right="0"/>
              <w:rPr>
                <w:rFonts w:cstheme="minorHAnsi"/>
                <w:sz w:val="22"/>
                <w:szCs w:val="22"/>
              </w:rPr>
            </w:pPr>
            <w:r>
              <w:rPr>
                <w:rFonts w:cstheme="minorHAnsi"/>
                <w:sz w:val="22"/>
                <w:szCs w:val="22"/>
              </w:rPr>
              <w:t>FDLRS Information</w:t>
            </w:r>
          </w:p>
          <w:p w14:paraId="4E33246A" w14:textId="22CA87A9" w:rsidR="00912E18" w:rsidRDefault="001E1B8D" w:rsidP="00DF2530">
            <w:pPr>
              <w:numPr>
                <w:ilvl w:val="0"/>
                <w:numId w:val="37"/>
              </w:numPr>
              <w:spacing w:before="0" w:line="240" w:lineRule="auto"/>
              <w:ind w:right="0"/>
              <w:rPr>
                <w:rFonts w:cstheme="minorHAnsi"/>
                <w:sz w:val="22"/>
                <w:szCs w:val="22"/>
              </w:rPr>
            </w:pPr>
            <w:r>
              <w:rPr>
                <w:rFonts w:cstheme="minorHAnsi"/>
                <w:sz w:val="22"/>
                <w:szCs w:val="22"/>
              </w:rPr>
              <w:t>Florida Kidcare</w:t>
            </w:r>
            <w:r w:rsidR="00E97CAA">
              <w:rPr>
                <w:rFonts w:cstheme="minorHAnsi"/>
                <w:sz w:val="22"/>
                <w:szCs w:val="22"/>
              </w:rPr>
              <w:t xml:space="preserve"> Information</w:t>
            </w:r>
          </w:p>
          <w:p w14:paraId="4CDE36E9" w14:textId="2EFFE710" w:rsidR="00A96672" w:rsidRDefault="00A96672" w:rsidP="00DF2530">
            <w:pPr>
              <w:numPr>
                <w:ilvl w:val="0"/>
                <w:numId w:val="37"/>
              </w:numPr>
              <w:spacing w:before="0" w:line="240" w:lineRule="auto"/>
              <w:ind w:right="0"/>
              <w:rPr>
                <w:rFonts w:cstheme="minorHAnsi"/>
                <w:sz w:val="22"/>
                <w:szCs w:val="22"/>
              </w:rPr>
            </w:pPr>
            <w:r>
              <w:rPr>
                <w:rFonts w:cstheme="minorHAnsi"/>
                <w:sz w:val="22"/>
                <w:szCs w:val="22"/>
              </w:rPr>
              <w:t>Safe Kids Flyer</w:t>
            </w:r>
          </w:p>
          <w:p w14:paraId="7739AD47" w14:textId="77777777" w:rsidR="00C27B52" w:rsidRPr="00DF2530" w:rsidRDefault="00C27B52" w:rsidP="00C27B52">
            <w:pPr>
              <w:spacing w:before="0" w:line="240" w:lineRule="auto"/>
              <w:ind w:left="0" w:right="0"/>
              <w:rPr>
                <w:rFonts w:cstheme="minorHAnsi"/>
                <w:sz w:val="22"/>
                <w:szCs w:val="22"/>
              </w:rPr>
            </w:pPr>
          </w:p>
          <w:p w14:paraId="769D0D3C" w14:textId="01888CFA" w:rsidR="00FB66C6" w:rsidRPr="00EB1456" w:rsidRDefault="00FB66C6" w:rsidP="00DF2530">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7EA3CFF8" w:rsidR="00FB66C6" w:rsidRPr="00FE50AE" w:rsidRDefault="00FB66C6" w:rsidP="00794E99">
            <w:pPr>
              <w:spacing w:before="0" w:line="240" w:lineRule="auto"/>
              <w:rPr>
                <w:b/>
                <w:bCs/>
                <w:sz w:val="22"/>
                <w:szCs w:val="22"/>
              </w:rPr>
            </w:pPr>
            <w:r w:rsidRPr="7A595191">
              <w:rPr>
                <w:b/>
                <w:bCs/>
                <w:sz w:val="22"/>
                <w:szCs w:val="22"/>
              </w:rPr>
              <w:lastRenderedPageBreak/>
              <w:t xml:space="preserve">What are the different languages spoken by students, </w:t>
            </w:r>
            <w:r w:rsidR="001738F5" w:rsidRPr="7A595191">
              <w:rPr>
                <w:b/>
                <w:bCs/>
                <w:sz w:val="22"/>
                <w:szCs w:val="22"/>
              </w:rPr>
              <w:t>parents,</w:t>
            </w:r>
            <w:r w:rsidRPr="7A595191">
              <w:rPr>
                <w:b/>
                <w:bCs/>
                <w:sz w:val="22"/>
                <w:szCs w:val="22"/>
              </w:rPr>
              <w:t xml:space="preserve"> and families at your school?</w:t>
            </w:r>
          </w:p>
        </w:tc>
      </w:tr>
      <w:tr w:rsidR="00FB66C6" w14:paraId="54CD245A" w14:textId="77777777" w:rsidTr="46563DE3">
        <w:trPr>
          <w:trHeight w:val="809"/>
        </w:trPr>
        <w:tc>
          <w:tcPr>
            <w:tcW w:w="9895" w:type="dxa"/>
            <w:vAlign w:val="top"/>
          </w:tcPr>
          <w:p w14:paraId="36FEB5B0" w14:textId="77777777" w:rsidR="00FB66C6" w:rsidRDefault="00FB66C6" w:rsidP="00B03931">
            <w:pPr>
              <w:spacing w:before="0" w:line="240" w:lineRule="auto"/>
              <w:ind w:left="0"/>
              <w:rPr>
                <w:rFonts w:cstheme="minorHAnsi"/>
                <w:sz w:val="22"/>
                <w:szCs w:val="22"/>
              </w:rPr>
            </w:pPr>
          </w:p>
          <w:p w14:paraId="30D7AA69" w14:textId="31332A19" w:rsidR="00FB66C6" w:rsidRPr="00F01EED" w:rsidRDefault="00F01EED" w:rsidP="00F01EED">
            <w:pPr>
              <w:pStyle w:val="ListParagraph"/>
              <w:numPr>
                <w:ilvl w:val="0"/>
                <w:numId w:val="38"/>
              </w:numPr>
              <w:spacing w:line="240" w:lineRule="auto"/>
              <w:rPr>
                <w:rFonts w:cstheme="minorHAnsi"/>
                <w:sz w:val="22"/>
                <w:szCs w:val="22"/>
              </w:rPr>
            </w:pPr>
            <w:r w:rsidRPr="00F01EED">
              <w:rPr>
                <w:rFonts w:cstheme="minorHAnsi"/>
                <w:sz w:val="22"/>
                <w:szCs w:val="22"/>
              </w:rPr>
              <w:t>English</w:t>
            </w:r>
          </w:p>
          <w:p w14:paraId="12E2D169" w14:textId="6D570D66" w:rsidR="00F01EED" w:rsidRPr="00F01EED" w:rsidRDefault="00F01EED" w:rsidP="00F01EED">
            <w:pPr>
              <w:pStyle w:val="ListParagraph"/>
              <w:numPr>
                <w:ilvl w:val="0"/>
                <w:numId w:val="38"/>
              </w:numPr>
              <w:spacing w:line="240" w:lineRule="auto"/>
              <w:rPr>
                <w:rFonts w:cstheme="minorHAnsi"/>
                <w:sz w:val="22"/>
                <w:szCs w:val="22"/>
              </w:rPr>
            </w:pPr>
            <w:r w:rsidRPr="00F01EED">
              <w:rPr>
                <w:rFonts w:cstheme="minorHAnsi"/>
                <w:sz w:val="22"/>
                <w:szCs w:val="22"/>
              </w:rPr>
              <w:t>Spanish</w:t>
            </w:r>
          </w:p>
          <w:p w14:paraId="6D072C0D" w14:textId="77777777" w:rsidR="00FB66C6" w:rsidRDefault="00FB66C6" w:rsidP="00B03931">
            <w:pPr>
              <w:spacing w:before="0" w:line="240" w:lineRule="auto"/>
              <w:ind w:left="0"/>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529FABAE" w14:textId="2EF6C9CE" w:rsidR="00DE6B8D" w:rsidRPr="00EC3670" w:rsidRDefault="00EC3670" w:rsidP="00EC3670">
            <w:pPr>
              <w:spacing w:line="240" w:lineRule="auto"/>
              <w:rPr>
                <w:sz w:val="22"/>
                <w:szCs w:val="22"/>
              </w:rPr>
            </w:pPr>
            <w:r w:rsidRPr="00EC3670">
              <w:rPr>
                <w:sz w:val="22"/>
                <w:szCs w:val="22"/>
              </w:rPr>
              <w:lastRenderedPageBreak/>
              <w:t>(1</w:t>
            </w:r>
            <w:r>
              <w:rPr>
                <w:sz w:val="22"/>
                <w:szCs w:val="22"/>
              </w:rPr>
              <w:t xml:space="preserve">)  </w:t>
            </w:r>
            <w:r w:rsidR="00DE6B8D" w:rsidRPr="00EC3670">
              <w:rPr>
                <w:sz w:val="22"/>
                <w:szCs w:val="22"/>
              </w:rPr>
              <w:t>Meetings will be scheduled at flexible times throughout the year.  The committees are formed to develop and review federal programs with parents included.  These committees include</w:t>
            </w:r>
            <w:r w:rsidR="00122239">
              <w:rPr>
                <w:sz w:val="22"/>
                <w:szCs w:val="22"/>
              </w:rPr>
              <w:t xml:space="preserve"> </w:t>
            </w:r>
            <w:r w:rsidR="00DE6B8D" w:rsidRPr="00EC3670">
              <w:rPr>
                <w:sz w:val="22"/>
                <w:szCs w:val="22"/>
              </w:rPr>
              <w:t xml:space="preserve">but are not limited to the </w:t>
            </w:r>
            <w:r w:rsidR="00E049B3" w:rsidRPr="00EC3670">
              <w:rPr>
                <w:sz w:val="22"/>
                <w:szCs w:val="22"/>
              </w:rPr>
              <w:t>School</w:t>
            </w:r>
            <w:r w:rsidR="00DE6B8D" w:rsidRPr="00EC3670">
              <w:rPr>
                <w:sz w:val="22"/>
                <w:szCs w:val="22"/>
              </w:rPr>
              <w:t xml:space="preserve"> Advisory Committee</w:t>
            </w:r>
            <w:r w:rsidR="00F40AC3" w:rsidRPr="00EC3670">
              <w:rPr>
                <w:sz w:val="22"/>
                <w:szCs w:val="22"/>
              </w:rPr>
              <w:t xml:space="preserve"> (SAC)</w:t>
            </w:r>
            <w:r w:rsidR="00DE6B8D" w:rsidRPr="00EC3670">
              <w:rPr>
                <w:sz w:val="22"/>
                <w:szCs w:val="22"/>
              </w:rPr>
              <w:t>, the Pre-K Parent Committee, and the Parent/Teacher Organization</w:t>
            </w:r>
            <w:r w:rsidR="00F40AC3" w:rsidRPr="00EC3670">
              <w:rPr>
                <w:sz w:val="22"/>
                <w:szCs w:val="22"/>
              </w:rPr>
              <w:t xml:space="preserve"> (PTA)</w:t>
            </w:r>
            <w:r w:rsidR="00DE6B8D" w:rsidRPr="00EC3670">
              <w:rPr>
                <w:sz w:val="22"/>
                <w:szCs w:val="22"/>
              </w:rPr>
              <w:t>.</w:t>
            </w:r>
            <w:r w:rsidR="00127385">
              <w:rPr>
                <w:sz w:val="22"/>
                <w:szCs w:val="22"/>
              </w:rPr>
              <w:t xml:space="preserve"> During our monthly SAC meetings, stakeholders </w:t>
            </w:r>
            <w:r w:rsidR="006534B1">
              <w:rPr>
                <w:sz w:val="22"/>
                <w:szCs w:val="22"/>
              </w:rPr>
              <w:t xml:space="preserve">plan </w:t>
            </w:r>
            <w:r w:rsidR="00590A93">
              <w:rPr>
                <w:sz w:val="22"/>
                <w:szCs w:val="22"/>
              </w:rPr>
              <w:t xml:space="preserve">monthly </w:t>
            </w:r>
            <w:r w:rsidR="006534B1">
              <w:rPr>
                <w:sz w:val="22"/>
                <w:szCs w:val="22"/>
              </w:rPr>
              <w:t>activities and events</w:t>
            </w:r>
            <w:r w:rsidR="00122239">
              <w:rPr>
                <w:sz w:val="22"/>
                <w:szCs w:val="22"/>
              </w:rPr>
              <w:t xml:space="preserve">. </w:t>
            </w:r>
            <w:r w:rsidR="009B694E">
              <w:rPr>
                <w:sz w:val="22"/>
                <w:szCs w:val="22"/>
              </w:rPr>
              <w:t xml:space="preserve">After the activities </w:t>
            </w:r>
            <w:r w:rsidR="00407222">
              <w:rPr>
                <w:sz w:val="22"/>
                <w:szCs w:val="22"/>
              </w:rPr>
              <w:t xml:space="preserve">and events </w:t>
            </w:r>
            <w:r w:rsidR="009B694E">
              <w:rPr>
                <w:sz w:val="22"/>
                <w:szCs w:val="22"/>
              </w:rPr>
              <w:t xml:space="preserve">are </w:t>
            </w:r>
            <w:r w:rsidR="00407222">
              <w:rPr>
                <w:sz w:val="22"/>
                <w:szCs w:val="22"/>
              </w:rPr>
              <w:t xml:space="preserve">planned and </w:t>
            </w:r>
            <w:r w:rsidR="009B694E">
              <w:rPr>
                <w:sz w:val="22"/>
                <w:szCs w:val="22"/>
              </w:rPr>
              <w:t>approved, we send out communication to parents and families</w:t>
            </w:r>
            <w:r w:rsidR="00F9778C">
              <w:rPr>
                <w:sz w:val="22"/>
                <w:szCs w:val="22"/>
              </w:rPr>
              <w:t xml:space="preserve"> at least two weeks or more in advance.</w:t>
            </w:r>
          </w:p>
          <w:p w14:paraId="262CDE7D" w14:textId="77777777" w:rsidR="00FA7FF6" w:rsidRPr="00FA7FF6" w:rsidRDefault="00FA7FF6" w:rsidP="00EC3670"/>
          <w:p w14:paraId="528A2274" w14:textId="1D7B04BA" w:rsidR="00DE6B8D" w:rsidRPr="00DE6B8D" w:rsidRDefault="00DE6B8D" w:rsidP="00DE6B8D">
            <w:pPr>
              <w:spacing w:before="0" w:line="240" w:lineRule="auto"/>
              <w:ind w:left="0" w:right="0"/>
              <w:rPr>
                <w:sz w:val="22"/>
                <w:szCs w:val="22"/>
              </w:rPr>
            </w:pPr>
            <w:r w:rsidRPr="00DE6B8D">
              <w:rPr>
                <w:sz w:val="22"/>
                <w:szCs w:val="22"/>
              </w:rPr>
              <w:t xml:space="preserve">(2)  </w:t>
            </w:r>
            <w:r w:rsidR="00D31C2E">
              <w:rPr>
                <w:sz w:val="22"/>
                <w:szCs w:val="22"/>
              </w:rPr>
              <w:t>We will inform</w:t>
            </w:r>
            <w:r w:rsidR="003F782A">
              <w:rPr>
                <w:sz w:val="22"/>
                <w:szCs w:val="22"/>
              </w:rPr>
              <w:t xml:space="preserve"> parents </w:t>
            </w:r>
            <w:r w:rsidR="0080515F">
              <w:rPr>
                <w:sz w:val="22"/>
                <w:szCs w:val="22"/>
              </w:rPr>
              <w:t>who speak different languages</w:t>
            </w:r>
            <w:r w:rsidRPr="00DE6B8D">
              <w:rPr>
                <w:sz w:val="22"/>
                <w:szCs w:val="22"/>
              </w:rPr>
              <w:t xml:space="preserve"> through</w:t>
            </w:r>
            <w:r w:rsidR="00CE7271">
              <w:rPr>
                <w:sz w:val="22"/>
                <w:szCs w:val="22"/>
              </w:rPr>
              <w:t xml:space="preserve"> </w:t>
            </w:r>
            <w:r w:rsidR="0069622F">
              <w:rPr>
                <w:sz w:val="22"/>
                <w:szCs w:val="22"/>
              </w:rPr>
              <w:t xml:space="preserve">translated </w:t>
            </w:r>
            <w:r w:rsidR="00E6017C">
              <w:rPr>
                <w:sz w:val="22"/>
                <w:szCs w:val="22"/>
              </w:rPr>
              <w:t>print</w:t>
            </w:r>
            <w:r w:rsidR="00C92D93">
              <w:rPr>
                <w:sz w:val="22"/>
                <w:szCs w:val="22"/>
              </w:rPr>
              <w:t xml:space="preserve"> </w:t>
            </w:r>
            <w:r w:rsidR="00D619C7">
              <w:rPr>
                <w:sz w:val="22"/>
                <w:szCs w:val="22"/>
              </w:rPr>
              <w:t>(</w:t>
            </w:r>
            <w:r w:rsidR="00B64788">
              <w:rPr>
                <w:sz w:val="22"/>
                <w:szCs w:val="22"/>
              </w:rPr>
              <w:t xml:space="preserve">such as, </w:t>
            </w:r>
            <w:r w:rsidR="0069622F">
              <w:rPr>
                <w:sz w:val="22"/>
                <w:szCs w:val="22"/>
              </w:rPr>
              <w:t xml:space="preserve">flyers, </w:t>
            </w:r>
            <w:r w:rsidR="00E17E23">
              <w:rPr>
                <w:sz w:val="22"/>
                <w:szCs w:val="22"/>
              </w:rPr>
              <w:t>newsletters,</w:t>
            </w:r>
            <w:r w:rsidR="003339BF">
              <w:rPr>
                <w:sz w:val="22"/>
                <w:szCs w:val="22"/>
              </w:rPr>
              <w:t xml:space="preserve"> </w:t>
            </w:r>
            <w:r w:rsidR="00E17E23">
              <w:rPr>
                <w:sz w:val="22"/>
                <w:szCs w:val="22"/>
              </w:rPr>
              <w:t>data reports</w:t>
            </w:r>
            <w:r w:rsidR="003339BF">
              <w:rPr>
                <w:sz w:val="22"/>
                <w:szCs w:val="22"/>
              </w:rPr>
              <w:t xml:space="preserve"> </w:t>
            </w:r>
            <w:r w:rsidR="00462B96">
              <w:rPr>
                <w:sz w:val="22"/>
                <w:szCs w:val="22"/>
              </w:rPr>
              <w:t>(i-Ready</w:t>
            </w:r>
            <w:r w:rsidR="007F0D42">
              <w:rPr>
                <w:sz w:val="22"/>
                <w:szCs w:val="22"/>
              </w:rPr>
              <w:t>, Imagine Learning,</w:t>
            </w:r>
            <w:r w:rsidR="00462B96">
              <w:rPr>
                <w:sz w:val="22"/>
                <w:szCs w:val="22"/>
              </w:rPr>
              <w:t xml:space="preserve"> </w:t>
            </w:r>
            <w:r w:rsidR="00EB19A4">
              <w:rPr>
                <w:sz w:val="22"/>
                <w:szCs w:val="22"/>
              </w:rPr>
              <w:t xml:space="preserve">and Achieve 3000 parent letters) </w:t>
            </w:r>
            <w:r w:rsidR="003339BF">
              <w:rPr>
                <w:sz w:val="22"/>
                <w:szCs w:val="22"/>
              </w:rPr>
              <w:t>and observation</w:t>
            </w:r>
            <w:r w:rsidR="00CA2449">
              <w:rPr>
                <w:sz w:val="22"/>
                <w:szCs w:val="22"/>
              </w:rPr>
              <w:t xml:space="preserve"> notes</w:t>
            </w:r>
            <w:r w:rsidR="00E17E23">
              <w:rPr>
                <w:sz w:val="22"/>
                <w:szCs w:val="22"/>
              </w:rPr>
              <w:t xml:space="preserve">. </w:t>
            </w:r>
            <w:r w:rsidR="003339BF">
              <w:rPr>
                <w:sz w:val="22"/>
                <w:szCs w:val="22"/>
              </w:rPr>
              <w:t>O</w:t>
            </w:r>
            <w:r w:rsidR="00E17E23">
              <w:rPr>
                <w:sz w:val="22"/>
                <w:szCs w:val="22"/>
              </w:rPr>
              <w:t>nline portals</w:t>
            </w:r>
            <w:r w:rsidR="003339BF">
              <w:rPr>
                <w:sz w:val="22"/>
                <w:szCs w:val="22"/>
              </w:rPr>
              <w:t xml:space="preserve"> will be used </w:t>
            </w:r>
            <w:r w:rsidR="003D48FC">
              <w:rPr>
                <w:sz w:val="22"/>
                <w:szCs w:val="22"/>
              </w:rPr>
              <w:t>such as F</w:t>
            </w:r>
            <w:r w:rsidR="004C7A3A">
              <w:rPr>
                <w:sz w:val="22"/>
                <w:szCs w:val="22"/>
              </w:rPr>
              <w:t>ocus</w:t>
            </w:r>
            <w:r w:rsidR="00D619C7">
              <w:rPr>
                <w:sz w:val="22"/>
                <w:szCs w:val="22"/>
              </w:rPr>
              <w:t xml:space="preserve"> (Attendance, Grades</w:t>
            </w:r>
            <w:r w:rsidR="003D48FC">
              <w:rPr>
                <w:sz w:val="22"/>
                <w:szCs w:val="22"/>
              </w:rPr>
              <w:t>,</w:t>
            </w:r>
            <w:r w:rsidR="00D619C7">
              <w:rPr>
                <w:sz w:val="22"/>
                <w:szCs w:val="22"/>
              </w:rPr>
              <w:t xml:space="preserve"> and Discipline Reports)</w:t>
            </w:r>
            <w:r w:rsidR="004C7A3A">
              <w:rPr>
                <w:sz w:val="22"/>
                <w:szCs w:val="22"/>
              </w:rPr>
              <w:t>, Class Dojo,</w:t>
            </w:r>
            <w:r w:rsidR="005D2B81">
              <w:rPr>
                <w:sz w:val="22"/>
                <w:szCs w:val="22"/>
              </w:rPr>
              <w:t xml:space="preserve"> Teams</w:t>
            </w:r>
            <w:r w:rsidR="00BA7C64">
              <w:rPr>
                <w:sz w:val="22"/>
                <w:szCs w:val="22"/>
              </w:rPr>
              <w:t>, and GoToMeeting</w:t>
            </w:r>
            <w:r w:rsidR="004C7A3A">
              <w:rPr>
                <w:sz w:val="22"/>
                <w:szCs w:val="22"/>
              </w:rPr>
              <w:t xml:space="preserve"> to share student progress</w:t>
            </w:r>
            <w:r w:rsidR="00DB15DB">
              <w:rPr>
                <w:sz w:val="22"/>
                <w:szCs w:val="22"/>
              </w:rPr>
              <w:t xml:space="preserve"> during data chats and teacher/parent conferences</w:t>
            </w:r>
            <w:r w:rsidR="005D2B81">
              <w:rPr>
                <w:sz w:val="22"/>
                <w:szCs w:val="22"/>
              </w:rPr>
              <w:t>.</w:t>
            </w:r>
            <w:r w:rsidR="004C7A3A">
              <w:rPr>
                <w:sz w:val="22"/>
                <w:szCs w:val="22"/>
              </w:rPr>
              <w:t xml:space="preserve"> </w:t>
            </w:r>
          </w:p>
          <w:p w14:paraId="724357B1" w14:textId="522FAE61" w:rsidR="00E32803" w:rsidRPr="00922D88" w:rsidRDefault="00E32803" w:rsidP="00A43B49">
            <w:pPr>
              <w:spacing w:before="0" w:line="240" w:lineRule="auto"/>
              <w:ind w:left="0"/>
              <w:rPr>
                <w:sz w:val="22"/>
                <w:szCs w:val="22"/>
              </w:rPr>
            </w:pPr>
          </w:p>
          <w:p w14:paraId="4B1F511A" w14:textId="7CCF21D3" w:rsidR="000A2B10" w:rsidRPr="00922D88" w:rsidRDefault="00794E99" w:rsidP="00B03931">
            <w:pPr>
              <w:spacing w:before="0" w:line="240" w:lineRule="auto"/>
              <w:rPr>
                <w:sz w:val="22"/>
                <w:szCs w:val="22"/>
              </w:rPr>
            </w:pPr>
            <w:r>
              <w:rPr>
                <w:sz w:val="22"/>
                <w:szCs w:val="22"/>
              </w:rPr>
              <w:t>(3)</w:t>
            </w:r>
            <w:r w:rsidR="004B14D4">
              <w:rPr>
                <w:sz w:val="22"/>
                <w:szCs w:val="22"/>
              </w:rPr>
              <w:t xml:space="preserve"> </w:t>
            </w:r>
            <w:r w:rsidR="002E1C3A">
              <w:rPr>
                <w:sz w:val="22"/>
                <w:szCs w:val="22"/>
              </w:rPr>
              <w:t xml:space="preserve">We will utilize the following tools and resources </w:t>
            </w:r>
            <w:r w:rsidR="00844EA4">
              <w:rPr>
                <w:sz w:val="22"/>
                <w:szCs w:val="22"/>
              </w:rPr>
              <w:t>to timely communicate information about Title 1</w:t>
            </w:r>
            <w:r w:rsidR="00122AAB">
              <w:rPr>
                <w:sz w:val="22"/>
                <w:szCs w:val="22"/>
              </w:rPr>
              <w:t xml:space="preserve">, Part A programs: </w:t>
            </w:r>
            <w:r w:rsidR="007065D7" w:rsidRPr="00DE6B8D">
              <w:rPr>
                <w:sz w:val="22"/>
                <w:szCs w:val="22"/>
              </w:rPr>
              <w:t>newsletters,</w:t>
            </w:r>
            <w:r w:rsidR="00A62480">
              <w:rPr>
                <w:sz w:val="22"/>
                <w:szCs w:val="22"/>
              </w:rPr>
              <w:t xml:space="preserve"> Robo Calls, </w:t>
            </w:r>
            <w:r w:rsidR="00B03931">
              <w:rPr>
                <w:sz w:val="22"/>
                <w:szCs w:val="22"/>
              </w:rPr>
              <w:t xml:space="preserve">parent links, </w:t>
            </w:r>
            <w:r w:rsidR="00A62480">
              <w:rPr>
                <w:sz w:val="22"/>
                <w:szCs w:val="22"/>
              </w:rPr>
              <w:t>Duval County App,</w:t>
            </w:r>
            <w:r w:rsidR="007065D7">
              <w:rPr>
                <w:sz w:val="22"/>
                <w:szCs w:val="22"/>
              </w:rPr>
              <w:t xml:space="preserve"> Class Dojo,</w:t>
            </w:r>
            <w:r w:rsidR="007065D7" w:rsidRPr="00DE6B8D">
              <w:rPr>
                <w:sz w:val="22"/>
                <w:szCs w:val="22"/>
              </w:rPr>
              <w:t xml:space="preserve"> flyers, </w:t>
            </w:r>
            <w:r w:rsidR="007065D7">
              <w:rPr>
                <w:sz w:val="22"/>
                <w:szCs w:val="22"/>
              </w:rPr>
              <w:t xml:space="preserve">school and district </w:t>
            </w:r>
            <w:r w:rsidR="007065D7" w:rsidRPr="00DE6B8D">
              <w:rPr>
                <w:sz w:val="22"/>
                <w:szCs w:val="22"/>
              </w:rPr>
              <w:t xml:space="preserve">websites, </w:t>
            </w:r>
            <w:r w:rsidR="00A43B49">
              <w:rPr>
                <w:sz w:val="22"/>
                <w:szCs w:val="22"/>
              </w:rPr>
              <w:t xml:space="preserve">and </w:t>
            </w:r>
            <w:r w:rsidR="007065D7" w:rsidRPr="00DE6B8D">
              <w:rPr>
                <w:sz w:val="22"/>
                <w:szCs w:val="22"/>
              </w:rPr>
              <w:t>report cards</w:t>
            </w:r>
            <w:r w:rsidR="007065D7">
              <w:rPr>
                <w:sz w:val="22"/>
                <w:szCs w:val="22"/>
              </w:rPr>
              <w:t xml:space="preserve">. Translators will be available during parent/teacher conferences and/or school-related meetings, </w:t>
            </w:r>
            <w:r w:rsidR="00B03931">
              <w:rPr>
                <w:sz w:val="22"/>
                <w:szCs w:val="22"/>
              </w:rPr>
              <w:t xml:space="preserve">when </w:t>
            </w:r>
            <w:r w:rsidR="007065D7">
              <w:rPr>
                <w:sz w:val="22"/>
                <w:szCs w:val="22"/>
              </w:rPr>
              <w:t>needed.</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10FD9F10" w:rsidR="00BD5DF8" w:rsidRPr="00922D88" w:rsidRDefault="00E32803" w:rsidP="00DC3B50">
            <w:pPr>
              <w:spacing w:before="0" w:line="240" w:lineRule="auto"/>
              <w:ind w:left="0" w:right="0"/>
              <w:rPr>
                <w:sz w:val="22"/>
                <w:szCs w:val="22"/>
              </w:rPr>
            </w:pPr>
            <w:r w:rsidRPr="00922D88">
              <w:rPr>
                <w:sz w:val="22"/>
                <w:szCs w:val="22"/>
              </w:rPr>
              <w:t>(1)</w:t>
            </w:r>
            <w:r w:rsidR="00F70002">
              <w:rPr>
                <w:sz w:val="22"/>
                <w:szCs w:val="22"/>
              </w:rPr>
              <w:t xml:space="preserve"> R</w:t>
            </w:r>
            <w:r w:rsidR="00C542F0">
              <w:rPr>
                <w:sz w:val="22"/>
                <w:szCs w:val="22"/>
              </w:rPr>
              <w:t xml:space="preserve">utledge </w:t>
            </w:r>
            <w:r w:rsidR="00F70002">
              <w:rPr>
                <w:sz w:val="22"/>
                <w:szCs w:val="22"/>
              </w:rPr>
              <w:t>H</w:t>
            </w:r>
            <w:r w:rsidR="00C542F0">
              <w:rPr>
                <w:sz w:val="22"/>
                <w:szCs w:val="22"/>
              </w:rPr>
              <w:t xml:space="preserve">. </w:t>
            </w:r>
            <w:r w:rsidR="00F70002">
              <w:rPr>
                <w:sz w:val="22"/>
                <w:szCs w:val="22"/>
              </w:rPr>
              <w:t>P</w:t>
            </w:r>
            <w:r w:rsidR="00C542F0">
              <w:rPr>
                <w:sz w:val="22"/>
                <w:szCs w:val="22"/>
              </w:rPr>
              <w:t>earson Elementary</w:t>
            </w:r>
            <w:r w:rsidR="00F70002">
              <w:rPr>
                <w:sz w:val="22"/>
                <w:szCs w:val="22"/>
              </w:rPr>
              <w:t xml:space="preserve"> will describe and explain the curriculum to all stakeholders </w:t>
            </w:r>
            <w:r w:rsidR="00275E23">
              <w:rPr>
                <w:sz w:val="22"/>
                <w:szCs w:val="22"/>
              </w:rPr>
              <w:t xml:space="preserve">on Parent and Family Engagement Nights. </w:t>
            </w:r>
            <w:r w:rsidR="00492497">
              <w:rPr>
                <w:sz w:val="22"/>
                <w:szCs w:val="22"/>
              </w:rPr>
              <w:t xml:space="preserve">Parents and families will be introduced to the curriculum at Orientation and </w:t>
            </w:r>
            <w:r w:rsidR="00B93318">
              <w:rPr>
                <w:sz w:val="22"/>
                <w:szCs w:val="22"/>
              </w:rPr>
              <w:t xml:space="preserve">Focus/Blended Learning Training. They will </w:t>
            </w:r>
            <w:r w:rsidR="00A220D1">
              <w:rPr>
                <w:sz w:val="22"/>
                <w:szCs w:val="22"/>
              </w:rPr>
              <w:t xml:space="preserve">receive another in-depth view of </w:t>
            </w:r>
            <w:r w:rsidR="00033C77">
              <w:rPr>
                <w:sz w:val="22"/>
                <w:szCs w:val="22"/>
              </w:rPr>
              <w:t xml:space="preserve">what the </w:t>
            </w:r>
            <w:r w:rsidR="00A220D1">
              <w:rPr>
                <w:sz w:val="22"/>
                <w:szCs w:val="22"/>
              </w:rPr>
              <w:t xml:space="preserve">curriculum </w:t>
            </w:r>
            <w:r w:rsidR="00033C77">
              <w:rPr>
                <w:sz w:val="22"/>
                <w:szCs w:val="22"/>
              </w:rPr>
              <w:t>is and how it will be used at the Annual Title 1 Meeting.</w:t>
            </w:r>
            <w:r w:rsidR="0097119B">
              <w:rPr>
                <w:sz w:val="22"/>
                <w:szCs w:val="22"/>
              </w:rPr>
              <w:t xml:space="preserve"> </w:t>
            </w:r>
            <w:r w:rsidR="00DC3B50" w:rsidRPr="00316694">
              <w:rPr>
                <w:sz w:val="22"/>
                <w:szCs w:val="22"/>
              </w:rPr>
              <w:t xml:space="preserve">During Open House and Parent/Teacher Conferences, </w:t>
            </w:r>
            <w:r w:rsidR="00B14239">
              <w:rPr>
                <w:sz w:val="22"/>
                <w:szCs w:val="22"/>
              </w:rPr>
              <w:t>t</w:t>
            </w:r>
            <w:r w:rsidR="00DC3B50" w:rsidRPr="00316694">
              <w:rPr>
                <w:sz w:val="22"/>
                <w:szCs w:val="22"/>
              </w:rPr>
              <w:t>eachers will explain the curriculum in detail and how it aligns to standards</w:t>
            </w:r>
            <w:r w:rsidR="00DC3B50">
              <w:rPr>
                <w:sz w:val="22"/>
                <w:szCs w:val="22"/>
              </w:rPr>
              <w:t>-</w:t>
            </w:r>
            <w:r w:rsidR="00DC3B50" w:rsidRPr="00316694">
              <w:rPr>
                <w:sz w:val="22"/>
                <w:szCs w:val="22"/>
              </w:rPr>
              <w:t>based instruction.</w:t>
            </w:r>
            <w:r w:rsidR="00DC3B50">
              <w:rPr>
                <w:sz w:val="22"/>
                <w:szCs w:val="22"/>
              </w:rPr>
              <w:t xml:space="preserve"> </w:t>
            </w:r>
            <w:r w:rsidR="0097119B">
              <w:rPr>
                <w:sz w:val="22"/>
                <w:szCs w:val="22"/>
              </w:rPr>
              <w:t xml:space="preserve">Additional curriculum </w:t>
            </w:r>
            <w:r w:rsidR="008055CB">
              <w:rPr>
                <w:sz w:val="22"/>
                <w:szCs w:val="22"/>
              </w:rPr>
              <w:t>discussions will take place during the science night, literacy night, and academic showcase and data chat</w:t>
            </w:r>
            <w:r w:rsidR="00DC3B50">
              <w:rPr>
                <w:sz w:val="22"/>
                <w:szCs w:val="22"/>
              </w:rPr>
              <w:t xml:space="preserve"> night.</w:t>
            </w:r>
          </w:p>
          <w:p w14:paraId="1A46BE50" w14:textId="06392717" w:rsidR="00D85E58" w:rsidRPr="00133BBB" w:rsidRDefault="00316694" w:rsidP="00D85E58">
            <w:pPr>
              <w:spacing w:before="0" w:line="240" w:lineRule="auto"/>
              <w:ind w:left="0" w:right="0"/>
              <w:rPr>
                <w:sz w:val="22"/>
                <w:szCs w:val="22"/>
              </w:rPr>
            </w:pPr>
            <w:r w:rsidRPr="00316694">
              <w:rPr>
                <w:sz w:val="22"/>
                <w:szCs w:val="22"/>
              </w:rPr>
              <w:t xml:space="preserve">(2) The forms of assessments used to measure student progress will be discussed and described throughout the school year at the Parent and Family Engagement Nights, Parent/Teacher Conferences, as well as Parent Academies that take place at </w:t>
            </w:r>
            <w:r w:rsidR="003C4619">
              <w:rPr>
                <w:sz w:val="22"/>
                <w:szCs w:val="22"/>
              </w:rPr>
              <w:t>Rutledge H. Pearson</w:t>
            </w:r>
            <w:r w:rsidRPr="00316694">
              <w:rPr>
                <w:sz w:val="22"/>
                <w:szCs w:val="22"/>
              </w:rPr>
              <w:t>.</w:t>
            </w:r>
            <w:r w:rsidR="00D85E58">
              <w:rPr>
                <w:sz w:val="22"/>
                <w:szCs w:val="22"/>
              </w:rPr>
              <w:t xml:space="preserve"> </w:t>
            </w:r>
            <w:r w:rsidR="00D85E58" w:rsidRPr="00133BBB">
              <w:rPr>
                <w:sz w:val="22"/>
                <w:szCs w:val="22"/>
              </w:rPr>
              <w:t>At each PTA/SAC meeting or any additional gathering of Stakeholders, the Principal will take a few moments to highlight assessments and expected achievement levels for students.</w:t>
            </w:r>
          </w:p>
          <w:p w14:paraId="31F7F479" w14:textId="77777777" w:rsidR="00B63DDB" w:rsidRDefault="00316694" w:rsidP="00316694">
            <w:pPr>
              <w:spacing w:before="0" w:line="240" w:lineRule="auto"/>
              <w:ind w:left="0" w:right="0"/>
              <w:rPr>
                <w:sz w:val="20"/>
                <w:szCs w:val="22"/>
              </w:rPr>
            </w:pPr>
            <w:r w:rsidRPr="00316694">
              <w:rPr>
                <w:sz w:val="22"/>
                <w:szCs w:val="22"/>
              </w:rPr>
              <w:lastRenderedPageBreak/>
              <w:t>(3) Achievement levels of students will be described and explained throughout the school year at Parent and Family Engagement Nights and during Parent/Teacher communication.</w:t>
            </w:r>
            <w:r w:rsidR="007E251D">
              <w:rPr>
                <w:sz w:val="22"/>
                <w:szCs w:val="22"/>
              </w:rPr>
              <w:t xml:space="preserve"> </w:t>
            </w:r>
          </w:p>
          <w:p w14:paraId="7DB728B3" w14:textId="1B3DEE9E" w:rsidR="00316694" w:rsidRPr="00316694" w:rsidRDefault="00316694" w:rsidP="00316694">
            <w:pPr>
              <w:spacing w:before="0" w:line="240" w:lineRule="auto"/>
              <w:ind w:left="0" w:right="0"/>
              <w:rPr>
                <w:sz w:val="20"/>
                <w:szCs w:val="22"/>
              </w:rPr>
            </w:pPr>
            <w:r w:rsidRPr="00316694">
              <w:rPr>
                <w:sz w:val="22"/>
                <w:szCs w:val="22"/>
              </w:rPr>
              <w:t xml:space="preserve">(4) </w:t>
            </w:r>
            <w:r w:rsidR="00B037D7">
              <w:rPr>
                <w:sz w:val="22"/>
                <w:szCs w:val="22"/>
              </w:rPr>
              <w:t>Rutledge H. Pearson</w:t>
            </w:r>
            <w:r w:rsidRPr="00316694">
              <w:rPr>
                <w:sz w:val="22"/>
                <w:szCs w:val="22"/>
              </w:rPr>
              <w:t xml:space="preserve"> will provide translators and flyers to describe and explain in applicable languages at all Parent and Family Engagement Nights, Parent/Teacher Conferences, and other events throughout the school year as needed.</w:t>
            </w:r>
          </w:p>
          <w:p w14:paraId="664355AD" w14:textId="77777777" w:rsidR="00BD5DF8" w:rsidRPr="00922D88" w:rsidRDefault="00BD5DF8" w:rsidP="00C542F0">
            <w:pPr>
              <w:spacing w:before="0" w:line="240" w:lineRule="auto"/>
              <w:ind w:left="0"/>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lastRenderedPageBreak/>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6B866E53" w14:textId="0583FC61" w:rsidR="00CE6673" w:rsidRPr="00CE6673" w:rsidRDefault="00CE6673" w:rsidP="00CE6673">
            <w:pPr>
              <w:spacing w:before="0" w:line="240" w:lineRule="auto"/>
              <w:ind w:left="0" w:right="0"/>
              <w:rPr>
                <w:sz w:val="22"/>
                <w:szCs w:val="22"/>
              </w:rPr>
            </w:pPr>
            <w:r w:rsidRPr="00CE6673">
              <w:rPr>
                <w:sz w:val="22"/>
                <w:szCs w:val="22"/>
              </w:rPr>
              <w:t xml:space="preserve">(1) </w:t>
            </w:r>
            <w:r w:rsidR="00CE7D4F">
              <w:rPr>
                <w:sz w:val="22"/>
                <w:szCs w:val="22"/>
              </w:rPr>
              <w:t xml:space="preserve">At Rutledge H. Pearson Elementary, parents have opportunity to </w:t>
            </w:r>
            <w:r w:rsidR="00D76BD5">
              <w:rPr>
                <w:sz w:val="22"/>
                <w:szCs w:val="22"/>
              </w:rPr>
              <w:t xml:space="preserve">attend various activities and events throughout the year that </w:t>
            </w:r>
            <w:r w:rsidR="00AB1D34">
              <w:rPr>
                <w:sz w:val="22"/>
                <w:szCs w:val="22"/>
              </w:rPr>
              <w:t xml:space="preserve">will </w:t>
            </w:r>
            <w:r w:rsidR="00D76BD5">
              <w:rPr>
                <w:sz w:val="22"/>
                <w:szCs w:val="22"/>
              </w:rPr>
              <w:t>allow</w:t>
            </w:r>
            <w:r w:rsidR="000D714C">
              <w:rPr>
                <w:sz w:val="22"/>
                <w:szCs w:val="22"/>
              </w:rPr>
              <w:t xml:space="preserve"> them to participate in d</w:t>
            </w:r>
            <w:r w:rsidRPr="00CE6673">
              <w:rPr>
                <w:sz w:val="22"/>
                <w:szCs w:val="22"/>
              </w:rPr>
              <w:t>ecision-making opportunities</w:t>
            </w:r>
            <w:r w:rsidR="000D714C">
              <w:rPr>
                <w:sz w:val="22"/>
                <w:szCs w:val="22"/>
              </w:rPr>
              <w:t>.</w:t>
            </w:r>
            <w:r w:rsidRPr="00CE6673">
              <w:rPr>
                <w:sz w:val="22"/>
                <w:szCs w:val="22"/>
              </w:rPr>
              <w:t xml:space="preserve"> At the end of every event, parent’s will be distributed a survey requesting feedback and suggestions of the event.  Feedback and suggestions will be reviewed and shared at PTA</w:t>
            </w:r>
            <w:r w:rsidR="00F77117">
              <w:rPr>
                <w:sz w:val="22"/>
                <w:szCs w:val="22"/>
              </w:rPr>
              <w:t>/</w:t>
            </w:r>
            <w:r w:rsidRPr="00CE6673">
              <w:rPr>
                <w:sz w:val="22"/>
                <w:szCs w:val="22"/>
              </w:rPr>
              <w:t>SAC meetings.</w:t>
            </w:r>
          </w:p>
          <w:p w14:paraId="74B545AB" w14:textId="716D4DA3" w:rsidR="00CE6673" w:rsidRPr="00CE6673" w:rsidRDefault="00CE6673" w:rsidP="004A185D">
            <w:pPr>
              <w:spacing w:before="0" w:line="240" w:lineRule="auto"/>
              <w:ind w:left="0" w:right="0"/>
              <w:rPr>
                <w:sz w:val="22"/>
                <w:szCs w:val="22"/>
              </w:rPr>
            </w:pPr>
            <w:r w:rsidRPr="00CE6673">
              <w:rPr>
                <w:sz w:val="22"/>
                <w:szCs w:val="22"/>
              </w:rPr>
              <w:t>(2) The school will communicate opportunities for parents to participate in decision making processes by providing the below:</w:t>
            </w:r>
          </w:p>
          <w:p w14:paraId="693E9479" w14:textId="77777777" w:rsidR="00CE6673" w:rsidRPr="00CE6673" w:rsidRDefault="00CE6673" w:rsidP="00CE6673">
            <w:pPr>
              <w:numPr>
                <w:ilvl w:val="0"/>
                <w:numId w:val="42"/>
              </w:numPr>
              <w:spacing w:before="0" w:line="240" w:lineRule="auto"/>
              <w:ind w:right="0"/>
              <w:rPr>
                <w:sz w:val="22"/>
                <w:szCs w:val="22"/>
              </w:rPr>
            </w:pPr>
            <w:r w:rsidRPr="00CE6673">
              <w:rPr>
                <w:sz w:val="22"/>
                <w:szCs w:val="22"/>
              </w:rPr>
              <w:t>Send home flyers of upcoming events with students</w:t>
            </w:r>
          </w:p>
          <w:p w14:paraId="20D2E0C4" w14:textId="55C982A6" w:rsidR="00CE6673" w:rsidRPr="00CE6673" w:rsidRDefault="00CE6673" w:rsidP="00CE6673">
            <w:pPr>
              <w:numPr>
                <w:ilvl w:val="0"/>
                <w:numId w:val="42"/>
              </w:numPr>
              <w:spacing w:before="0" w:line="240" w:lineRule="auto"/>
              <w:ind w:right="0"/>
              <w:rPr>
                <w:sz w:val="22"/>
                <w:szCs w:val="22"/>
              </w:rPr>
            </w:pPr>
            <w:r w:rsidRPr="00CE6673">
              <w:rPr>
                <w:sz w:val="22"/>
                <w:szCs w:val="22"/>
              </w:rPr>
              <w:t>Send information through Duval App and Parent Link</w:t>
            </w:r>
          </w:p>
          <w:p w14:paraId="55058DE0" w14:textId="5AFF1B3F" w:rsidR="00CE6673" w:rsidRDefault="00CE6673" w:rsidP="00CE6673">
            <w:pPr>
              <w:numPr>
                <w:ilvl w:val="0"/>
                <w:numId w:val="42"/>
              </w:numPr>
              <w:spacing w:before="0" w:line="240" w:lineRule="auto"/>
              <w:ind w:right="0"/>
              <w:rPr>
                <w:sz w:val="22"/>
                <w:szCs w:val="22"/>
              </w:rPr>
            </w:pPr>
            <w:r w:rsidRPr="00CE6673">
              <w:rPr>
                <w:sz w:val="22"/>
                <w:szCs w:val="22"/>
              </w:rPr>
              <w:t>Plac</w:t>
            </w:r>
            <w:r w:rsidR="004A185D">
              <w:rPr>
                <w:sz w:val="22"/>
                <w:szCs w:val="22"/>
              </w:rPr>
              <w:t>e</w:t>
            </w:r>
            <w:r w:rsidRPr="00CE6673">
              <w:rPr>
                <w:sz w:val="22"/>
                <w:szCs w:val="22"/>
              </w:rPr>
              <w:t xml:space="preserve"> flyers in the Main Office and Parent Resource </w:t>
            </w:r>
            <w:r w:rsidR="00D85B5A">
              <w:rPr>
                <w:sz w:val="22"/>
                <w:szCs w:val="22"/>
              </w:rPr>
              <w:t>Center</w:t>
            </w:r>
          </w:p>
          <w:p w14:paraId="07C51A07" w14:textId="624FA508" w:rsidR="00D85B5A" w:rsidRPr="00CE6673" w:rsidRDefault="00D85B5A" w:rsidP="00CE6673">
            <w:pPr>
              <w:numPr>
                <w:ilvl w:val="0"/>
                <w:numId w:val="42"/>
              </w:numPr>
              <w:spacing w:before="0" w:line="240" w:lineRule="auto"/>
              <w:ind w:right="0"/>
              <w:rPr>
                <w:sz w:val="22"/>
                <w:szCs w:val="22"/>
              </w:rPr>
            </w:pPr>
            <w:r>
              <w:rPr>
                <w:sz w:val="22"/>
                <w:szCs w:val="22"/>
              </w:rPr>
              <w:t xml:space="preserve">Send a Robo Call to all parents about </w:t>
            </w:r>
            <w:r w:rsidR="00DD072E">
              <w:rPr>
                <w:sz w:val="22"/>
                <w:szCs w:val="22"/>
              </w:rPr>
              <w:t>upcoming events</w:t>
            </w:r>
          </w:p>
          <w:p w14:paraId="5120BFF0" w14:textId="547B30F8" w:rsidR="00CE6673" w:rsidRPr="00CE6673" w:rsidRDefault="00CE6673" w:rsidP="00CE6673">
            <w:pPr>
              <w:numPr>
                <w:ilvl w:val="0"/>
                <w:numId w:val="42"/>
              </w:numPr>
              <w:spacing w:before="0" w:line="240" w:lineRule="auto"/>
              <w:ind w:right="0"/>
              <w:rPr>
                <w:sz w:val="22"/>
                <w:szCs w:val="22"/>
              </w:rPr>
            </w:pPr>
            <w:r w:rsidRPr="00CE6673">
              <w:rPr>
                <w:sz w:val="22"/>
                <w:szCs w:val="22"/>
              </w:rPr>
              <w:t xml:space="preserve">Post links for parents and families to provide feedback and suggestions on </w:t>
            </w:r>
            <w:r w:rsidR="007248AC">
              <w:rPr>
                <w:sz w:val="22"/>
                <w:szCs w:val="22"/>
              </w:rPr>
              <w:t xml:space="preserve">online </w:t>
            </w:r>
            <w:r w:rsidRPr="00CE6673">
              <w:rPr>
                <w:sz w:val="22"/>
                <w:szCs w:val="22"/>
              </w:rPr>
              <w:t>platforms: Class Dojo</w:t>
            </w:r>
            <w:r w:rsidR="007248AC">
              <w:rPr>
                <w:sz w:val="22"/>
                <w:szCs w:val="22"/>
              </w:rPr>
              <w:t xml:space="preserve"> and</w:t>
            </w:r>
            <w:r w:rsidRPr="00CE6673">
              <w:rPr>
                <w:sz w:val="22"/>
                <w:szCs w:val="22"/>
              </w:rPr>
              <w:t xml:space="preserve"> school website</w:t>
            </w:r>
          </w:p>
          <w:p w14:paraId="3041E394" w14:textId="77777777" w:rsidR="00BD5DF8" w:rsidRPr="00922D88" w:rsidRDefault="00BD5DF8" w:rsidP="00D85B5A">
            <w:pPr>
              <w:spacing w:before="0" w:line="240" w:lineRule="auto"/>
              <w:ind w:left="0"/>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16287F21" w14:textId="684A362B" w:rsidR="000A2B10" w:rsidRDefault="00AA281A" w:rsidP="00215D6B">
            <w:pPr>
              <w:spacing w:before="0" w:line="240" w:lineRule="auto"/>
              <w:ind w:left="0"/>
              <w:rPr>
                <w:sz w:val="22"/>
                <w:szCs w:val="22"/>
              </w:rPr>
            </w:pPr>
            <w:r w:rsidRPr="00AA281A">
              <w:rPr>
                <w:sz w:val="22"/>
                <w:szCs w:val="22"/>
              </w:rPr>
              <w:t>We will forward those comments to our Title I Specialist for them to follow-up.   We will also start to problem solve with that parent about their concerns as well.</w:t>
            </w:r>
            <w:r w:rsidR="00724258" w:rsidRPr="00724258">
              <w:rPr>
                <w:sz w:val="22"/>
                <w:szCs w:val="22"/>
              </w:rPr>
              <w:t xml:space="preserve"> Copies of the evaluations will be kept on file in the school-based Title 1 Designee’s office and available for review.</w:t>
            </w:r>
          </w:p>
          <w:p w14:paraId="020CF407" w14:textId="45FA734E" w:rsidR="00215D6B" w:rsidRDefault="00215D6B" w:rsidP="00215D6B">
            <w:pPr>
              <w:spacing w:before="0" w:line="240" w:lineRule="auto"/>
              <w:ind w:left="0"/>
              <w:rPr>
                <w:sz w:val="22"/>
                <w:szCs w:val="22"/>
              </w:rPr>
            </w:pPr>
          </w:p>
          <w:p w14:paraId="34264B1C" w14:textId="3C1C3E80" w:rsidR="00215D6B" w:rsidRDefault="00215D6B" w:rsidP="00215D6B">
            <w:pPr>
              <w:spacing w:before="0" w:line="240" w:lineRule="auto"/>
              <w:ind w:left="0"/>
              <w:rPr>
                <w:sz w:val="22"/>
                <w:szCs w:val="22"/>
              </w:rPr>
            </w:pPr>
          </w:p>
          <w:p w14:paraId="2296795C" w14:textId="77777777" w:rsidR="00215D6B" w:rsidRPr="00922D88" w:rsidRDefault="00215D6B" w:rsidP="00215D6B">
            <w:pPr>
              <w:spacing w:before="0" w:line="240" w:lineRule="auto"/>
              <w:ind w:left="0"/>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75807BA1" w14:textId="401DD98B" w:rsidR="005F1C6E" w:rsidRPr="005F1C6E" w:rsidRDefault="005F1C6E" w:rsidP="005F1C6E">
            <w:pPr>
              <w:spacing w:line="240" w:lineRule="auto"/>
              <w:ind w:left="0"/>
              <w:rPr>
                <w:bCs/>
                <w:sz w:val="22"/>
                <w:szCs w:val="22"/>
              </w:rPr>
            </w:pPr>
            <w:r w:rsidRPr="005F1C6E">
              <w:rPr>
                <w:bCs/>
                <w:sz w:val="22"/>
                <w:szCs w:val="22"/>
              </w:rPr>
              <w:t>(1) The school will publish and communicate the Title 1, Part A Parent and Family Engagement Plan to parents and families on the school’s website as well as a hard-copy will be available in the Parent Resource</w:t>
            </w:r>
            <w:r w:rsidR="00E35D34">
              <w:rPr>
                <w:bCs/>
                <w:sz w:val="22"/>
                <w:szCs w:val="22"/>
              </w:rPr>
              <w:t xml:space="preserve"> Center</w:t>
            </w:r>
            <w:r w:rsidRPr="005F1C6E">
              <w:rPr>
                <w:bCs/>
                <w:sz w:val="22"/>
                <w:szCs w:val="22"/>
              </w:rPr>
              <w:t xml:space="preserve"> and in the school’s Title 1 Designee’s office.</w:t>
            </w:r>
          </w:p>
          <w:p w14:paraId="6B20BCA3" w14:textId="0EEEE3B2" w:rsidR="00794E99" w:rsidRDefault="005F1C6E" w:rsidP="005F1C6E">
            <w:pPr>
              <w:spacing w:line="240" w:lineRule="auto"/>
              <w:ind w:left="0"/>
              <w:rPr>
                <w:b/>
                <w:bCs/>
                <w:sz w:val="22"/>
                <w:szCs w:val="22"/>
              </w:rPr>
            </w:pPr>
            <w:r w:rsidRPr="005F1C6E">
              <w:rPr>
                <w:bCs/>
                <w:sz w:val="22"/>
                <w:szCs w:val="22"/>
              </w:rPr>
              <w:t>(2)</w:t>
            </w:r>
            <w:r w:rsidRPr="005F1C6E">
              <w:rPr>
                <w:b/>
                <w:bCs/>
                <w:sz w:val="22"/>
                <w:szCs w:val="22"/>
              </w:rPr>
              <w:t xml:space="preserve"> </w:t>
            </w:r>
            <w:r w:rsidRPr="005F1C6E">
              <w:rPr>
                <w:bCs/>
                <w:sz w:val="22"/>
                <w:szCs w:val="22"/>
              </w:rPr>
              <w:t xml:space="preserve">This plan will be communicated in the languages applicable to </w:t>
            </w:r>
            <w:r w:rsidR="00E35D34">
              <w:rPr>
                <w:bCs/>
                <w:sz w:val="22"/>
                <w:szCs w:val="22"/>
              </w:rPr>
              <w:t>Rutledge H. Pearson Elementary</w:t>
            </w:r>
            <w:r w:rsidRPr="005F1C6E">
              <w:rPr>
                <w:bCs/>
                <w:sz w:val="22"/>
                <w:szCs w:val="22"/>
              </w:rPr>
              <w:t xml:space="preserve"> by providing translators at events as well as a translated copy on the school website and a hard copy available in the Parent Resource</w:t>
            </w:r>
            <w:r w:rsidR="002644D4">
              <w:rPr>
                <w:bCs/>
                <w:sz w:val="22"/>
                <w:szCs w:val="22"/>
              </w:rPr>
              <w:t xml:space="preserve"> Center</w:t>
            </w:r>
            <w:r w:rsidRPr="005F1C6E">
              <w:rPr>
                <w:bCs/>
                <w:sz w:val="22"/>
                <w:szCs w:val="22"/>
              </w:rPr>
              <w:t>.</w:t>
            </w:r>
          </w:p>
          <w:p w14:paraId="34B3F2EB" w14:textId="3CFDAE9E" w:rsidR="005F1C6E" w:rsidRPr="00794E99" w:rsidRDefault="005F1C6E" w:rsidP="00794E99">
            <w:pPr>
              <w:spacing w:line="240" w:lineRule="auto"/>
              <w:ind w:left="0"/>
              <w:rPr>
                <w:b/>
                <w:bCs/>
                <w:sz w:val="22"/>
                <w:szCs w:val="22"/>
              </w:rPr>
            </w:pP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w:t>
      </w:r>
      <w:r w:rsidR="00BB0329" w:rsidRPr="00CA521A">
        <w:rPr>
          <w:sz w:val="22"/>
          <w:szCs w:val="22"/>
        </w:rPr>
        <w:lastRenderedPageBreak/>
        <w:t xml:space="preserve">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41C70A98" w:rsidR="001104ED" w:rsidRPr="000A2B10" w:rsidRDefault="00642215" w:rsidP="000A2B10">
            <w:pPr>
              <w:spacing w:before="0" w:line="240" w:lineRule="auto"/>
              <w:rPr>
                <w:sz w:val="22"/>
                <w:szCs w:val="24"/>
              </w:rPr>
            </w:pPr>
            <w:r>
              <w:rPr>
                <w:sz w:val="22"/>
                <w:szCs w:val="24"/>
              </w:rPr>
              <w:lastRenderedPageBreak/>
              <w:t xml:space="preserve">Rutledge H. Pearson hosted the Developmental Title meeting for the 2020-2021 school year on the virtual platform: GoToMeeting.  This meeting was advertised via school website, Parent Link, flyer (distributed during Grab and Go lunch) and class DoJo.  Parents were able to attend the live meeting and provide feedback based on reviewing the 2019-2020 data points.  Feedback was collected via Qualtrics survey and reviewed by stakeholders. </w:t>
            </w:r>
            <w:r w:rsidR="00975331" w:rsidRPr="00D655C1">
              <w:rPr>
                <w:sz w:val="22"/>
                <w:szCs w:val="24"/>
              </w:rPr>
              <w:t xml:space="preserve">During </w:t>
            </w:r>
            <w:r w:rsidR="00A5357D">
              <w:rPr>
                <w:sz w:val="22"/>
                <w:szCs w:val="24"/>
              </w:rPr>
              <w:t>our</w:t>
            </w:r>
            <w:r w:rsidR="00975331" w:rsidRPr="00D655C1">
              <w:rPr>
                <w:sz w:val="22"/>
                <w:szCs w:val="24"/>
              </w:rPr>
              <w:t xml:space="preserve"> Annual Title I </w:t>
            </w:r>
            <w:r w:rsidR="00975331">
              <w:rPr>
                <w:sz w:val="22"/>
                <w:szCs w:val="24"/>
              </w:rPr>
              <w:t xml:space="preserve">Parent </w:t>
            </w:r>
            <w:r w:rsidR="00975331" w:rsidRPr="00D655C1">
              <w:rPr>
                <w:sz w:val="22"/>
                <w:szCs w:val="24"/>
              </w:rPr>
              <w:t>Meeting</w:t>
            </w:r>
            <w:r w:rsidR="006B01D3">
              <w:rPr>
                <w:sz w:val="22"/>
                <w:szCs w:val="24"/>
              </w:rPr>
              <w:t xml:space="preserve">, </w:t>
            </w:r>
            <w:r w:rsidR="00975331" w:rsidRPr="00D655C1">
              <w:rPr>
                <w:sz w:val="22"/>
                <w:szCs w:val="24"/>
              </w:rPr>
              <w:t xml:space="preserve">parents </w:t>
            </w:r>
            <w:r w:rsidR="00A5357D">
              <w:rPr>
                <w:sz w:val="22"/>
                <w:szCs w:val="24"/>
              </w:rPr>
              <w:t>will be</w:t>
            </w:r>
            <w:r w:rsidR="00975331" w:rsidRPr="00D655C1">
              <w:rPr>
                <w:sz w:val="22"/>
                <w:szCs w:val="24"/>
              </w:rPr>
              <w:t xml:space="preserve"> given information r</w:t>
            </w:r>
            <w:r w:rsidR="00975331">
              <w:rPr>
                <w:sz w:val="22"/>
                <w:szCs w:val="24"/>
              </w:rPr>
              <w:t xml:space="preserve">egarding the Title I program. </w:t>
            </w:r>
            <w:r w:rsidR="00975331" w:rsidRPr="00D655C1">
              <w:rPr>
                <w:sz w:val="22"/>
                <w:szCs w:val="24"/>
              </w:rPr>
              <w:t xml:space="preserve">They </w:t>
            </w:r>
            <w:r w:rsidR="006B01D3">
              <w:rPr>
                <w:sz w:val="22"/>
                <w:szCs w:val="24"/>
              </w:rPr>
              <w:t>will be</w:t>
            </w:r>
            <w:r w:rsidR="00975331" w:rsidRPr="00D655C1">
              <w:rPr>
                <w:sz w:val="22"/>
                <w:szCs w:val="24"/>
              </w:rPr>
              <w:t xml:space="preserve"> instructed on how to be involved and when we can modify plans.  </w:t>
            </w:r>
            <w:r w:rsidR="006E2D01">
              <w:rPr>
                <w:sz w:val="22"/>
                <w:szCs w:val="24"/>
              </w:rPr>
              <w:t>Additionally, p</w:t>
            </w:r>
            <w:r w:rsidR="00975331" w:rsidRPr="00D655C1">
              <w:rPr>
                <w:sz w:val="22"/>
                <w:szCs w:val="24"/>
              </w:rPr>
              <w:t xml:space="preserve">arents </w:t>
            </w:r>
            <w:r w:rsidR="006E2D01">
              <w:rPr>
                <w:sz w:val="22"/>
                <w:szCs w:val="24"/>
              </w:rPr>
              <w:t>will be</w:t>
            </w:r>
            <w:r w:rsidR="00975331" w:rsidRPr="00D655C1">
              <w:rPr>
                <w:sz w:val="22"/>
                <w:szCs w:val="24"/>
              </w:rPr>
              <w:t xml:space="preserve"> </w:t>
            </w:r>
            <w:r w:rsidR="00975331">
              <w:rPr>
                <w:sz w:val="22"/>
                <w:szCs w:val="24"/>
              </w:rPr>
              <w:t>encouraged</w:t>
            </w:r>
            <w:r w:rsidR="00975331" w:rsidRPr="00D655C1">
              <w:rPr>
                <w:sz w:val="22"/>
                <w:szCs w:val="24"/>
              </w:rPr>
              <w:t xml:space="preserve"> at all meetings to share ideas </w:t>
            </w:r>
            <w:r w:rsidR="00975331">
              <w:rPr>
                <w:sz w:val="22"/>
                <w:szCs w:val="24"/>
              </w:rPr>
              <w:t>and/</w:t>
            </w:r>
            <w:r w:rsidR="00975331" w:rsidRPr="00D655C1">
              <w:rPr>
                <w:sz w:val="22"/>
                <w:szCs w:val="24"/>
              </w:rPr>
              <w:t>or concerns.</w:t>
            </w:r>
            <w:r w:rsidR="00975331">
              <w:rPr>
                <w:sz w:val="22"/>
                <w:szCs w:val="24"/>
              </w:rPr>
              <w:t xml:space="preserve"> We will also upload the Parent Family Engagement Plan to our school’s website and make the PFE</w:t>
            </w:r>
            <w:r w:rsidR="00674FB8">
              <w:rPr>
                <w:sz w:val="22"/>
                <w:szCs w:val="24"/>
              </w:rPr>
              <w:t>P</w:t>
            </w:r>
            <w:r w:rsidR="00975331">
              <w:rPr>
                <w:sz w:val="22"/>
                <w:szCs w:val="24"/>
              </w:rPr>
              <w:t xml:space="preserve"> available to parents in the Parent Involvement area in the front office.</w:t>
            </w:r>
            <w:r>
              <w:rPr>
                <w:sz w:val="22"/>
                <w:szCs w:val="24"/>
              </w:rPr>
              <w:t xml:space="preserve"> </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846D3CE" w14:textId="42DBD98C" w:rsidR="00090724" w:rsidRPr="000A2B10" w:rsidRDefault="00090724" w:rsidP="00090724">
            <w:pPr>
              <w:pStyle w:val="ListParagraph"/>
              <w:numPr>
                <w:ilvl w:val="0"/>
                <w:numId w:val="6"/>
              </w:numPr>
              <w:spacing w:before="0" w:line="240" w:lineRule="auto"/>
              <w:rPr>
                <w:sz w:val="22"/>
                <w:szCs w:val="22"/>
              </w:rPr>
            </w:pPr>
            <w:r w:rsidRPr="71D0BB9E">
              <w:rPr>
                <w:sz w:val="22"/>
                <w:szCs w:val="22"/>
              </w:rPr>
              <w:t xml:space="preserve">Transportation </w:t>
            </w:r>
            <w:r>
              <w:rPr>
                <w:sz w:val="22"/>
                <w:szCs w:val="22"/>
              </w:rPr>
              <w:t xml:space="preserve">– </w:t>
            </w:r>
            <w:r w:rsidR="000D14B9">
              <w:rPr>
                <w:sz w:val="22"/>
                <w:szCs w:val="22"/>
              </w:rPr>
              <w:t>We</w:t>
            </w:r>
            <w:r>
              <w:rPr>
                <w:sz w:val="22"/>
                <w:szCs w:val="22"/>
              </w:rPr>
              <w:t xml:space="preserve"> provides bus tokens </w:t>
            </w:r>
            <w:r w:rsidR="000D14B9">
              <w:rPr>
                <w:sz w:val="22"/>
                <w:szCs w:val="22"/>
              </w:rPr>
              <w:t>when</w:t>
            </w:r>
            <w:r>
              <w:rPr>
                <w:sz w:val="22"/>
                <w:szCs w:val="22"/>
              </w:rPr>
              <w:t xml:space="preserve"> needed.</w:t>
            </w:r>
          </w:p>
          <w:p w14:paraId="7038528F" w14:textId="47EC2474" w:rsidR="00090724" w:rsidRPr="000A2B10" w:rsidRDefault="00090724" w:rsidP="00090724">
            <w:pPr>
              <w:pStyle w:val="ListParagraph"/>
              <w:numPr>
                <w:ilvl w:val="0"/>
                <w:numId w:val="6"/>
              </w:numPr>
              <w:spacing w:before="0" w:line="240" w:lineRule="auto"/>
              <w:rPr>
                <w:sz w:val="22"/>
                <w:szCs w:val="22"/>
              </w:rPr>
            </w:pPr>
            <w:r w:rsidRPr="000A2B10">
              <w:rPr>
                <w:sz w:val="22"/>
                <w:szCs w:val="22"/>
              </w:rPr>
              <w:t xml:space="preserve">Childcare </w:t>
            </w:r>
            <w:r>
              <w:rPr>
                <w:sz w:val="22"/>
                <w:szCs w:val="22"/>
              </w:rPr>
              <w:t>– We have childcare available when requested and are looking into high school volunteers to support more families at P</w:t>
            </w:r>
            <w:r w:rsidR="00406FAD">
              <w:rPr>
                <w:sz w:val="22"/>
                <w:szCs w:val="22"/>
              </w:rPr>
              <w:t xml:space="preserve">arent and Family </w:t>
            </w:r>
            <w:r w:rsidR="000D14B9">
              <w:rPr>
                <w:sz w:val="22"/>
                <w:szCs w:val="22"/>
              </w:rPr>
              <w:t>E</w:t>
            </w:r>
            <w:r w:rsidR="00406FAD">
              <w:rPr>
                <w:sz w:val="22"/>
                <w:szCs w:val="22"/>
              </w:rPr>
              <w:t>ngagement</w:t>
            </w:r>
            <w:r>
              <w:rPr>
                <w:sz w:val="22"/>
                <w:szCs w:val="22"/>
              </w:rPr>
              <w:t xml:space="preserve"> activities.</w:t>
            </w:r>
          </w:p>
          <w:p w14:paraId="3BC43827" w14:textId="51A54063" w:rsidR="00090724" w:rsidRPr="000A2B10" w:rsidRDefault="00090724" w:rsidP="00090724">
            <w:pPr>
              <w:pStyle w:val="ListParagraph"/>
              <w:numPr>
                <w:ilvl w:val="0"/>
                <w:numId w:val="6"/>
              </w:numPr>
              <w:spacing w:before="0" w:line="240" w:lineRule="auto"/>
              <w:rPr>
                <w:sz w:val="22"/>
                <w:szCs w:val="22"/>
              </w:rPr>
            </w:pPr>
            <w:r w:rsidRPr="000A2B10">
              <w:rPr>
                <w:sz w:val="22"/>
                <w:szCs w:val="22"/>
              </w:rPr>
              <w:t xml:space="preserve">Home Visits </w:t>
            </w:r>
            <w:r w:rsidR="000D14B9">
              <w:rPr>
                <w:sz w:val="22"/>
                <w:szCs w:val="22"/>
              </w:rPr>
              <w:t>–</w:t>
            </w:r>
            <w:r>
              <w:rPr>
                <w:sz w:val="22"/>
                <w:szCs w:val="22"/>
              </w:rPr>
              <w:t xml:space="preserve"> </w:t>
            </w:r>
            <w:r w:rsidR="000D14B9">
              <w:rPr>
                <w:sz w:val="22"/>
                <w:szCs w:val="22"/>
              </w:rPr>
              <w:t>Our Early Warning Coordinator and guidance counselor ma</w:t>
            </w:r>
            <w:r w:rsidR="00036CA3">
              <w:rPr>
                <w:sz w:val="22"/>
                <w:szCs w:val="22"/>
              </w:rPr>
              <w:t>kes</w:t>
            </w:r>
            <w:r w:rsidR="000D14B9">
              <w:rPr>
                <w:sz w:val="22"/>
                <w:szCs w:val="22"/>
              </w:rPr>
              <w:t xml:space="preserve"> home visits when</w:t>
            </w:r>
            <w:r w:rsidR="00816F0A">
              <w:rPr>
                <w:sz w:val="22"/>
                <w:szCs w:val="22"/>
              </w:rPr>
              <w:t xml:space="preserve"> needed.</w:t>
            </w:r>
          </w:p>
          <w:p w14:paraId="541F1F2A" w14:textId="10D0BF3A" w:rsidR="008176F3" w:rsidRPr="002E7F0B" w:rsidRDefault="00090724" w:rsidP="00090724">
            <w:pPr>
              <w:pStyle w:val="ListParagraph"/>
              <w:numPr>
                <w:ilvl w:val="0"/>
                <w:numId w:val="6"/>
              </w:numPr>
              <w:spacing w:before="0" w:line="240" w:lineRule="auto"/>
              <w:rPr>
                <w:sz w:val="22"/>
                <w:szCs w:val="22"/>
              </w:rPr>
            </w:pPr>
            <w:r w:rsidRPr="7A595191">
              <w:rPr>
                <w:sz w:val="22"/>
                <w:szCs w:val="22"/>
              </w:rPr>
              <w:t xml:space="preserve">Additional Services to remove barriers to encourage event attendance </w:t>
            </w:r>
            <w:r w:rsidRPr="00ED659B">
              <w:rPr>
                <w:sz w:val="22"/>
                <w:szCs w:val="22"/>
              </w:rPr>
              <w:t xml:space="preserve">– Currently, the feedback from parents at the </w:t>
            </w:r>
            <w:r w:rsidR="00383035">
              <w:rPr>
                <w:sz w:val="22"/>
                <w:szCs w:val="22"/>
              </w:rPr>
              <w:t xml:space="preserve">Title 1 </w:t>
            </w:r>
            <w:r w:rsidRPr="00ED659B">
              <w:rPr>
                <w:sz w:val="22"/>
                <w:szCs w:val="22"/>
              </w:rPr>
              <w:t xml:space="preserve">Developmental </w:t>
            </w:r>
            <w:r w:rsidR="00383035">
              <w:rPr>
                <w:sz w:val="22"/>
                <w:szCs w:val="22"/>
              </w:rPr>
              <w:t>M</w:t>
            </w:r>
            <w:r w:rsidRPr="00ED659B">
              <w:rPr>
                <w:sz w:val="22"/>
                <w:szCs w:val="22"/>
              </w:rPr>
              <w:t>eeting for 2020-2021</w:t>
            </w:r>
            <w:r w:rsidR="002C26C4">
              <w:rPr>
                <w:sz w:val="22"/>
                <w:szCs w:val="22"/>
              </w:rPr>
              <w:t xml:space="preserve"> </w:t>
            </w:r>
            <w:r w:rsidR="008C64F9">
              <w:rPr>
                <w:sz w:val="22"/>
                <w:szCs w:val="22"/>
              </w:rPr>
              <w:t xml:space="preserve">indicates </w:t>
            </w:r>
            <w:r w:rsidRPr="00ED659B">
              <w:rPr>
                <w:sz w:val="22"/>
                <w:szCs w:val="22"/>
              </w:rPr>
              <w:t>flexible meeting times</w:t>
            </w:r>
            <w:r w:rsidR="008C64F9">
              <w:rPr>
                <w:sz w:val="22"/>
                <w:szCs w:val="22"/>
              </w:rPr>
              <w:t xml:space="preserve"> </w:t>
            </w:r>
            <w:r w:rsidR="001C2C3D">
              <w:rPr>
                <w:sz w:val="22"/>
                <w:szCs w:val="22"/>
              </w:rPr>
              <w:t>i</w:t>
            </w:r>
            <w:r w:rsidR="008C64F9">
              <w:rPr>
                <w:sz w:val="22"/>
                <w:szCs w:val="22"/>
              </w:rPr>
              <w:t>s one of the top barriers that we need to address</w:t>
            </w:r>
            <w:r w:rsidRPr="00ED659B">
              <w:rPr>
                <w:sz w:val="22"/>
                <w:szCs w:val="22"/>
              </w:rPr>
              <w:t xml:space="preserve">. </w:t>
            </w:r>
            <w:r w:rsidR="00D12346">
              <w:rPr>
                <w:sz w:val="22"/>
                <w:szCs w:val="22"/>
              </w:rPr>
              <w:t xml:space="preserve">Action steps to </w:t>
            </w:r>
            <w:r w:rsidR="00DE4E17">
              <w:rPr>
                <w:sz w:val="22"/>
                <w:szCs w:val="22"/>
              </w:rPr>
              <w:t>remove</w:t>
            </w:r>
            <w:r w:rsidR="00D12346">
              <w:rPr>
                <w:sz w:val="22"/>
                <w:szCs w:val="22"/>
              </w:rPr>
              <w:t xml:space="preserve"> this barrier: w</w:t>
            </w:r>
            <w:r w:rsidR="00044CB4" w:rsidRPr="00ED659B">
              <w:rPr>
                <w:sz w:val="22"/>
                <w:szCs w:val="22"/>
              </w:rPr>
              <w:t xml:space="preserve">e reviewed the </w:t>
            </w:r>
            <w:r w:rsidRPr="00ED659B">
              <w:rPr>
                <w:sz w:val="22"/>
                <w:szCs w:val="22"/>
              </w:rPr>
              <w:t>feedback and have planned to accommodate this barrier by offering multiple meeting times on different platforms: in-person, live on GoToMeetings</w:t>
            </w:r>
            <w:r w:rsidR="00816F0A" w:rsidRPr="00ED659B">
              <w:rPr>
                <w:sz w:val="22"/>
                <w:szCs w:val="22"/>
              </w:rPr>
              <w:t xml:space="preserve"> and </w:t>
            </w:r>
            <w:r w:rsidRPr="00ED659B">
              <w:rPr>
                <w:sz w:val="22"/>
                <w:szCs w:val="22"/>
              </w:rPr>
              <w:t>Teams.  Events will also be recorded and uploaded for parents</w:t>
            </w:r>
            <w:r>
              <w:rPr>
                <w:sz w:val="22"/>
                <w:szCs w:val="22"/>
              </w:rPr>
              <w:t xml:space="preserve"> to view at a more convenient time</w:t>
            </w:r>
            <w:r w:rsidR="00816F0A">
              <w:rPr>
                <w:sz w:val="22"/>
                <w:szCs w:val="22"/>
              </w:rPr>
              <w:t xml:space="preserve"> in Teams</w:t>
            </w:r>
            <w:r>
              <w:rPr>
                <w:sz w:val="22"/>
                <w:szCs w:val="22"/>
              </w:rPr>
              <w:t>.  A digital</w:t>
            </w:r>
            <w:r w:rsidR="00406FAD">
              <w:rPr>
                <w:sz w:val="22"/>
                <w:szCs w:val="22"/>
              </w:rPr>
              <w:t xml:space="preserve"> Qualtrics</w:t>
            </w:r>
            <w:r>
              <w:rPr>
                <w:sz w:val="22"/>
                <w:szCs w:val="22"/>
              </w:rPr>
              <w:t xml:space="preserve"> survey will be prepared and posted for families to provide feedback for each P</w:t>
            </w:r>
            <w:r w:rsidR="00406FAD">
              <w:rPr>
                <w:sz w:val="22"/>
                <w:szCs w:val="22"/>
              </w:rPr>
              <w:t>F</w:t>
            </w:r>
            <w:r>
              <w:rPr>
                <w:sz w:val="22"/>
                <w:szCs w:val="22"/>
              </w:rPr>
              <w:t>E</w:t>
            </w:r>
            <w:r w:rsidR="00C4772B">
              <w:rPr>
                <w:sz w:val="22"/>
                <w:szCs w:val="22"/>
              </w:rPr>
              <w:t>P</w:t>
            </w:r>
            <w:r>
              <w:rPr>
                <w:sz w:val="22"/>
                <w:szCs w:val="22"/>
              </w:rPr>
              <w:t xml:space="preserve"> activity/event.</w:t>
            </w:r>
            <w:r w:rsidR="00ED659B">
              <w:rPr>
                <w:sz w:val="22"/>
                <w:szCs w:val="22"/>
              </w:rPr>
              <w:t xml:space="preserve"> Another barrier is communication. </w:t>
            </w:r>
            <w:r w:rsidR="00FF35F9">
              <w:rPr>
                <w:sz w:val="22"/>
                <w:szCs w:val="22"/>
              </w:rPr>
              <w:t xml:space="preserve">According to the survey, parents prefer to be emailed or texted. We plan to </w:t>
            </w:r>
            <w:r w:rsidR="003F7586">
              <w:rPr>
                <w:sz w:val="22"/>
                <w:szCs w:val="22"/>
              </w:rPr>
              <w:t>use Class Dojo to keep our parents informed. Flyers and information will be translated and posted on Class Dojo</w:t>
            </w:r>
            <w:r w:rsidR="00812072">
              <w:rPr>
                <w:sz w:val="22"/>
                <w:szCs w:val="22"/>
              </w:rPr>
              <w:t xml:space="preserve"> and emailed to parents </w:t>
            </w:r>
            <w:r w:rsidR="00976427">
              <w:rPr>
                <w:sz w:val="22"/>
                <w:szCs w:val="22"/>
              </w:rPr>
              <w:t>who speak other languages.</w:t>
            </w:r>
          </w:p>
        </w:tc>
      </w:tr>
    </w:tbl>
    <w:p w14:paraId="5B95CD12"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16E656E2" w:rsidR="00B71FA5" w:rsidRPr="000A2B10" w:rsidRDefault="00006786" w:rsidP="000A2B10">
            <w:pPr>
              <w:spacing w:before="0" w:line="240" w:lineRule="auto"/>
              <w:rPr>
                <w:rFonts w:cstheme="minorHAnsi"/>
                <w:sz w:val="22"/>
                <w:szCs w:val="22"/>
              </w:rPr>
            </w:pPr>
            <w:r>
              <w:rPr>
                <w:rFonts w:cstheme="minorHAnsi"/>
                <w:sz w:val="22"/>
                <w:szCs w:val="22"/>
              </w:rPr>
              <w:t xml:space="preserve">Parent input was </w:t>
            </w:r>
            <w:r w:rsidR="00665DA7">
              <w:rPr>
                <w:rFonts w:cstheme="minorHAnsi"/>
                <w:sz w:val="22"/>
                <w:szCs w:val="22"/>
              </w:rPr>
              <w:t>obtained from</w:t>
            </w:r>
            <w:r>
              <w:rPr>
                <w:rFonts w:cstheme="minorHAnsi"/>
                <w:sz w:val="22"/>
                <w:szCs w:val="22"/>
              </w:rPr>
              <w:t xml:space="preserve"> </w:t>
            </w:r>
            <w:r w:rsidR="00665DA7">
              <w:rPr>
                <w:rFonts w:cstheme="minorHAnsi"/>
                <w:sz w:val="22"/>
                <w:szCs w:val="22"/>
              </w:rPr>
              <w:t>e</w:t>
            </w:r>
            <w:r>
              <w:rPr>
                <w:rFonts w:cstheme="minorHAnsi"/>
                <w:sz w:val="22"/>
                <w:szCs w:val="22"/>
              </w:rPr>
              <w:t xml:space="preserve">valuation forms, both paper and </w:t>
            </w:r>
            <w:r w:rsidR="000F69FC">
              <w:rPr>
                <w:rFonts w:cstheme="minorHAnsi"/>
                <w:sz w:val="22"/>
                <w:szCs w:val="22"/>
              </w:rPr>
              <w:t xml:space="preserve">online through the </w:t>
            </w:r>
            <w:r w:rsidR="00665DA7">
              <w:rPr>
                <w:rFonts w:cstheme="minorHAnsi"/>
                <w:sz w:val="22"/>
                <w:szCs w:val="22"/>
              </w:rPr>
              <w:t>Qualtrics Survey</w:t>
            </w:r>
            <w:r>
              <w:rPr>
                <w:rFonts w:cstheme="minorHAnsi"/>
                <w:sz w:val="22"/>
                <w:szCs w:val="22"/>
              </w:rPr>
              <w:t xml:space="preserve">. </w:t>
            </w:r>
            <w:r w:rsidR="00FF7BF6">
              <w:rPr>
                <w:rFonts w:cstheme="minorHAnsi"/>
                <w:sz w:val="22"/>
                <w:szCs w:val="22"/>
              </w:rPr>
              <w:t>F</w:t>
            </w:r>
            <w:r>
              <w:rPr>
                <w:rFonts w:cstheme="minorHAnsi"/>
                <w:sz w:val="22"/>
                <w:szCs w:val="22"/>
              </w:rPr>
              <w:t xml:space="preserve">eedback was reviewed and reflected on as parents selected various times that would be best accommodating for their families.  </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77C78C2B" w:rsidR="00B71FA5" w:rsidRPr="000A2B10" w:rsidRDefault="00DC1676" w:rsidP="000A2B10">
            <w:pPr>
              <w:spacing w:before="0" w:line="240" w:lineRule="auto"/>
              <w:rPr>
                <w:rFonts w:cstheme="minorHAnsi"/>
                <w:sz w:val="22"/>
                <w:szCs w:val="22"/>
              </w:rPr>
            </w:pPr>
            <w:r>
              <w:rPr>
                <w:rFonts w:cstheme="minorHAnsi"/>
                <w:sz w:val="22"/>
                <w:szCs w:val="22"/>
              </w:rPr>
              <w:t>Based on the feedback forms and surveys from parents, needs were addressed (ongoing) during the Title I Developmental Meeting (parents, teachers, and stakeholders attended) at the end of the 1</w:t>
            </w:r>
            <w:r w:rsidR="00AD68E8">
              <w:rPr>
                <w:rFonts w:cstheme="minorHAnsi"/>
                <w:sz w:val="22"/>
                <w:szCs w:val="22"/>
              </w:rPr>
              <w:t>9</w:t>
            </w:r>
            <w:r>
              <w:rPr>
                <w:rFonts w:cstheme="minorHAnsi"/>
                <w:sz w:val="22"/>
                <w:szCs w:val="22"/>
              </w:rPr>
              <w:t>-</w:t>
            </w:r>
            <w:r w:rsidR="00AD68E8">
              <w:rPr>
                <w:rFonts w:cstheme="minorHAnsi"/>
                <w:sz w:val="22"/>
                <w:szCs w:val="22"/>
              </w:rPr>
              <w:t xml:space="preserve">20 </w:t>
            </w:r>
            <w:r>
              <w:rPr>
                <w:rFonts w:cstheme="minorHAnsi"/>
                <w:sz w:val="22"/>
                <w:szCs w:val="22"/>
              </w:rPr>
              <w:t>school year.</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lastRenderedPageBreak/>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E593EE4" w:rsidR="00B71FA5" w:rsidRPr="000A2B10" w:rsidRDefault="00C04C12"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AA0A8A">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54F72B3D" w:rsidR="00B71FA5" w:rsidRDefault="00C04C12"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AA0A8A">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C04C12"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2440503F" w14:textId="77777777" w:rsidR="00013660" w:rsidRPr="00A00E05" w:rsidRDefault="00013660" w:rsidP="00A00E05">
            <w:pPr>
              <w:spacing w:line="240" w:lineRule="auto"/>
              <w:ind w:left="0"/>
              <w:rPr>
                <w:rFonts w:cstheme="minorHAnsi"/>
                <w:sz w:val="22"/>
                <w:szCs w:val="22"/>
                <w:u w:val="single"/>
              </w:rPr>
            </w:pPr>
          </w:p>
          <w:p w14:paraId="0BD932EF" w14:textId="10BB1A3A"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Step 1:</w:t>
            </w:r>
            <w:r w:rsidRPr="00F91E99">
              <w:rPr>
                <w:sz w:val="22"/>
                <w:szCs w:val="22"/>
              </w:rPr>
              <w:t xml:space="preserve">  Determine a date to host the Annual Meeting</w:t>
            </w:r>
            <w:r w:rsidR="00B31EE6">
              <w:rPr>
                <w:sz w:val="22"/>
                <w:szCs w:val="22"/>
              </w:rPr>
              <w:t>.</w:t>
            </w:r>
          </w:p>
          <w:p w14:paraId="2683ACF4" w14:textId="74E9D066"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Step 2:</w:t>
            </w:r>
            <w:r w:rsidRPr="00F91E99">
              <w:rPr>
                <w:sz w:val="22"/>
                <w:szCs w:val="22"/>
              </w:rPr>
              <w:t xml:space="preserve">  Develop a PowerPoint presentation including necessary school-based information</w:t>
            </w:r>
            <w:r w:rsidR="00B31EE6">
              <w:rPr>
                <w:sz w:val="22"/>
                <w:szCs w:val="22"/>
              </w:rPr>
              <w:t>.</w:t>
            </w:r>
          </w:p>
          <w:p w14:paraId="248ED3F9" w14:textId="5EAD967D"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 xml:space="preserve">Step 3: </w:t>
            </w:r>
            <w:r w:rsidRPr="00F91E99">
              <w:rPr>
                <w:sz w:val="22"/>
                <w:szCs w:val="22"/>
              </w:rPr>
              <w:t xml:space="preserve"> Parent communication will be distributed via the school marquee, school website, monthly newsletter, school messenger, </w:t>
            </w:r>
            <w:r w:rsidR="003A2D57">
              <w:rPr>
                <w:sz w:val="22"/>
                <w:szCs w:val="22"/>
              </w:rPr>
              <w:t xml:space="preserve">Class Dojo, </w:t>
            </w:r>
            <w:r w:rsidRPr="00F91E99">
              <w:rPr>
                <w:sz w:val="22"/>
                <w:szCs w:val="22"/>
              </w:rPr>
              <w:t>and flyers.</w:t>
            </w:r>
          </w:p>
          <w:p w14:paraId="1666CE4D" w14:textId="48ECD523"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 xml:space="preserve">Step 4: </w:t>
            </w:r>
            <w:r w:rsidRPr="00F91E99">
              <w:rPr>
                <w:sz w:val="22"/>
                <w:szCs w:val="22"/>
              </w:rPr>
              <w:t xml:space="preserve"> Parent sign in sheets will be created</w:t>
            </w:r>
            <w:r w:rsidR="00B31EE6">
              <w:rPr>
                <w:sz w:val="22"/>
                <w:szCs w:val="22"/>
              </w:rPr>
              <w:t>.</w:t>
            </w:r>
          </w:p>
          <w:p w14:paraId="01052775" w14:textId="40B971C3"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Step 5:</w:t>
            </w:r>
            <w:r w:rsidRPr="00F91E99">
              <w:rPr>
                <w:sz w:val="22"/>
                <w:szCs w:val="22"/>
              </w:rPr>
              <w:t xml:space="preserve">  Parent evaluation sheets will be prepared</w:t>
            </w:r>
            <w:r w:rsidR="00B31EE6">
              <w:rPr>
                <w:sz w:val="22"/>
                <w:szCs w:val="22"/>
              </w:rPr>
              <w:t>.</w:t>
            </w:r>
          </w:p>
          <w:p w14:paraId="3DC771EB" w14:textId="77B204B6" w:rsidR="00F91E99" w:rsidRPr="00F91E99" w:rsidRDefault="00F91E99" w:rsidP="00F91E99">
            <w:pPr>
              <w:numPr>
                <w:ilvl w:val="0"/>
                <w:numId w:val="5"/>
              </w:numPr>
              <w:spacing w:before="0" w:line="240" w:lineRule="auto"/>
              <w:ind w:right="0"/>
              <w:rPr>
                <w:sz w:val="22"/>
                <w:szCs w:val="22"/>
                <w:u w:val="single"/>
              </w:rPr>
            </w:pPr>
            <w:r w:rsidRPr="00F91E99">
              <w:rPr>
                <w:sz w:val="22"/>
                <w:szCs w:val="22"/>
                <w:u w:val="single"/>
              </w:rPr>
              <w:t>Step 6:</w:t>
            </w:r>
            <w:r w:rsidRPr="00F91E99">
              <w:rPr>
                <w:sz w:val="22"/>
                <w:szCs w:val="22"/>
              </w:rPr>
              <w:t xml:space="preserve">  Reminders will be sent home via technology</w:t>
            </w:r>
            <w:r w:rsidR="00CD026B">
              <w:rPr>
                <w:sz w:val="22"/>
                <w:szCs w:val="22"/>
              </w:rPr>
              <w:t xml:space="preserve"> at 4 weeks, </w:t>
            </w:r>
            <w:r w:rsidR="005D2018">
              <w:rPr>
                <w:sz w:val="22"/>
                <w:szCs w:val="22"/>
              </w:rPr>
              <w:t>2 weeks, and 1 week.</w:t>
            </w:r>
          </w:p>
          <w:p w14:paraId="4B4EB0E6" w14:textId="769061FB" w:rsidR="00296A9C" w:rsidRPr="00FD1561" w:rsidRDefault="00A00E05" w:rsidP="00FD1561">
            <w:pPr>
              <w:pStyle w:val="ListParagraph"/>
              <w:numPr>
                <w:ilvl w:val="0"/>
                <w:numId w:val="5"/>
              </w:numPr>
              <w:spacing w:before="0" w:line="240" w:lineRule="auto"/>
              <w:rPr>
                <w:sz w:val="22"/>
                <w:szCs w:val="22"/>
                <w:u w:val="single"/>
              </w:rPr>
            </w:pPr>
            <w:r w:rsidRPr="34CA79C5">
              <w:rPr>
                <w:sz w:val="22"/>
                <w:szCs w:val="22"/>
                <w:u w:val="single"/>
              </w:rPr>
              <w:t>And so, on as needed....</w:t>
            </w:r>
            <w:r>
              <w:rPr>
                <w:sz w:val="22"/>
                <w:szCs w:val="22"/>
                <w:u w:val="single"/>
              </w:rPr>
              <w:t xml:space="preserve"> </w:t>
            </w:r>
            <w:r w:rsidR="00F91E99" w:rsidRPr="00A00E05">
              <w:rPr>
                <w:sz w:val="22"/>
                <w:szCs w:val="22"/>
              </w:rPr>
              <w:t>Meeting location will be set up to accommodate participants</w:t>
            </w:r>
            <w:r w:rsidR="00CD026B">
              <w:rPr>
                <w:sz w:val="22"/>
                <w:szCs w:val="22"/>
              </w:rPr>
              <w:t>.</w:t>
            </w: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FD1561" w:rsidRDefault="00296A9C" w:rsidP="00FD1561">
            <w:pPr>
              <w:spacing w:line="240" w:lineRule="auto"/>
              <w:ind w:left="0"/>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07F023C8" w14:textId="3BE4F50B" w:rsidR="00CC616C" w:rsidRPr="000A2B10" w:rsidRDefault="003F5F87" w:rsidP="003C70F9">
            <w:pPr>
              <w:spacing w:before="0" w:line="240" w:lineRule="auto"/>
              <w:rPr>
                <w:rFonts w:cstheme="minorHAnsi"/>
                <w:sz w:val="22"/>
                <w:szCs w:val="22"/>
              </w:rPr>
            </w:pPr>
            <w:r>
              <w:rPr>
                <w:rFonts w:cstheme="minorHAnsi"/>
                <w:sz w:val="22"/>
                <w:szCs w:val="22"/>
              </w:rPr>
              <w:t xml:space="preserve">The Annual Title I Meeting will explain the Title I requirements, the school’s participation in the program (school-wide or targeted), and the rights for parents to be involved.  </w:t>
            </w:r>
            <w:r w:rsidR="00EA7B99">
              <w:rPr>
                <w:rFonts w:cstheme="minorHAnsi"/>
                <w:sz w:val="22"/>
                <w:szCs w:val="22"/>
              </w:rPr>
              <w:t>An e</w:t>
            </w:r>
            <w:r>
              <w:rPr>
                <w:rFonts w:cstheme="minorHAnsi"/>
                <w:sz w:val="22"/>
                <w:szCs w:val="22"/>
              </w:rPr>
              <w:t>xplan</w:t>
            </w:r>
            <w:r w:rsidR="00EA7B99">
              <w:rPr>
                <w:rFonts w:cstheme="minorHAnsi"/>
                <w:sz w:val="22"/>
                <w:szCs w:val="22"/>
              </w:rPr>
              <w:t>ation of</w:t>
            </w:r>
            <w:r>
              <w:rPr>
                <w:rFonts w:cstheme="minorHAnsi"/>
                <w:sz w:val="22"/>
                <w:szCs w:val="22"/>
              </w:rPr>
              <w:t xml:space="preserve"> what participation in Title I programs means</w:t>
            </w:r>
            <w:r w:rsidR="0006563D">
              <w:rPr>
                <w:rFonts w:cstheme="minorHAnsi"/>
                <w:sz w:val="22"/>
                <w:szCs w:val="22"/>
              </w:rPr>
              <w:t xml:space="preserve"> will be given</w:t>
            </w:r>
            <w:r>
              <w:rPr>
                <w:rFonts w:cstheme="minorHAnsi"/>
                <w:sz w:val="22"/>
                <w:szCs w:val="22"/>
              </w:rPr>
              <w:t xml:space="preserve">, including:  a description and explanation of the school’s curriculum, information on the forms of academic assessment used to measure student progress, and information on the proficiency levels students are expected to meet.  </w:t>
            </w:r>
            <w:r w:rsidR="000A5CEB">
              <w:rPr>
                <w:rFonts w:cstheme="minorHAnsi"/>
                <w:sz w:val="22"/>
                <w:szCs w:val="22"/>
              </w:rPr>
              <w:t>An e</w:t>
            </w:r>
            <w:r>
              <w:rPr>
                <w:rFonts w:cstheme="minorHAnsi"/>
                <w:sz w:val="22"/>
                <w:szCs w:val="22"/>
              </w:rPr>
              <w:t>xplan</w:t>
            </w:r>
            <w:r w:rsidR="000A5CEB">
              <w:rPr>
                <w:rFonts w:cstheme="minorHAnsi"/>
                <w:sz w:val="22"/>
                <w:szCs w:val="22"/>
              </w:rPr>
              <w:t>ation of</w:t>
            </w:r>
            <w:r>
              <w:rPr>
                <w:rFonts w:cstheme="minorHAnsi"/>
                <w:sz w:val="22"/>
                <w:szCs w:val="22"/>
              </w:rPr>
              <w:t xml:space="preserve"> the right of parents to become involved in the school’s programs and ways to do so</w:t>
            </w:r>
            <w:r w:rsidR="000A5CEB">
              <w:rPr>
                <w:rFonts w:cstheme="minorHAnsi"/>
                <w:sz w:val="22"/>
                <w:szCs w:val="22"/>
              </w:rPr>
              <w:t xml:space="preserve"> will be given</w:t>
            </w:r>
            <w:r>
              <w:rPr>
                <w:rFonts w:cstheme="minorHAnsi"/>
                <w:sz w:val="22"/>
                <w:szCs w:val="22"/>
              </w:rPr>
              <w:t xml:space="preserve">.  </w:t>
            </w:r>
            <w:r w:rsidR="00C771A8">
              <w:rPr>
                <w:rFonts w:cstheme="minorHAnsi"/>
                <w:sz w:val="22"/>
                <w:szCs w:val="22"/>
              </w:rPr>
              <w:t>In addition, participants will be informed</w:t>
            </w:r>
            <w:r>
              <w:rPr>
                <w:rFonts w:cstheme="minorHAnsi"/>
                <w:sz w:val="22"/>
                <w:szCs w:val="22"/>
              </w:rPr>
              <w:t xml:space="preserve"> that parents have the right to request opportunities for regular meetings to formulate suggestions and to participate, as appropriate, in decisions about the education of their children.  The school must respond to any such suggestions as soon as practicably possible.  [Section 1118©(4), ESEA]</w:t>
            </w: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4BE0AA05" w14:textId="77777777" w:rsidR="005B56E7" w:rsidRPr="005B56E7" w:rsidRDefault="005B56E7" w:rsidP="005B56E7">
            <w:pPr>
              <w:spacing w:before="0" w:line="240" w:lineRule="auto"/>
              <w:ind w:left="0" w:right="0"/>
              <w:rPr>
                <w:sz w:val="22"/>
                <w:szCs w:val="22"/>
              </w:rPr>
            </w:pPr>
            <w:r w:rsidRPr="005B56E7">
              <w:rPr>
                <w:sz w:val="22"/>
                <w:szCs w:val="22"/>
              </w:rPr>
              <w:t>(1)  Information on adequate yearly progress, school choice, and the rights of parents will be included in our PowerPoint presentation for the Annual and Mid-Year Title I meetings.  Additionally, we will discuss our feeder patterns at various times during the year.</w:t>
            </w:r>
          </w:p>
          <w:p w14:paraId="04E75058" w14:textId="77777777" w:rsidR="005B56E7" w:rsidRPr="005B56E7" w:rsidRDefault="005B56E7" w:rsidP="005B56E7">
            <w:pPr>
              <w:spacing w:before="0" w:line="240" w:lineRule="auto"/>
              <w:ind w:left="0" w:right="0"/>
              <w:rPr>
                <w:rFonts w:cstheme="minorHAnsi"/>
                <w:sz w:val="22"/>
                <w:szCs w:val="22"/>
              </w:rPr>
            </w:pPr>
          </w:p>
          <w:p w14:paraId="3902013B" w14:textId="3F53FBED" w:rsidR="005B56E7" w:rsidRPr="005B56E7" w:rsidRDefault="005B56E7" w:rsidP="005B56E7">
            <w:pPr>
              <w:spacing w:before="0" w:line="240" w:lineRule="auto"/>
              <w:ind w:left="0" w:right="0"/>
              <w:rPr>
                <w:rFonts w:cstheme="minorHAnsi"/>
                <w:sz w:val="22"/>
                <w:szCs w:val="22"/>
              </w:rPr>
            </w:pPr>
            <w:r w:rsidRPr="005B56E7">
              <w:rPr>
                <w:rFonts w:cstheme="minorHAnsi"/>
                <w:sz w:val="22"/>
                <w:szCs w:val="22"/>
              </w:rPr>
              <w:t xml:space="preserve">(2)  During the </w:t>
            </w:r>
            <w:r w:rsidR="0088551C">
              <w:rPr>
                <w:rFonts w:cstheme="minorHAnsi"/>
                <w:sz w:val="22"/>
                <w:szCs w:val="22"/>
              </w:rPr>
              <w:t>A</w:t>
            </w:r>
            <w:r w:rsidRPr="005B56E7">
              <w:rPr>
                <w:rFonts w:cstheme="minorHAnsi"/>
                <w:sz w:val="22"/>
                <w:szCs w:val="22"/>
              </w:rPr>
              <w:t xml:space="preserve">nnual </w:t>
            </w:r>
            <w:r w:rsidR="0088551C">
              <w:rPr>
                <w:rFonts w:cstheme="minorHAnsi"/>
                <w:sz w:val="22"/>
                <w:szCs w:val="22"/>
              </w:rPr>
              <w:t>M</w:t>
            </w:r>
            <w:r w:rsidRPr="005B56E7">
              <w:rPr>
                <w:rFonts w:cstheme="minorHAnsi"/>
                <w:sz w:val="22"/>
                <w:szCs w:val="22"/>
              </w:rPr>
              <w:t>eeting, parents will also be informed of their right to have their child attend any school within the district through school choice by completing a school choice application and submitting it to the district.</w:t>
            </w:r>
          </w:p>
          <w:p w14:paraId="1CF6164B" w14:textId="77777777" w:rsidR="005B56E7" w:rsidRPr="005B56E7" w:rsidRDefault="005B56E7" w:rsidP="005B56E7">
            <w:pPr>
              <w:spacing w:before="0" w:line="240" w:lineRule="auto"/>
              <w:ind w:left="0" w:right="0"/>
              <w:rPr>
                <w:rFonts w:cstheme="minorHAnsi"/>
                <w:sz w:val="22"/>
                <w:szCs w:val="22"/>
              </w:rPr>
            </w:pPr>
          </w:p>
          <w:p w14:paraId="27C1F744" w14:textId="77777777" w:rsidR="005B56E7" w:rsidRPr="005B56E7" w:rsidRDefault="005B56E7" w:rsidP="005B56E7">
            <w:pPr>
              <w:spacing w:before="0" w:line="240" w:lineRule="auto"/>
              <w:ind w:left="0" w:right="0"/>
              <w:rPr>
                <w:rFonts w:cstheme="minorHAnsi"/>
                <w:sz w:val="22"/>
                <w:szCs w:val="22"/>
              </w:rPr>
            </w:pPr>
            <w:r w:rsidRPr="005B56E7">
              <w:rPr>
                <w:rFonts w:cstheme="minorHAnsi"/>
                <w:sz w:val="22"/>
                <w:szCs w:val="22"/>
              </w:rPr>
              <w:t>(3)   Parents will be informed of the following rights:</w:t>
            </w:r>
          </w:p>
          <w:p w14:paraId="5737B222" w14:textId="77777777" w:rsidR="005B56E7" w:rsidRPr="005B56E7" w:rsidRDefault="005B56E7" w:rsidP="005B56E7">
            <w:pPr>
              <w:numPr>
                <w:ilvl w:val="0"/>
                <w:numId w:val="43"/>
              </w:numPr>
              <w:spacing w:before="0" w:line="240" w:lineRule="auto"/>
              <w:ind w:right="0"/>
              <w:rPr>
                <w:rFonts w:cstheme="minorHAnsi"/>
                <w:sz w:val="22"/>
                <w:szCs w:val="22"/>
              </w:rPr>
            </w:pPr>
            <w:r w:rsidRPr="005B56E7">
              <w:rPr>
                <w:rFonts w:cstheme="minorHAnsi"/>
                <w:sz w:val="22"/>
                <w:szCs w:val="22"/>
              </w:rPr>
              <w:t>To request and receive timely notification of professional qualifications of teachers and paraprofessionals.</w:t>
            </w:r>
          </w:p>
          <w:p w14:paraId="0EB9B8AB" w14:textId="77777777" w:rsidR="005B56E7" w:rsidRPr="005B56E7" w:rsidRDefault="005B56E7" w:rsidP="005B56E7">
            <w:pPr>
              <w:numPr>
                <w:ilvl w:val="0"/>
                <w:numId w:val="43"/>
              </w:numPr>
              <w:spacing w:before="0" w:line="240" w:lineRule="auto"/>
              <w:ind w:right="0"/>
              <w:rPr>
                <w:rFonts w:cstheme="minorHAnsi"/>
                <w:sz w:val="22"/>
                <w:szCs w:val="22"/>
              </w:rPr>
            </w:pPr>
            <w:r w:rsidRPr="005B56E7">
              <w:rPr>
                <w:rFonts w:cstheme="minorHAnsi"/>
                <w:sz w:val="22"/>
                <w:szCs w:val="22"/>
              </w:rPr>
              <w:t>To be informed if students are taught for four weeks or more by a teacher not highly qualified.</w:t>
            </w:r>
          </w:p>
          <w:p w14:paraId="05EE2455" w14:textId="77777777" w:rsidR="005B56E7" w:rsidRPr="005B56E7" w:rsidRDefault="005B56E7" w:rsidP="005B56E7">
            <w:pPr>
              <w:numPr>
                <w:ilvl w:val="0"/>
                <w:numId w:val="43"/>
              </w:numPr>
              <w:spacing w:before="0" w:line="240" w:lineRule="auto"/>
              <w:ind w:right="0"/>
              <w:rPr>
                <w:rFonts w:cstheme="minorHAnsi"/>
                <w:sz w:val="22"/>
                <w:szCs w:val="22"/>
              </w:rPr>
            </w:pPr>
            <w:r w:rsidRPr="005B56E7">
              <w:rPr>
                <w:rFonts w:cstheme="minorHAnsi"/>
                <w:sz w:val="22"/>
                <w:szCs w:val="22"/>
              </w:rPr>
              <w:t>To be provided information regarding their students’ results from the state assessments.</w:t>
            </w:r>
          </w:p>
          <w:p w14:paraId="187F57B8" w14:textId="6544FD80" w:rsidR="00CC37D9" w:rsidRPr="00D34780" w:rsidRDefault="005B56E7" w:rsidP="00D34780">
            <w:pPr>
              <w:numPr>
                <w:ilvl w:val="0"/>
                <w:numId w:val="43"/>
              </w:numPr>
              <w:spacing w:before="0" w:line="240" w:lineRule="auto"/>
              <w:ind w:right="0"/>
              <w:rPr>
                <w:rFonts w:cstheme="minorHAnsi"/>
                <w:sz w:val="22"/>
                <w:szCs w:val="22"/>
              </w:rPr>
            </w:pPr>
            <w:r w:rsidRPr="005B56E7">
              <w:rPr>
                <w:rFonts w:cstheme="minorHAnsi"/>
                <w:sz w:val="22"/>
                <w:szCs w:val="22"/>
              </w:rPr>
              <w:t>To have all information presented in parent friendly language.</w:t>
            </w:r>
          </w:p>
          <w:p w14:paraId="3382A365" w14:textId="77777777" w:rsidR="00CC37D9" w:rsidRPr="000A2B10" w:rsidRDefault="00CC37D9" w:rsidP="00292C27">
            <w:pPr>
              <w:spacing w:before="0" w:line="240" w:lineRule="auto"/>
              <w:ind w:left="0"/>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lastRenderedPageBreak/>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DA123B1" w14:textId="74809472" w:rsidR="00A413A7" w:rsidRPr="000A2B10" w:rsidRDefault="00564263" w:rsidP="00180F07">
            <w:pPr>
              <w:spacing w:before="0" w:line="240" w:lineRule="auto"/>
              <w:ind w:left="0" w:right="0"/>
              <w:rPr>
                <w:rFonts w:cstheme="minorHAnsi"/>
                <w:sz w:val="22"/>
                <w:szCs w:val="22"/>
              </w:rPr>
            </w:pPr>
            <w:r w:rsidRPr="00564263">
              <w:rPr>
                <w:rFonts w:cstheme="minorHAnsi"/>
                <w:sz w:val="22"/>
                <w:szCs w:val="22"/>
              </w:rPr>
              <w:t xml:space="preserve">Parents without access to technology will receive notification of parent events, school updates, and student updates on progress </w:t>
            </w:r>
            <w:r w:rsidR="00061405">
              <w:rPr>
                <w:rFonts w:cstheme="minorHAnsi"/>
                <w:sz w:val="22"/>
                <w:szCs w:val="22"/>
              </w:rPr>
              <w:t>in writing. A</w:t>
            </w:r>
            <w:r w:rsidRPr="00564263">
              <w:rPr>
                <w:rFonts w:cstheme="minorHAnsi"/>
                <w:sz w:val="22"/>
                <w:szCs w:val="22"/>
              </w:rPr>
              <w:t xml:space="preserve"> paper flyer </w:t>
            </w:r>
            <w:r w:rsidR="00061405">
              <w:rPr>
                <w:rFonts w:cstheme="minorHAnsi"/>
                <w:sz w:val="22"/>
                <w:szCs w:val="22"/>
              </w:rPr>
              <w:t>and</w:t>
            </w:r>
            <w:r w:rsidR="0062306A">
              <w:rPr>
                <w:rFonts w:cstheme="minorHAnsi"/>
                <w:sz w:val="22"/>
                <w:szCs w:val="22"/>
              </w:rPr>
              <w:t xml:space="preserve"> teacher created </w:t>
            </w:r>
            <w:r w:rsidR="004D0C6D">
              <w:rPr>
                <w:rFonts w:cstheme="minorHAnsi"/>
                <w:sz w:val="22"/>
                <w:szCs w:val="22"/>
              </w:rPr>
              <w:t xml:space="preserve">student progress </w:t>
            </w:r>
            <w:r w:rsidR="0062306A">
              <w:rPr>
                <w:rFonts w:cstheme="minorHAnsi"/>
                <w:sz w:val="22"/>
                <w:szCs w:val="22"/>
              </w:rPr>
              <w:t>documents</w:t>
            </w:r>
            <w:r w:rsidR="004D0C6D">
              <w:rPr>
                <w:rFonts w:cstheme="minorHAnsi"/>
                <w:sz w:val="22"/>
                <w:szCs w:val="22"/>
              </w:rPr>
              <w:t xml:space="preserve"> </w:t>
            </w:r>
            <w:r w:rsidR="00061405">
              <w:rPr>
                <w:rFonts w:cstheme="minorHAnsi"/>
                <w:sz w:val="22"/>
                <w:szCs w:val="22"/>
              </w:rPr>
              <w:t xml:space="preserve">will be </w:t>
            </w:r>
            <w:r w:rsidRPr="00564263">
              <w:rPr>
                <w:rFonts w:cstheme="minorHAnsi"/>
                <w:sz w:val="22"/>
                <w:szCs w:val="22"/>
              </w:rPr>
              <w:t xml:space="preserve">sent home in </w:t>
            </w:r>
            <w:r w:rsidR="00A91057" w:rsidRPr="00564263">
              <w:rPr>
                <w:rFonts w:cstheme="minorHAnsi"/>
                <w:sz w:val="22"/>
                <w:szCs w:val="22"/>
              </w:rPr>
              <w:t>their</w:t>
            </w:r>
            <w:r w:rsidR="00A91057">
              <w:rPr>
                <w:rFonts w:cstheme="minorHAnsi"/>
                <w:sz w:val="22"/>
                <w:szCs w:val="22"/>
              </w:rPr>
              <w:t xml:space="preserve"> planner</w:t>
            </w:r>
            <w:r w:rsidRPr="00564263">
              <w:rPr>
                <w:rFonts w:cstheme="minorHAnsi"/>
                <w:sz w:val="22"/>
                <w:szCs w:val="22"/>
              </w:rPr>
              <w:t>.  The</w:t>
            </w:r>
            <w:r w:rsidR="00A91057">
              <w:rPr>
                <w:rFonts w:cstheme="minorHAnsi"/>
                <w:sz w:val="22"/>
                <w:szCs w:val="22"/>
              </w:rPr>
              <w:t xml:space="preserve"> planner</w:t>
            </w:r>
            <w:r w:rsidRPr="00564263">
              <w:rPr>
                <w:rFonts w:cstheme="minorHAnsi"/>
                <w:sz w:val="22"/>
                <w:szCs w:val="22"/>
              </w:rPr>
              <w:t xml:space="preserve"> will house any updates and reminders on a weekly basis.  </w:t>
            </w:r>
          </w:p>
          <w:p w14:paraId="4C4CEA3D" w14:textId="77777777" w:rsidR="00A413A7" w:rsidRPr="000A2B10" w:rsidRDefault="00A413A7" w:rsidP="000A2B10">
            <w:pPr>
              <w:spacing w:before="0" w:line="240" w:lineRule="auto"/>
              <w:rPr>
                <w:rFonts w:cstheme="minorHAnsi"/>
                <w:sz w:val="22"/>
                <w:szCs w:val="22"/>
              </w:rPr>
            </w:pPr>
          </w:p>
          <w:p w14:paraId="67C0C651" w14:textId="77777777" w:rsidR="00FB66C6" w:rsidRPr="000A2B10" w:rsidRDefault="00FB66C6" w:rsidP="00D34780">
            <w:pPr>
              <w:spacing w:before="0" w:line="240" w:lineRule="auto"/>
              <w:ind w:left="0"/>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03CBD726"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w:t>
      </w:r>
      <w:r>
        <w:lastRenderedPageBreak/>
        <w:t xml:space="preserve">your school is not Title I the following year, the best practices of parent engagement should continue.  This meeting should evaluate how well barriers were reduced or eliminated and celebrate the successes of the year.  </w:t>
      </w:r>
      <w:r>
        <w:br/>
      </w:r>
    </w:p>
    <w:p w14:paraId="3E09787D" w14:textId="0C602948" w:rsidR="0062306A" w:rsidRDefault="0062306A" w:rsidP="00FB66C6">
      <w:pPr>
        <w:spacing w:line="240" w:lineRule="auto"/>
      </w:pPr>
    </w:p>
    <w:p w14:paraId="601C68C6" w14:textId="77777777" w:rsidR="0062306A" w:rsidRDefault="0062306A" w:rsidP="00FB66C6">
      <w:pPr>
        <w:spacing w:line="240" w:lineRule="auto"/>
      </w:pP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68E2F93D" w14:textId="056FCE75" w:rsidR="00BD7B97" w:rsidRPr="00BD7B97" w:rsidRDefault="00BD7B97" w:rsidP="00BD7B97">
            <w:pPr>
              <w:spacing w:before="0"/>
              <w:ind w:left="0" w:right="0"/>
            </w:pPr>
            <w:r w:rsidRPr="00BD7B97">
              <w:rPr>
                <w:rFonts w:ascii="Microsoft Sans Serif" w:eastAsia="Microsoft Sans Serif" w:hAnsi="Microsoft Sans Serif" w:cs="Microsoft Sans Serif"/>
                <w:sz w:val="22"/>
                <w:szCs w:val="22"/>
              </w:rPr>
              <w:t>Step 1: Select a date and time to host Developmental Meeting</w:t>
            </w:r>
            <w:r w:rsidR="002560DF">
              <w:rPr>
                <w:rFonts w:ascii="Microsoft Sans Serif" w:eastAsia="Microsoft Sans Serif" w:hAnsi="Microsoft Sans Serif" w:cs="Microsoft Sans Serif"/>
                <w:sz w:val="22"/>
                <w:szCs w:val="22"/>
              </w:rPr>
              <w:t>.</w:t>
            </w:r>
          </w:p>
          <w:p w14:paraId="6680964A" w14:textId="77777777" w:rsidR="00BD7B97" w:rsidRPr="00BD7B97" w:rsidRDefault="00BD7B97" w:rsidP="00BD7B97">
            <w:pPr>
              <w:spacing w:before="0"/>
              <w:ind w:left="0" w:right="0"/>
            </w:pPr>
            <w:r w:rsidRPr="00BD7B97">
              <w:rPr>
                <w:rFonts w:ascii="Microsoft Sans Serif" w:eastAsia="Microsoft Sans Serif" w:hAnsi="Microsoft Sans Serif" w:cs="Microsoft Sans Serif"/>
                <w:sz w:val="22"/>
                <w:szCs w:val="22"/>
              </w:rPr>
              <w:t xml:space="preserve">Step 2: Schedule and publish the event electronically and/or prepare advertisement of the meeting. </w:t>
            </w:r>
          </w:p>
          <w:p w14:paraId="6E127BC2" w14:textId="77777777" w:rsidR="00BD7B97" w:rsidRPr="00BD7B97" w:rsidRDefault="00BD7B97" w:rsidP="00BD7B97">
            <w:pPr>
              <w:spacing w:before="0"/>
              <w:ind w:left="0" w:right="0"/>
            </w:pPr>
            <w:r w:rsidRPr="00BD7B97">
              <w:rPr>
                <w:rFonts w:ascii="Microsoft Sans Serif" w:eastAsia="Microsoft Sans Serif" w:hAnsi="Microsoft Sans Serif" w:cs="Microsoft Sans Serif"/>
                <w:sz w:val="22"/>
                <w:szCs w:val="22"/>
              </w:rPr>
              <w:t>Step 3: Prepare paper-based copies of the evaluation survey and/or create electronic version of the evaluation survey with a live link and/or QR code.</w:t>
            </w:r>
          </w:p>
          <w:p w14:paraId="5622AA60" w14:textId="77777777" w:rsidR="00BD7B97" w:rsidRPr="00BD7B97" w:rsidRDefault="00BD7B97" w:rsidP="00BD7B97">
            <w:pPr>
              <w:spacing w:before="0"/>
              <w:ind w:left="0" w:right="0"/>
            </w:pPr>
            <w:r w:rsidRPr="00BD7B97">
              <w:rPr>
                <w:rFonts w:ascii="Microsoft Sans Serif" w:eastAsia="Microsoft Sans Serif" w:hAnsi="Microsoft Sans Serif" w:cs="Microsoft Sans Serif"/>
                <w:sz w:val="22"/>
                <w:szCs w:val="22"/>
              </w:rPr>
              <w:t>Step 4: Post surveys at the entrance/exit of the PFE activities; provide the link or QR.</w:t>
            </w:r>
          </w:p>
          <w:p w14:paraId="0AEF0A1B" w14:textId="77777777" w:rsidR="00BD7B97" w:rsidRPr="00BD7B97" w:rsidRDefault="00BD7B97" w:rsidP="00BD7B97">
            <w:pPr>
              <w:spacing w:before="0" w:line="240" w:lineRule="auto"/>
              <w:ind w:left="0" w:right="0"/>
              <w:rPr>
                <w:rFonts w:ascii="Microsoft Sans Serif" w:eastAsia="Microsoft Sans Serif" w:hAnsi="Microsoft Sans Serif" w:cs="Microsoft Sans Serif"/>
                <w:sz w:val="22"/>
                <w:szCs w:val="22"/>
              </w:rPr>
            </w:pPr>
            <w:r w:rsidRPr="00BD7B97">
              <w:rPr>
                <w:rFonts w:ascii="Microsoft Sans Serif" w:eastAsia="Microsoft Sans Serif" w:hAnsi="Microsoft Sans Serif" w:cs="Microsoft Sans Serif"/>
                <w:sz w:val="22"/>
                <w:szCs w:val="22"/>
              </w:rPr>
              <w:t>Step 5: Post the link and/or QR code with an uploaded live or recording of the meeting.</w:t>
            </w:r>
          </w:p>
          <w:p w14:paraId="0F637080" w14:textId="77777777" w:rsidR="00BD7B97" w:rsidRPr="00BD7B97" w:rsidRDefault="00BD7B97" w:rsidP="00BD7B97">
            <w:pPr>
              <w:spacing w:before="0" w:line="240" w:lineRule="auto"/>
              <w:ind w:left="0" w:right="0"/>
            </w:pPr>
            <w:r w:rsidRPr="00BD7B97">
              <w:rPr>
                <w:rFonts w:ascii="Microsoft Sans Serif" w:eastAsia="Microsoft Sans Serif" w:hAnsi="Microsoft Sans Serif" w:cs="Microsoft Sans Serif"/>
                <w:sz w:val="22"/>
                <w:szCs w:val="22"/>
              </w:rPr>
              <w:lastRenderedPageBreak/>
              <w:t xml:space="preserve">Step 6: With a time-line of week for survey accessibility, then the Title 1 liaison and/or administration will compile the results and reflect on next steps. </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 xml:space="preserve">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w:t>
      </w:r>
      <w:r>
        <w:lastRenderedPageBreak/>
        <w:t>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2FF1A9E6" w:rsidR="006A1F16" w:rsidRPr="00E9389E" w:rsidRDefault="003C6283" w:rsidP="7A595191">
            <w:pPr>
              <w:spacing w:before="0" w:line="240" w:lineRule="auto"/>
              <w:rPr>
                <w:rFonts w:ascii="Microsoft Sans Serif" w:eastAsia="Microsoft Sans Serif" w:hAnsi="Microsoft Sans Serif" w:cs="Microsoft Sans Serif"/>
                <w:color w:val="0070C0"/>
                <w:sz w:val="22"/>
                <w:szCs w:val="22"/>
              </w:rPr>
            </w:pPr>
            <w:r w:rsidRPr="008A7112">
              <w:rPr>
                <w:sz w:val="22"/>
                <w:szCs w:val="22"/>
              </w:rPr>
              <w:lastRenderedPageBreak/>
              <w:t xml:space="preserve">Various activities will be offered all year to involve our parents and families.  The activities are designed to increase and strengthen family-school partnerships.  In addition, </w:t>
            </w:r>
            <w:r w:rsidR="003720A2">
              <w:rPr>
                <w:sz w:val="22"/>
                <w:szCs w:val="22"/>
              </w:rPr>
              <w:t>sharing</w:t>
            </w:r>
            <w:r w:rsidRPr="008A7112">
              <w:rPr>
                <w:sz w:val="22"/>
                <w:szCs w:val="22"/>
              </w:rPr>
              <w:t xml:space="preserve"> </w:t>
            </w:r>
            <w:r w:rsidR="00A11D1B">
              <w:rPr>
                <w:sz w:val="22"/>
                <w:szCs w:val="22"/>
              </w:rPr>
              <w:t xml:space="preserve">information with </w:t>
            </w:r>
            <w:r w:rsidRPr="008A7112">
              <w:rPr>
                <w:sz w:val="22"/>
                <w:szCs w:val="22"/>
              </w:rPr>
              <w:t>parents about the</w:t>
            </w:r>
            <w:r w:rsidR="003404D4">
              <w:rPr>
                <w:sz w:val="22"/>
                <w:szCs w:val="22"/>
              </w:rPr>
              <w:t xml:space="preserve"> </w:t>
            </w:r>
            <w:r w:rsidRPr="008A7112">
              <w:rPr>
                <w:sz w:val="22"/>
                <w:szCs w:val="22"/>
              </w:rPr>
              <w:t>academic progress of their child(ren</w:t>
            </w:r>
            <w:r w:rsidR="003404D4">
              <w:rPr>
                <w:sz w:val="22"/>
                <w:szCs w:val="22"/>
              </w:rPr>
              <w:t>) as well as</w:t>
            </w:r>
            <w:r w:rsidRPr="008A7112">
              <w:rPr>
                <w:sz w:val="22"/>
                <w:szCs w:val="22"/>
              </w:rPr>
              <w:t xml:space="preserve"> strategies and tools that can be easily implemented at home will be available to families.</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39BA8609" w:rsidR="006A1F16" w:rsidRPr="00E9389E" w:rsidRDefault="00775DBE" w:rsidP="00E9389E">
            <w:pPr>
              <w:spacing w:before="0" w:line="240" w:lineRule="auto"/>
              <w:rPr>
                <w:sz w:val="22"/>
                <w:szCs w:val="22"/>
              </w:rPr>
            </w:pPr>
            <w:r>
              <w:rPr>
                <w:sz w:val="22"/>
                <w:szCs w:val="22"/>
              </w:rPr>
              <w:t>We will survey stakeholders to see what activities they recommend and are interested in knowing more about.  These activities will be incorporated into the planning of this year activities. Student achievement data will be reviewed to assist families in identifying areas of weakness, so they can support their children at home.  The school will develop workshops to assist parents with practice at home which will strengthen the home-school relationship. The workshops will cover content in the following areas:  math, reading, science, writing, and ways to incorporate positive behavior strategies at home. We will include our business partners in many of our events, hold school parent nights at some of our business partner’s locations and pass our flyers to encourage high family participation.</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6F49E420" w14:textId="36C112D2" w:rsidR="00147BE3" w:rsidRPr="00147BE3" w:rsidRDefault="00147BE3" w:rsidP="00147BE3">
            <w:pPr>
              <w:spacing w:before="0" w:line="240" w:lineRule="auto"/>
              <w:ind w:left="0" w:right="0"/>
              <w:rPr>
                <w:sz w:val="22"/>
                <w:szCs w:val="22"/>
              </w:rPr>
            </w:pPr>
            <w:r w:rsidRPr="00147BE3">
              <w:rPr>
                <w:sz w:val="22"/>
                <w:szCs w:val="22"/>
              </w:rPr>
              <w:t xml:space="preserve">(1)  The Title I Parent Resource </w:t>
            </w:r>
            <w:r w:rsidR="007D6847">
              <w:rPr>
                <w:sz w:val="22"/>
                <w:szCs w:val="22"/>
              </w:rPr>
              <w:t>Center</w:t>
            </w:r>
            <w:r w:rsidRPr="00147BE3">
              <w:rPr>
                <w:sz w:val="22"/>
                <w:szCs w:val="22"/>
              </w:rPr>
              <w:t xml:space="preserve"> will be introduced to parents through a letter explaining the purpose, what are the guidelines for using the resource room, and an inventory of all resources available to families.</w:t>
            </w:r>
            <w:r w:rsidR="00D53ABB">
              <w:rPr>
                <w:sz w:val="22"/>
                <w:szCs w:val="22"/>
              </w:rPr>
              <w:t xml:space="preserve"> Parents </w:t>
            </w:r>
            <w:r w:rsidR="00FA120B">
              <w:rPr>
                <w:sz w:val="22"/>
                <w:szCs w:val="22"/>
              </w:rPr>
              <w:t>will be</w:t>
            </w:r>
            <w:r w:rsidR="00D53ABB">
              <w:rPr>
                <w:sz w:val="22"/>
                <w:szCs w:val="22"/>
              </w:rPr>
              <w:t xml:space="preserve"> encouraged to tour the Title 1 Parent Resource Room during school hours and at PFE</w:t>
            </w:r>
            <w:r w:rsidR="005653A7">
              <w:rPr>
                <w:sz w:val="22"/>
                <w:szCs w:val="22"/>
              </w:rPr>
              <w:t xml:space="preserve"> </w:t>
            </w:r>
            <w:r w:rsidR="00D53ABB">
              <w:rPr>
                <w:sz w:val="22"/>
                <w:szCs w:val="22"/>
              </w:rPr>
              <w:t>activities. Parents and families will be shown how to sign-out/sign-in manipulatives.</w:t>
            </w:r>
          </w:p>
          <w:p w14:paraId="00C189F4" w14:textId="4EF97BDC" w:rsidR="00147BE3" w:rsidRPr="00147BE3" w:rsidRDefault="00147BE3" w:rsidP="00147BE3">
            <w:pPr>
              <w:spacing w:before="0" w:line="240" w:lineRule="auto"/>
              <w:ind w:left="0" w:right="0"/>
              <w:rPr>
                <w:sz w:val="22"/>
                <w:szCs w:val="22"/>
              </w:rPr>
            </w:pPr>
            <w:r w:rsidRPr="00147BE3">
              <w:rPr>
                <w:sz w:val="22"/>
                <w:szCs w:val="22"/>
              </w:rPr>
              <w:t xml:space="preserve">(2)  The Parent Family Involvement </w:t>
            </w:r>
            <w:r w:rsidR="00717588">
              <w:rPr>
                <w:sz w:val="22"/>
                <w:szCs w:val="22"/>
              </w:rPr>
              <w:t>Center</w:t>
            </w:r>
            <w:r w:rsidRPr="00147BE3">
              <w:rPr>
                <w:sz w:val="22"/>
                <w:szCs w:val="22"/>
              </w:rPr>
              <w:t xml:space="preserve"> will be continually advertised through the Pearson Elementary and </w:t>
            </w:r>
            <w:r w:rsidR="00E0564B">
              <w:rPr>
                <w:sz w:val="22"/>
                <w:szCs w:val="22"/>
              </w:rPr>
              <w:t>p</w:t>
            </w:r>
            <w:r w:rsidR="00CF34F5">
              <w:rPr>
                <w:sz w:val="22"/>
                <w:szCs w:val="22"/>
              </w:rPr>
              <w:t>arent</w:t>
            </w:r>
            <w:r w:rsidRPr="00147BE3">
              <w:rPr>
                <w:sz w:val="22"/>
                <w:szCs w:val="22"/>
              </w:rPr>
              <w:t xml:space="preserve"> newsletter.  The school will create a visual to hang in the front office directing families to the location of the resource room. During the monthly SAC</w:t>
            </w:r>
            <w:r w:rsidR="00A22ACF">
              <w:rPr>
                <w:sz w:val="22"/>
                <w:szCs w:val="22"/>
              </w:rPr>
              <w:t xml:space="preserve"> </w:t>
            </w:r>
            <w:r w:rsidRPr="00147BE3">
              <w:rPr>
                <w:sz w:val="22"/>
                <w:szCs w:val="22"/>
              </w:rPr>
              <w:t xml:space="preserve">meeting, information about the resource room will be shared with attendees.  </w:t>
            </w:r>
          </w:p>
          <w:p w14:paraId="1BD5FF87" w14:textId="6895E559" w:rsidR="00147BE3" w:rsidRPr="00147BE3" w:rsidRDefault="00147BE3" w:rsidP="00147BE3">
            <w:pPr>
              <w:spacing w:before="0" w:line="240" w:lineRule="auto"/>
              <w:ind w:left="0" w:right="0"/>
              <w:rPr>
                <w:sz w:val="22"/>
                <w:szCs w:val="22"/>
              </w:rPr>
            </w:pPr>
            <w:r w:rsidRPr="00147BE3">
              <w:rPr>
                <w:sz w:val="22"/>
                <w:szCs w:val="22"/>
              </w:rPr>
              <w:lastRenderedPageBreak/>
              <w:t>(3)  All personnel at Rutledge H. Pearson will be trained during an Early Release Day professional development training.  This training will focus on what resources are available, how parents can check items out, and the importance of showing parents which items found in the resource room can help support their child(ren) with the curriculum their children are being taught in the classroom.</w:t>
            </w:r>
            <w:r w:rsidR="008328C7">
              <w:rPr>
                <w:sz w:val="22"/>
                <w:szCs w:val="22"/>
              </w:rPr>
              <w:t xml:space="preserve"> </w:t>
            </w:r>
          </w:p>
          <w:p w14:paraId="508C98E9" w14:textId="77777777" w:rsidR="00AD43FE" w:rsidRPr="00E9389E" w:rsidRDefault="00AD43FE" w:rsidP="000F309A">
            <w:pPr>
              <w:spacing w:before="0" w:line="240" w:lineRule="auto"/>
              <w:ind w:left="0"/>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8502B9" w:rsidRPr="00E9389E" w14:paraId="779F8E76" w14:textId="77777777" w:rsidTr="008502B9">
        <w:trPr>
          <w:trHeight w:val="341"/>
        </w:trPr>
        <w:tc>
          <w:tcPr>
            <w:tcW w:w="9895" w:type="dxa"/>
            <w:shd w:val="clear" w:color="auto" w:fill="auto"/>
            <w:vAlign w:val="top"/>
          </w:tcPr>
          <w:p w14:paraId="7818863E" w14:textId="18F0CEC6" w:rsidR="008502B9" w:rsidRPr="00E9389E" w:rsidRDefault="00A0054B" w:rsidP="008502B9">
            <w:pPr>
              <w:spacing w:before="0" w:line="240" w:lineRule="auto"/>
              <w:ind w:left="0"/>
              <w:rPr>
                <w:b/>
                <w:bCs/>
                <w:color w:val="7030A0"/>
                <w:sz w:val="22"/>
                <w:szCs w:val="22"/>
              </w:rPr>
            </w:pPr>
            <w:r>
              <w:rPr>
                <w:sz w:val="22"/>
                <w:szCs w:val="22"/>
              </w:rPr>
              <w:t>Parenting pamphlets will be purchased to assist parents with helping their child at home with homework help</w:t>
            </w:r>
            <w:r w:rsidR="00133FE5">
              <w:rPr>
                <w:sz w:val="22"/>
                <w:szCs w:val="22"/>
              </w:rPr>
              <w:t xml:space="preserve">, information about state testing, and </w:t>
            </w:r>
            <w:r w:rsidR="00B93A6A">
              <w:rPr>
                <w:sz w:val="22"/>
                <w:szCs w:val="22"/>
              </w:rPr>
              <w:t xml:space="preserve">pandemic-induced </w:t>
            </w:r>
            <w:r w:rsidR="001C6F63">
              <w:rPr>
                <w:sz w:val="22"/>
                <w:szCs w:val="22"/>
              </w:rPr>
              <w:t xml:space="preserve">trauma that will assist with </w:t>
            </w:r>
            <w:r w:rsidR="00FE5E8F">
              <w:rPr>
                <w:sz w:val="22"/>
                <w:szCs w:val="22"/>
              </w:rPr>
              <w:t xml:space="preserve">maintaining </w:t>
            </w:r>
            <w:r w:rsidR="00133FE5">
              <w:rPr>
                <w:sz w:val="22"/>
                <w:szCs w:val="22"/>
              </w:rPr>
              <w:t>social/emotional balance during COVID-19.</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 xml:space="preserve">ngagement events are funded with Title I, Part A funds, they must be supplemental and cannot supplant activities that are funded with state and local funds.  Additionally, events should contribute to the achievement of </w:t>
      </w:r>
      <w:r w:rsidR="001218A2" w:rsidRPr="00E9389E">
        <w:rPr>
          <w:sz w:val="22"/>
        </w:rPr>
        <w:lastRenderedPageBreak/>
        <w:t>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10440" w:type="dxa"/>
        <w:tblInd w:w="-27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90"/>
        <w:gridCol w:w="1620"/>
        <w:gridCol w:w="2700"/>
        <w:gridCol w:w="1890"/>
        <w:gridCol w:w="2340"/>
      </w:tblGrid>
      <w:tr w:rsidR="00476AE4" w14:paraId="68A26243" w14:textId="77777777" w:rsidTr="00022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62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70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189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234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001394DE" w14:textId="77777777" w:rsidTr="00022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9B2E80" w14:textId="77777777" w:rsidR="006F0E48" w:rsidRDefault="006F0E48" w:rsidP="006F0E48">
            <w:pPr>
              <w:spacing w:line="240" w:lineRule="auto"/>
              <w:rPr>
                <w:rFonts w:cstheme="minorHAnsi"/>
                <w:bCs w:val="0"/>
                <w:sz w:val="22"/>
                <w:szCs w:val="22"/>
              </w:rPr>
            </w:pPr>
            <w:r>
              <w:rPr>
                <w:rFonts w:cstheme="minorHAnsi"/>
                <w:b w:val="0"/>
                <w:sz w:val="22"/>
                <w:szCs w:val="22"/>
              </w:rPr>
              <w:t>Orientation/</w:t>
            </w:r>
          </w:p>
          <w:p w14:paraId="5DE8D549" w14:textId="53C2FFDB" w:rsidR="00476AE4" w:rsidRPr="008640E1" w:rsidRDefault="006F0E48" w:rsidP="006F0E48">
            <w:pPr>
              <w:spacing w:line="240" w:lineRule="auto"/>
              <w:rPr>
                <w:rFonts w:cstheme="minorHAnsi"/>
                <w:b w:val="0"/>
                <w:sz w:val="22"/>
                <w:szCs w:val="22"/>
              </w:rPr>
            </w:pPr>
            <w:r>
              <w:rPr>
                <w:rFonts w:cstheme="minorHAnsi"/>
                <w:b w:val="0"/>
                <w:sz w:val="22"/>
                <w:szCs w:val="22"/>
              </w:rPr>
              <w:t>Focus and Blended Learning Training</w:t>
            </w:r>
          </w:p>
        </w:tc>
        <w:tc>
          <w:tcPr>
            <w:tcW w:w="1620" w:type="dxa"/>
          </w:tcPr>
          <w:p w14:paraId="5F07D11E" w14:textId="67031E7D" w:rsidR="00476AE4" w:rsidRPr="008640E1" w:rsidRDefault="00437DC8"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Assistant Principal </w:t>
            </w:r>
            <w:r w:rsidR="000E38B2">
              <w:rPr>
                <w:rFonts w:cstheme="minorHAnsi"/>
                <w:sz w:val="22"/>
                <w:szCs w:val="22"/>
              </w:rPr>
              <w:t>Bolden</w:t>
            </w:r>
          </w:p>
        </w:tc>
        <w:tc>
          <w:tcPr>
            <w:tcW w:w="2700" w:type="dxa"/>
          </w:tcPr>
          <w:p w14:paraId="2202FA0D" w14:textId="08F06B6D" w:rsidR="00476AE4" w:rsidRPr="007B6FD5" w:rsidRDefault="00047D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7B6FD5">
              <w:rPr>
                <w:rFonts w:cstheme="minorHAnsi"/>
                <w:i/>
                <w:iCs/>
                <w:sz w:val="22"/>
                <w:szCs w:val="22"/>
              </w:rPr>
              <w:t>Parents will:</w:t>
            </w:r>
          </w:p>
          <w:p w14:paraId="2F089CCE" w14:textId="6F3455CF" w:rsidR="00BE3C8B" w:rsidRPr="00EA077E" w:rsidRDefault="00C57490" w:rsidP="00BE3C8B">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Learn h</w:t>
            </w:r>
            <w:r w:rsidR="00BE3C8B" w:rsidRPr="00EA077E">
              <w:rPr>
                <w:bCs/>
                <w:sz w:val="22"/>
                <w:szCs w:val="22"/>
              </w:rPr>
              <w:t xml:space="preserve">ow to access their child’s Focus account and OneView.  </w:t>
            </w:r>
          </w:p>
          <w:p w14:paraId="41508A3C" w14:textId="4845D57A" w:rsidR="00D66D60" w:rsidRPr="0060793A" w:rsidRDefault="00110B76" w:rsidP="0060793A">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bCs/>
                <w:szCs w:val="24"/>
              </w:rPr>
            </w:pPr>
            <w:r>
              <w:rPr>
                <w:bCs/>
                <w:sz w:val="22"/>
                <w:szCs w:val="22"/>
              </w:rPr>
              <w:t>R</w:t>
            </w:r>
            <w:r w:rsidR="00BE3C8B" w:rsidRPr="00EA077E">
              <w:rPr>
                <w:bCs/>
                <w:sz w:val="22"/>
                <w:szCs w:val="22"/>
              </w:rPr>
              <w:t>eceive an overview of DCPS Blended Learning platform which includes i-Ready and Achieve3000</w:t>
            </w:r>
            <w:r>
              <w:rPr>
                <w:bCs/>
                <w:sz w:val="22"/>
                <w:szCs w:val="22"/>
              </w:rPr>
              <w:t>.</w:t>
            </w:r>
          </w:p>
        </w:tc>
        <w:tc>
          <w:tcPr>
            <w:tcW w:w="1890" w:type="dxa"/>
          </w:tcPr>
          <w:p w14:paraId="43D6B1D6" w14:textId="41865021" w:rsidR="00476AE4" w:rsidRPr="008640E1" w:rsidRDefault="009E746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August 2020</w:t>
            </w:r>
          </w:p>
        </w:tc>
        <w:tc>
          <w:tcPr>
            <w:tcW w:w="2340" w:type="dxa"/>
          </w:tcPr>
          <w:p w14:paraId="62A6BB68" w14:textId="77777777" w:rsidR="008C14DA" w:rsidRPr="00C61FEF" w:rsidRDefault="008C14DA" w:rsidP="00C61FEF">
            <w:pPr>
              <w:pStyle w:val="ListParagraph"/>
              <w:numPr>
                <w:ilvl w:val="0"/>
                <w:numId w:val="2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61FEF">
              <w:rPr>
                <w:rFonts w:cstheme="minorHAnsi"/>
                <w:sz w:val="22"/>
                <w:szCs w:val="22"/>
              </w:rPr>
              <w:t>Sign-In Sheet</w:t>
            </w:r>
          </w:p>
          <w:p w14:paraId="3FDC4092" w14:textId="77777777" w:rsidR="00476AE4" w:rsidRPr="00C61FEF" w:rsidRDefault="00CD21B6" w:rsidP="00C61FEF">
            <w:pPr>
              <w:pStyle w:val="ListParagraph"/>
              <w:numPr>
                <w:ilvl w:val="0"/>
                <w:numId w:val="2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61FEF">
              <w:rPr>
                <w:rFonts w:cstheme="minorHAnsi"/>
                <w:sz w:val="22"/>
                <w:szCs w:val="22"/>
              </w:rPr>
              <w:t>Ag</w:t>
            </w:r>
            <w:r w:rsidR="008C14DA" w:rsidRPr="00C61FEF">
              <w:rPr>
                <w:rFonts w:cstheme="minorHAnsi"/>
                <w:sz w:val="22"/>
                <w:szCs w:val="22"/>
              </w:rPr>
              <w:t>enda</w:t>
            </w:r>
          </w:p>
          <w:p w14:paraId="12021F59" w14:textId="2CE217AF" w:rsidR="00C61FEF" w:rsidRDefault="008C14DA" w:rsidP="00C61FEF">
            <w:pPr>
              <w:pStyle w:val="ListParagraph"/>
              <w:numPr>
                <w:ilvl w:val="0"/>
                <w:numId w:val="2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61FEF">
              <w:rPr>
                <w:rFonts w:cstheme="minorHAnsi"/>
                <w:sz w:val="22"/>
                <w:szCs w:val="22"/>
              </w:rPr>
              <w:t>Evaluation</w:t>
            </w:r>
            <w:r w:rsidR="007A4633">
              <w:rPr>
                <w:rFonts w:cstheme="minorHAnsi"/>
                <w:sz w:val="22"/>
                <w:szCs w:val="22"/>
              </w:rPr>
              <w:t xml:space="preserve"> Sheet</w:t>
            </w:r>
          </w:p>
          <w:p w14:paraId="17DBC151" w14:textId="26F044A3" w:rsidR="00C61FEF" w:rsidRPr="007A4633" w:rsidRDefault="007A4633" w:rsidP="007A4633">
            <w:pPr>
              <w:pStyle w:val="ListParagraph"/>
              <w:numPr>
                <w:ilvl w:val="0"/>
                <w:numId w:val="2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or </w:t>
            </w:r>
            <w:r w:rsidR="00C61FEF" w:rsidRPr="007A4633">
              <w:rPr>
                <w:rFonts w:cstheme="minorHAnsi"/>
                <w:sz w:val="22"/>
                <w:szCs w:val="22"/>
              </w:rPr>
              <w:t>Survey</w:t>
            </w:r>
          </w:p>
        </w:tc>
      </w:tr>
      <w:tr w:rsidR="006F0E48" w14:paraId="4681D412" w14:textId="77777777" w:rsidTr="000224EE">
        <w:tc>
          <w:tcPr>
            <w:cnfStyle w:val="001000000000" w:firstRow="0" w:lastRow="0" w:firstColumn="1" w:lastColumn="0" w:oddVBand="0" w:evenVBand="0" w:oddHBand="0" w:evenHBand="0" w:firstRowFirstColumn="0" w:firstRowLastColumn="0" w:lastRowFirstColumn="0" w:lastRowLastColumn="0"/>
            <w:tcW w:w="1890" w:type="dxa"/>
          </w:tcPr>
          <w:p w14:paraId="4BADBE9A" w14:textId="625F387B" w:rsidR="006F0E48" w:rsidRPr="008640E1" w:rsidRDefault="006F0E48" w:rsidP="008640E1">
            <w:pPr>
              <w:spacing w:line="240" w:lineRule="auto"/>
              <w:rPr>
                <w:rFonts w:cstheme="minorHAnsi"/>
                <w:sz w:val="22"/>
                <w:szCs w:val="22"/>
              </w:rPr>
            </w:pPr>
            <w:r w:rsidRPr="008640E1">
              <w:rPr>
                <w:rFonts w:cstheme="minorHAnsi"/>
                <w:b w:val="0"/>
                <w:sz w:val="22"/>
                <w:szCs w:val="22"/>
              </w:rPr>
              <w:t>Title I Annual Meeting (required)</w:t>
            </w:r>
          </w:p>
        </w:tc>
        <w:tc>
          <w:tcPr>
            <w:tcW w:w="1620" w:type="dxa"/>
          </w:tcPr>
          <w:p w14:paraId="63760311" w14:textId="16ED6B0A" w:rsidR="006F0E48" w:rsidRDefault="001F411F" w:rsidP="000E38B2">
            <w:pPr>
              <w:tabs>
                <w:tab w:val="center" w:pos="782"/>
              </w:tabs>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w:t>
            </w:r>
            <w:r w:rsidR="000E38B2">
              <w:rPr>
                <w:rFonts w:cstheme="minorHAnsi"/>
                <w:sz w:val="22"/>
                <w:szCs w:val="22"/>
              </w:rPr>
              <w:t>ssistant Principal Cooper</w:t>
            </w:r>
            <w:r w:rsidR="000E38B2">
              <w:rPr>
                <w:rFonts w:cstheme="minorHAnsi"/>
                <w:sz w:val="22"/>
                <w:szCs w:val="22"/>
              </w:rPr>
              <w:tab/>
            </w:r>
          </w:p>
        </w:tc>
        <w:tc>
          <w:tcPr>
            <w:tcW w:w="2700" w:type="dxa"/>
          </w:tcPr>
          <w:p w14:paraId="7B8D195D" w14:textId="77777777" w:rsidR="005E7314" w:rsidRPr="007B6FD5" w:rsidRDefault="002022BD" w:rsidP="005E7314">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7B6FD5">
              <w:rPr>
                <w:rFonts w:cstheme="minorHAnsi"/>
                <w:i/>
                <w:iCs/>
                <w:sz w:val="22"/>
                <w:szCs w:val="22"/>
              </w:rPr>
              <w:t>Parents will:</w:t>
            </w:r>
          </w:p>
          <w:p w14:paraId="4D8C3B4E" w14:textId="7E9AFDE8" w:rsidR="00667AD7" w:rsidRPr="005E7314" w:rsidRDefault="00110B76" w:rsidP="005E7314">
            <w:pPr>
              <w:pStyle w:val="ListParagraph"/>
              <w:numPr>
                <w:ilvl w:val="0"/>
                <w:numId w:val="3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B</w:t>
            </w:r>
            <w:r w:rsidR="00E31EF4" w:rsidRPr="005E7314">
              <w:rPr>
                <w:rFonts w:cstheme="minorHAnsi"/>
                <w:sz w:val="22"/>
                <w:szCs w:val="22"/>
              </w:rPr>
              <w:t>ecome aware of what Title 1 offer our school and how it can increase student academic achievement.</w:t>
            </w:r>
          </w:p>
          <w:p w14:paraId="0EAB040F" w14:textId="70C33C9C" w:rsidR="00EE74F9" w:rsidRPr="0054332C" w:rsidRDefault="0045538D" w:rsidP="00EE74F9">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Review </w:t>
            </w:r>
            <w:r w:rsidR="0054332C" w:rsidRPr="0054332C">
              <w:rPr>
                <w:bCs/>
                <w:sz w:val="22"/>
                <w:szCs w:val="22"/>
              </w:rPr>
              <w:t>2019-2020</w:t>
            </w:r>
            <w:r w:rsidR="00EE74F9" w:rsidRPr="0054332C">
              <w:rPr>
                <w:bCs/>
                <w:sz w:val="22"/>
                <w:szCs w:val="22"/>
              </w:rPr>
              <w:t xml:space="preserve"> data and goals for the new year.</w:t>
            </w:r>
          </w:p>
          <w:p w14:paraId="4E01DC5E" w14:textId="77777777" w:rsidR="00EE74F9" w:rsidRPr="0060793A" w:rsidRDefault="0045538D" w:rsidP="002C6B34">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b/>
                <w:sz w:val="22"/>
                <w:szCs w:val="22"/>
              </w:rPr>
            </w:pPr>
            <w:r>
              <w:rPr>
                <w:bCs/>
                <w:sz w:val="22"/>
                <w:szCs w:val="22"/>
              </w:rPr>
              <w:t>T</w:t>
            </w:r>
            <w:r w:rsidR="00EE74F9" w:rsidRPr="0054332C">
              <w:rPr>
                <w:bCs/>
                <w:sz w:val="22"/>
                <w:szCs w:val="22"/>
              </w:rPr>
              <w:t xml:space="preserve">our of the Parent Resource Room to </w:t>
            </w:r>
            <w:r w:rsidR="00EE74F9" w:rsidRPr="0054332C">
              <w:rPr>
                <w:bCs/>
                <w:sz w:val="22"/>
                <w:szCs w:val="22"/>
              </w:rPr>
              <w:lastRenderedPageBreak/>
              <w:t>view resources available for check-out and to provide academic home supports.</w:t>
            </w:r>
          </w:p>
          <w:p w14:paraId="41609D4F" w14:textId="349F7E5F" w:rsidR="0060793A" w:rsidRPr="002C6B34" w:rsidRDefault="0060793A" w:rsidP="002C6B34">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b/>
                <w:sz w:val="22"/>
                <w:szCs w:val="22"/>
              </w:rPr>
            </w:pPr>
            <w:r>
              <w:rPr>
                <w:bCs/>
                <w:sz w:val="22"/>
                <w:szCs w:val="22"/>
              </w:rPr>
              <w:t>Receive information about how to get involved.</w:t>
            </w:r>
          </w:p>
        </w:tc>
        <w:tc>
          <w:tcPr>
            <w:tcW w:w="1890" w:type="dxa"/>
          </w:tcPr>
          <w:p w14:paraId="327FBC63" w14:textId="54E6144D" w:rsidR="006F0E48" w:rsidRPr="008640E1" w:rsidRDefault="009E746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September 2020</w:t>
            </w:r>
          </w:p>
        </w:tc>
        <w:tc>
          <w:tcPr>
            <w:tcW w:w="2340" w:type="dxa"/>
          </w:tcPr>
          <w:p w14:paraId="3FB5F7F6" w14:textId="77777777" w:rsidR="00C61FEF" w:rsidRPr="00B46CB4" w:rsidRDefault="00C61FEF" w:rsidP="00B46CB4">
            <w:pPr>
              <w:pStyle w:val="ListParagraph"/>
              <w:numPr>
                <w:ilvl w:val="0"/>
                <w:numId w:val="2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46CB4">
              <w:rPr>
                <w:rFonts w:cstheme="minorHAnsi"/>
                <w:sz w:val="22"/>
                <w:szCs w:val="22"/>
              </w:rPr>
              <w:t>Sign-In Sheet</w:t>
            </w:r>
          </w:p>
          <w:p w14:paraId="42F6622C" w14:textId="77777777" w:rsidR="00C61FEF" w:rsidRPr="00B46CB4" w:rsidRDefault="00C61FEF" w:rsidP="00B46CB4">
            <w:pPr>
              <w:pStyle w:val="ListParagraph"/>
              <w:numPr>
                <w:ilvl w:val="0"/>
                <w:numId w:val="2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46CB4">
              <w:rPr>
                <w:rFonts w:cstheme="minorHAnsi"/>
                <w:sz w:val="22"/>
                <w:szCs w:val="22"/>
              </w:rPr>
              <w:t>Agenda</w:t>
            </w:r>
          </w:p>
          <w:p w14:paraId="0121089B" w14:textId="51D77AA2" w:rsidR="00C61FEF" w:rsidRPr="00B46CB4" w:rsidRDefault="00C61FEF" w:rsidP="00B46CB4">
            <w:pPr>
              <w:pStyle w:val="ListParagraph"/>
              <w:numPr>
                <w:ilvl w:val="0"/>
                <w:numId w:val="2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46CB4">
              <w:rPr>
                <w:rFonts w:cstheme="minorHAnsi"/>
                <w:sz w:val="22"/>
                <w:szCs w:val="22"/>
              </w:rPr>
              <w:t>Evaluation</w:t>
            </w:r>
            <w:r w:rsidR="00B46CB4">
              <w:rPr>
                <w:rFonts w:cstheme="minorHAnsi"/>
                <w:sz w:val="22"/>
                <w:szCs w:val="22"/>
              </w:rPr>
              <w:t xml:space="preserve"> Sheet</w:t>
            </w:r>
          </w:p>
          <w:p w14:paraId="696AEFE3" w14:textId="6B53D4E2" w:rsidR="006F0E48" w:rsidRPr="00B46CB4" w:rsidRDefault="00C61FEF" w:rsidP="00B46CB4">
            <w:pPr>
              <w:pStyle w:val="ListParagraph"/>
              <w:numPr>
                <w:ilvl w:val="0"/>
                <w:numId w:val="2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46CB4">
              <w:rPr>
                <w:rFonts w:cstheme="minorHAnsi"/>
                <w:sz w:val="22"/>
                <w:szCs w:val="22"/>
              </w:rPr>
              <w:t>or Survey</w:t>
            </w:r>
          </w:p>
        </w:tc>
      </w:tr>
      <w:tr w:rsidR="000224EE" w14:paraId="3C0395D3" w14:textId="77777777" w:rsidTr="00022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54BC2F" w14:textId="1ED37420" w:rsidR="00CF7625" w:rsidRPr="008640E1" w:rsidRDefault="00CF7625" w:rsidP="00CF7625">
            <w:pPr>
              <w:spacing w:line="240" w:lineRule="auto"/>
              <w:rPr>
                <w:rFonts w:cstheme="minorHAnsi"/>
                <w:b w:val="0"/>
                <w:sz w:val="22"/>
                <w:szCs w:val="22"/>
              </w:rPr>
            </w:pPr>
            <w:r>
              <w:rPr>
                <w:rFonts w:cstheme="minorHAnsi"/>
                <w:b w:val="0"/>
                <w:sz w:val="22"/>
                <w:szCs w:val="22"/>
              </w:rPr>
              <w:lastRenderedPageBreak/>
              <w:t>Dad Bring Your Child to School Event</w:t>
            </w:r>
          </w:p>
        </w:tc>
        <w:tc>
          <w:tcPr>
            <w:tcW w:w="1620" w:type="dxa"/>
          </w:tcPr>
          <w:p w14:paraId="651E9592" w14:textId="11B34004" w:rsidR="00CF7625" w:rsidRPr="008640E1" w:rsidRDefault="001F411F"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w:t>
            </w:r>
            <w:r w:rsidR="00515C22">
              <w:rPr>
                <w:rFonts w:cstheme="minorHAnsi"/>
                <w:sz w:val="22"/>
                <w:szCs w:val="22"/>
              </w:rPr>
              <w:t xml:space="preserve"> Bolden</w:t>
            </w:r>
          </w:p>
        </w:tc>
        <w:tc>
          <w:tcPr>
            <w:tcW w:w="2700" w:type="dxa"/>
          </w:tcPr>
          <w:p w14:paraId="44AF7A7D" w14:textId="414F5F1B" w:rsidR="007D0500" w:rsidRPr="007B6FD5" w:rsidRDefault="0078199F"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7B6FD5">
              <w:rPr>
                <w:rFonts w:cstheme="minorHAnsi"/>
                <w:i/>
                <w:iCs/>
                <w:sz w:val="22"/>
                <w:szCs w:val="22"/>
              </w:rPr>
              <w:t>Fathers/caregivers</w:t>
            </w:r>
            <w:r w:rsidR="007D0500" w:rsidRPr="007B6FD5">
              <w:rPr>
                <w:rFonts w:cstheme="minorHAnsi"/>
                <w:i/>
                <w:iCs/>
                <w:sz w:val="22"/>
                <w:szCs w:val="22"/>
              </w:rPr>
              <w:t xml:space="preserve"> will:</w:t>
            </w:r>
          </w:p>
          <w:p w14:paraId="35706652" w14:textId="7EAFC4FF" w:rsidR="0078199F" w:rsidRDefault="0078199F" w:rsidP="00A20EA6">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Eat breakfast will their child.</w:t>
            </w:r>
          </w:p>
          <w:p w14:paraId="0DEE9070" w14:textId="70743285" w:rsidR="00CF7625" w:rsidRDefault="00A20EA6" w:rsidP="00784214">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4214">
              <w:rPr>
                <w:rFonts w:cstheme="minorHAnsi"/>
                <w:sz w:val="22"/>
                <w:szCs w:val="22"/>
              </w:rPr>
              <w:t>L</w:t>
            </w:r>
            <w:r w:rsidR="00047D85" w:rsidRPr="00784214">
              <w:rPr>
                <w:rFonts w:cstheme="minorHAnsi"/>
                <w:sz w:val="22"/>
                <w:szCs w:val="22"/>
              </w:rPr>
              <w:t>earn</w:t>
            </w:r>
            <w:r w:rsidRPr="00784214">
              <w:rPr>
                <w:rFonts w:cstheme="minorHAnsi"/>
                <w:sz w:val="22"/>
                <w:szCs w:val="22"/>
              </w:rPr>
              <w:t xml:space="preserve"> the </w:t>
            </w:r>
            <w:r w:rsidR="00A35E22">
              <w:rPr>
                <w:rFonts w:cstheme="minorHAnsi"/>
                <w:sz w:val="22"/>
                <w:szCs w:val="22"/>
              </w:rPr>
              <w:t xml:space="preserve">helpful </w:t>
            </w:r>
            <w:r w:rsidR="009F2BD5">
              <w:rPr>
                <w:rFonts w:cstheme="minorHAnsi"/>
                <w:sz w:val="22"/>
                <w:szCs w:val="22"/>
              </w:rPr>
              <w:t>hints in starting the school year off right</w:t>
            </w:r>
            <w:r w:rsidR="00784214">
              <w:rPr>
                <w:rFonts w:cstheme="minorHAnsi"/>
                <w:sz w:val="22"/>
                <w:szCs w:val="22"/>
              </w:rPr>
              <w:t>.</w:t>
            </w:r>
          </w:p>
          <w:p w14:paraId="3A288007" w14:textId="6953EE05" w:rsidR="00784214" w:rsidRDefault="00663D3E" w:rsidP="00784214">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Learn how to utilize </w:t>
            </w:r>
            <w:r w:rsidR="00F05C65">
              <w:rPr>
                <w:rFonts w:cstheme="minorHAnsi"/>
                <w:sz w:val="22"/>
                <w:szCs w:val="22"/>
              </w:rPr>
              <w:t xml:space="preserve">DCPS mobile Focus Account and </w:t>
            </w:r>
            <w:r w:rsidR="007B7587">
              <w:rPr>
                <w:rFonts w:cstheme="minorHAnsi"/>
                <w:sz w:val="22"/>
                <w:szCs w:val="22"/>
              </w:rPr>
              <w:t>Sign Up</w:t>
            </w:r>
            <w:r>
              <w:rPr>
                <w:rFonts w:cstheme="minorHAnsi"/>
                <w:sz w:val="22"/>
                <w:szCs w:val="22"/>
              </w:rPr>
              <w:t xml:space="preserve">, </w:t>
            </w:r>
            <w:r w:rsidR="001B7366">
              <w:rPr>
                <w:rFonts w:cstheme="minorHAnsi"/>
                <w:sz w:val="22"/>
                <w:szCs w:val="22"/>
              </w:rPr>
              <w:t>OneView</w:t>
            </w:r>
            <w:r w:rsidR="00F05C65">
              <w:rPr>
                <w:rFonts w:cstheme="minorHAnsi"/>
                <w:sz w:val="22"/>
                <w:szCs w:val="22"/>
              </w:rPr>
              <w:t xml:space="preserve"> and the blended learning portal.</w:t>
            </w:r>
          </w:p>
          <w:p w14:paraId="2A77B043" w14:textId="77777777" w:rsidR="007B7587" w:rsidRDefault="00F05C65" w:rsidP="00784214">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Learn about</w:t>
            </w:r>
            <w:r w:rsidR="007B7587">
              <w:rPr>
                <w:rFonts w:cstheme="minorHAnsi"/>
                <w:sz w:val="22"/>
                <w:szCs w:val="22"/>
              </w:rPr>
              <w:t xml:space="preserve"> volunteer</w:t>
            </w:r>
            <w:r w:rsidR="00016E7F">
              <w:rPr>
                <w:rFonts w:cstheme="minorHAnsi"/>
                <w:sz w:val="22"/>
                <w:szCs w:val="22"/>
              </w:rPr>
              <w:t>ing and taking part in the SAC/PTA.</w:t>
            </w:r>
            <w:r w:rsidR="007B7587">
              <w:rPr>
                <w:rFonts w:cstheme="minorHAnsi"/>
                <w:sz w:val="22"/>
                <w:szCs w:val="22"/>
              </w:rPr>
              <w:t xml:space="preserve"> </w:t>
            </w:r>
          </w:p>
          <w:p w14:paraId="435D6EC6" w14:textId="77777777" w:rsidR="00016E7F" w:rsidRDefault="00016E7F" w:rsidP="00784214">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Tour the Parent Resource</w:t>
            </w:r>
            <w:r w:rsidR="00B571A9">
              <w:rPr>
                <w:rFonts w:cstheme="minorHAnsi"/>
                <w:sz w:val="22"/>
                <w:szCs w:val="22"/>
              </w:rPr>
              <w:t xml:space="preserve"> Room.</w:t>
            </w:r>
          </w:p>
          <w:p w14:paraId="269E314A" w14:textId="28555A3F" w:rsidR="00B571A9" w:rsidRPr="00784214" w:rsidRDefault="00B571A9" w:rsidP="00784214">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Receive a list of PFEP Activities for the year.</w:t>
            </w:r>
          </w:p>
        </w:tc>
        <w:tc>
          <w:tcPr>
            <w:tcW w:w="1890" w:type="dxa"/>
          </w:tcPr>
          <w:p w14:paraId="47341341" w14:textId="58F13EAF" w:rsidR="00CF7625" w:rsidRPr="008640E1" w:rsidRDefault="009E7464"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2020</w:t>
            </w:r>
          </w:p>
        </w:tc>
        <w:tc>
          <w:tcPr>
            <w:tcW w:w="2340" w:type="dxa"/>
          </w:tcPr>
          <w:p w14:paraId="0AB9C190" w14:textId="77777777" w:rsidR="00DC5E03" w:rsidRDefault="00DC5E03" w:rsidP="00DC5E03">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sidRPr="002366D5">
              <w:rPr>
                <w:bCs/>
              </w:rPr>
              <w:t>Sign-In Sheet</w:t>
            </w:r>
          </w:p>
          <w:p w14:paraId="13435B80" w14:textId="295D9AE2" w:rsidR="00DC5E03" w:rsidRDefault="00DC5E03" w:rsidP="00DC5E03">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Agenda</w:t>
            </w:r>
          </w:p>
          <w:p w14:paraId="070BA60C" w14:textId="24EA5E73" w:rsidR="00F379EF" w:rsidRDefault="00F379EF" w:rsidP="00DC5E03">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Volunteer Rep</w:t>
            </w:r>
            <w:r w:rsidR="00B83AB0">
              <w:rPr>
                <w:bCs/>
              </w:rPr>
              <w:t>ort</w:t>
            </w:r>
          </w:p>
          <w:p w14:paraId="4E3636AC" w14:textId="07B3A7AF" w:rsidR="00B83AB0" w:rsidRPr="002366D5" w:rsidRDefault="00B83AB0" w:rsidP="00DC5E03">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Focus Parent Access Report</w:t>
            </w:r>
          </w:p>
          <w:p w14:paraId="42EF2083" w14:textId="1A19FB18" w:rsidR="00CF7625" w:rsidRPr="00DC5E03" w:rsidRDefault="00DC5E03" w:rsidP="00DC5E03">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C5E03">
              <w:rPr>
                <w:bCs/>
              </w:rPr>
              <w:t>Feedback form/Survey</w:t>
            </w:r>
          </w:p>
        </w:tc>
      </w:tr>
      <w:tr w:rsidR="00CF7625" w14:paraId="4B4D7232" w14:textId="77777777" w:rsidTr="000224EE">
        <w:tc>
          <w:tcPr>
            <w:cnfStyle w:val="001000000000" w:firstRow="0" w:lastRow="0" w:firstColumn="1" w:lastColumn="0" w:oddVBand="0" w:evenVBand="0" w:oddHBand="0" w:evenHBand="0" w:firstRowFirstColumn="0" w:firstRowLastColumn="0" w:lastRowFirstColumn="0" w:lastRowLastColumn="0"/>
            <w:tcW w:w="1890" w:type="dxa"/>
          </w:tcPr>
          <w:p w14:paraId="2093CA67" w14:textId="311AA81F" w:rsidR="00CF7625" w:rsidRPr="008640E1" w:rsidRDefault="00CF7625" w:rsidP="00CF7625">
            <w:pPr>
              <w:spacing w:line="240" w:lineRule="auto"/>
              <w:rPr>
                <w:rFonts w:cstheme="minorHAnsi"/>
                <w:b w:val="0"/>
                <w:sz w:val="22"/>
                <w:szCs w:val="22"/>
              </w:rPr>
            </w:pPr>
            <w:r>
              <w:rPr>
                <w:rFonts w:cstheme="minorHAnsi"/>
                <w:b w:val="0"/>
                <w:sz w:val="22"/>
                <w:szCs w:val="22"/>
              </w:rPr>
              <w:t>Doughnuts for Dads</w:t>
            </w:r>
          </w:p>
        </w:tc>
        <w:tc>
          <w:tcPr>
            <w:tcW w:w="1620" w:type="dxa"/>
          </w:tcPr>
          <w:p w14:paraId="2503B197" w14:textId="526576A0" w:rsidR="00CF7625" w:rsidRPr="008640E1" w:rsidRDefault="00410A46"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Davis</w:t>
            </w:r>
          </w:p>
        </w:tc>
        <w:tc>
          <w:tcPr>
            <w:tcW w:w="2700" w:type="dxa"/>
          </w:tcPr>
          <w:p w14:paraId="11E13273" w14:textId="0D3B1D8E" w:rsidR="00CF7625" w:rsidRPr="007B6FD5" w:rsidRDefault="00FE03FB"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7B6FD5">
              <w:rPr>
                <w:rFonts w:cstheme="minorHAnsi"/>
                <w:i/>
                <w:iCs/>
                <w:sz w:val="22"/>
                <w:szCs w:val="22"/>
              </w:rPr>
              <w:t xml:space="preserve">Fathers/caregivers </w:t>
            </w:r>
            <w:r w:rsidR="00047D85" w:rsidRPr="007B6FD5">
              <w:rPr>
                <w:rFonts w:cstheme="minorHAnsi"/>
                <w:i/>
                <w:iCs/>
                <w:sz w:val="22"/>
                <w:szCs w:val="22"/>
              </w:rPr>
              <w:t>will:</w:t>
            </w:r>
          </w:p>
          <w:p w14:paraId="66A54FDC" w14:textId="78571029" w:rsidR="004D3257" w:rsidRPr="004D3257" w:rsidRDefault="00C72B0D" w:rsidP="004D3257">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L</w:t>
            </w:r>
            <w:r w:rsidR="00C26EDC">
              <w:rPr>
                <w:bCs/>
                <w:sz w:val="22"/>
                <w:szCs w:val="22"/>
              </w:rPr>
              <w:t>earn how to assist their child with reading</w:t>
            </w:r>
            <w:r>
              <w:rPr>
                <w:bCs/>
                <w:sz w:val="22"/>
                <w:szCs w:val="22"/>
              </w:rPr>
              <w:t xml:space="preserve"> while being </w:t>
            </w:r>
            <w:r>
              <w:rPr>
                <w:bCs/>
                <w:sz w:val="22"/>
                <w:szCs w:val="22"/>
              </w:rPr>
              <w:lastRenderedPageBreak/>
              <w:t>served a pastry and a drink</w:t>
            </w:r>
            <w:r w:rsidR="004D3257" w:rsidRPr="004D3257">
              <w:rPr>
                <w:bCs/>
                <w:sz w:val="22"/>
                <w:szCs w:val="22"/>
              </w:rPr>
              <w:t>.</w:t>
            </w:r>
          </w:p>
          <w:p w14:paraId="45FBFB8B" w14:textId="04DE0DC6" w:rsidR="00E52ADC" w:rsidRPr="00E52ADC" w:rsidRDefault="000B3DAD" w:rsidP="00E52ADC">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They will participate in a “Real Men Read” Activity.</w:t>
            </w:r>
          </w:p>
          <w:p w14:paraId="6EF5886E" w14:textId="657F4B6A" w:rsidR="004D3257" w:rsidRDefault="004D3257" w:rsidP="004D3257">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sidRPr="004D3257">
              <w:rPr>
                <w:bCs/>
                <w:sz w:val="22"/>
                <w:szCs w:val="22"/>
              </w:rPr>
              <w:t xml:space="preserve">They </w:t>
            </w:r>
            <w:r w:rsidR="00F7762B">
              <w:rPr>
                <w:bCs/>
                <w:sz w:val="22"/>
                <w:szCs w:val="22"/>
              </w:rPr>
              <w:t xml:space="preserve">will </w:t>
            </w:r>
            <w:r w:rsidRPr="004D3257">
              <w:rPr>
                <w:bCs/>
                <w:sz w:val="22"/>
                <w:szCs w:val="22"/>
              </w:rPr>
              <w:t>participate in a discussion and share tips with other participants.</w:t>
            </w:r>
          </w:p>
          <w:p w14:paraId="38288749" w14:textId="251812FA" w:rsidR="004D3257" w:rsidRPr="00FA2FD9" w:rsidRDefault="00E52ADC" w:rsidP="00FA2FD9">
            <w:pPr>
              <w:pStyle w:val="ListParagraph"/>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Participants will receive a book to read to their child</w:t>
            </w:r>
            <w:r w:rsidR="00FA2FD9">
              <w:rPr>
                <w:bCs/>
                <w:sz w:val="22"/>
                <w:szCs w:val="22"/>
              </w:rPr>
              <w:t xml:space="preserve"> with a reading strategies pamphlet.</w:t>
            </w:r>
          </w:p>
        </w:tc>
        <w:tc>
          <w:tcPr>
            <w:tcW w:w="1890" w:type="dxa"/>
          </w:tcPr>
          <w:p w14:paraId="20BD9A1A" w14:textId="0F75CF4C" w:rsidR="00CF7625" w:rsidRPr="008640E1" w:rsidRDefault="009E7464"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October 2020</w:t>
            </w:r>
          </w:p>
        </w:tc>
        <w:tc>
          <w:tcPr>
            <w:tcW w:w="2340" w:type="dxa"/>
          </w:tcPr>
          <w:p w14:paraId="40B45C9C" w14:textId="0AA5C6B7" w:rsidR="002366D5" w:rsidRDefault="002366D5" w:rsidP="002366D5">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2366D5">
              <w:rPr>
                <w:bCs/>
              </w:rPr>
              <w:t>Sign-In Sheet</w:t>
            </w:r>
          </w:p>
          <w:p w14:paraId="14C501AC" w14:textId="6EEADDFC" w:rsidR="00DC5E03" w:rsidRDefault="00DC5E03" w:rsidP="002366D5">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Agenda</w:t>
            </w:r>
          </w:p>
          <w:p w14:paraId="4352F632" w14:textId="4981AD1D" w:rsidR="007D0500" w:rsidRPr="002366D5" w:rsidRDefault="007D0500" w:rsidP="002366D5">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lastRenderedPageBreak/>
              <w:t>Completed reading log</w:t>
            </w:r>
          </w:p>
          <w:p w14:paraId="0C136CF1" w14:textId="0FC855B1" w:rsidR="00CF7625" w:rsidRPr="002366D5" w:rsidRDefault="00DC5E03" w:rsidP="002366D5">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bCs/>
              </w:rPr>
              <w:t>F</w:t>
            </w:r>
            <w:r w:rsidR="004D3257" w:rsidRPr="002366D5">
              <w:rPr>
                <w:bCs/>
              </w:rPr>
              <w:t>eedback form</w:t>
            </w:r>
            <w:r>
              <w:rPr>
                <w:bCs/>
              </w:rPr>
              <w:t>/Survey</w:t>
            </w:r>
          </w:p>
        </w:tc>
      </w:tr>
      <w:tr w:rsidR="000224EE" w14:paraId="290583F9" w14:textId="77777777" w:rsidTr="00022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F21D90" w14:textId="66B08573" w:rsidR="00CF7625" w:rsidRPr="008640E1" w:rsidRDefault="00CF7625" w:rsidP="00CF7625">
            <w:pPr>
              <w:spacing w:line="240" w:lineRule="auto"/>
              <w:rPr>
                <w:rFonts w:cstheme="minorHAnsi"/>
                <w:b w:val="0"/>
                <w:sz w:val="22"/>
                <w:szCs w:val="22"/>
              </w:rPr>
            </w:pPr>
            <w:r>
              <w:rPr>
                <w:rFonts w:cstheme="minorHAnsi"/>
                <w:b w:val="0"/>
                <w:sz w:val="22"/>
                <w:szCs w:val="22"/>
              </w:rPr>
              <w:lastRenderedPageBreak/>
              <w:t>Muffins for Moms-Make and Take</w:t>
            </w:r>
          </w:p>
        </w:tc>
        <w:tc>
          <w:tcPr>
            <w:tcW w:w="1620" w:type="dxa"/>
          </w:tcPr>
          <w:p w14:paraId="13C326F3" w14:textId="57C01837" w:rsidR="00CF7625" w:rsidRPr="008640E1" w:rsidRDefault="00410A46"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Davis</w:t>
            </w:r>
          </w:p>
        </w:tc>
        <w:tc>
          <w:tcPr>
            <w:tcW w:w="2700" w:type="dxa"/>
          </w:tcPr>
          <w:p w14:paraId="6D0BBF09" w14:textId="52872EBE" w:rsidR="00CF7625" w:rsidRPr="007B6FD5" w:rsidRDefault="00A9362C"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7B6FD5">
              <w:rPr>
                <w:rFonts w:cstheme="minorHAnsi"/>
                <w:i/>
                <w:iCs/>
                <w:sz w:val="22"/>
                <w:szCs w:val="22"/>
              </w:rPr>
              <w:t xml:space="preserve">Mothers/caregivers </w:t>
            </w:r>
            <w:r w:rsidR="00047D85" w:rsidRPr="007B6FD5">
              <w:rPr>
                <w:rFonts w:cstheme="minorHAnsi"/>
                <w:i/>
                <w:iCs/>
                <w:sz w:val="22"/>
                <w:szCs w:val="22"/>
              </w:rPr>
              <w:t>will:</w:t>
            </w:r>
          </w:p>
          <w:p w14:paraId="060E5C9E" w14:textId="2AA77C0D" w:rsidR="00A9362C" w:rsidRPr="00A9362C" w:rsidRDefault="00A9362C" w:rsidP="00A9362C">
            <w:pPr>
              <w:pStyle w:val="ListParagraph"/>
              <w:numPr>
                <w:ilvl w:val="0"/>
                <w:numId w:val="3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Received a pastry and a drink and </w:t>
            </w:r>
            <w:r w:rsidR="00100B66">
              <w:rPr>
                <w:rFonts w:cstheme="minorHAnsi"/>
                <w:sz w:val="22"/>
                <w:szCs w:val="22"/>
              </w:rPr>
              <w:t xml:space="preserve">learn </w:t>
            </w:r>
            <w:r w:rsidR="003B717F">
              <w:rPr>
                <w:rFonts w:cstheme="minorHAnsi"/>
                <w:sz w:val="22"/>
                <w:szCs w:val="22"/>
              </w:rPr>
              <w:t xml:space="preserve">the importance of </w:t>
            </w:r>
            <w:r w:rsidR="00730FFA">
              <w:rPr>
                <w:rFonts w:cstheme="minorHAnsi"/>
                <w:sz w:val="22"/>
                <w:szCs w:val="22"/>
              </w:rPr>
              <w:t xml:space="preserve">creating a quite </w:t>
            </w:r>
            <w:r w:rsidR="00743A08">
              <w:rPr>
                <w:rFonts w:cstheme="minorHAnsi"/>
                <w:sz w:val="22"/>
                <w:szCs w:val="22"/>
              </w:rPr>
              <w:t>work</w:t>
            </w:r>
            <w:r w:rsidR="000F23BF">
              <w:rPr>
                <w:rFonts w:cstheme="minorHAnsi"/>
                <w:sz w:val="22"/>
                <w:szCs w:val="22"/>
              </w:rPr>
              <w:t>-</w:t>
            </w:r>
            <w:r w:rsidR="00730FFA">
              <w:rPr>
                <w:rFonts w:cstheme="minorHAnsi"/>
                <w:sz w:val="22"/>
                <w:szCs w:val="22"/>
              </w:rPr>
              <w:t xml:space="preserve">space and time </w:t>
            </w:r>
            <w:r w:rsidR="004505F9">
              <w:rPr>
                <w:rFonts w:cstheme="minorHAnsi"/>
                <w:sz w:val="22"/>
                <w:szCs w:val="22"/>
              </w:rPr>
              <w:t xml:space="preserve">set </w:t>
            </w:r>
            <w:r w:rsidR="00FE04A2">
              <w:rPr>
                <w:rFonts w:cstheme="minorHAnsi"/>
                <w:sz w:val="22"/>
                <w:szCs w:val="22"/>
              </w:rPr>
              <w:t xml:space="preserve">aside </w:t>
            </w:r>
            <w:r w:rsidR="00743A08">
              <w:rPr>
                <w:rFonts w:cstheme="minorHAnsi"/>
                <w:sz w:val="22"/>
                <w:szCs w:val="22"/>
              </w:rPr>
              <w:t xml:space="preserve">for </w:t>
            </w:r>
            <w:r w:rsidR="00730FFA">
              <w:rPr>
                <w:rFonts w:cstheme="minorHAnsi"/>
                <w:sz w:val="22"/>
                <w:szCs w:val="22"/>
              </w:rPr>
              <w:t>learning</w:t>
            </w:r>
            <w:r w:rsidR="00743A08">
              <w:rPr>
                <w:rFonts w:cstheme="minorHAnsi"/>
                <w:sz w:val="22"/>
                <w:szCs w:val="22"/>
              </w:rPr>
              <w:t xml:space="preserve"> for their child</w:t>
            </w:r>
            <w:r w:rsidR="003B717F">
              <w:rPr>
                <w:rFonts w:cstheme="minorHAnsi"/>
                <w:sz w:val="22"/>
                <w:szCs w:val="22"/>
              </w:rPr>
              <w:t>.</w:t>
            </w:r>
            <w:r w:rsidR="000F23BF">
              <w:rPr>
                <w:rFonts w:cstheme="minorHAnsi"/>
                <w:sz w:val="22"/>
                <w:szCs w:val="22"/>
              </w:rPr>
              <w:t xml:space="preserve"> “Drop everything and learn</w:t>
            </w:r>
            <w:r w:rsidR="00393B2B">
              <w:rPr>
                <w:rFonts w:cstheme="minorHAnsi"/>
                <w:sz w:val="22"/>
                <w:szCs w:val="22"/>
              </w:rPr>
              <w:t>!”</w:t>
            </w:r>
          </w:p>
          <w:p w14:paraId="5C02C89E" w14:textId="28DC3396" w:rsidR="00A9362C" w:rsidRDefault="00393B2B" w:rsidP="00A9362C">
            <w:pPr>
              <w:pStyle w:val="ListParagraph"/>
              <w:numPr>
                <w:ilvl w:val="0"/>
                <w:numId w:val="3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They will participate in a discussion </w:t>
            </w:r>
            <w:r w:rsidR="00E966C5">
              <w:rPr>
                <w:rFonts w:cstheme="minorHAnsi"/>
                <w:sz w:val="22"/>
                <w:szCs w:val="22"/>
              </w:rPr>
              <w:t xml:space="preserve">and share tips with other participants. </w:t>
            </w:r>
          </w:p>
          <w:p w14:paraId="4853B841" w14:textId="176FB2E5" w:rsidR="00A9362C" w:rsidRPr="00B512E5" w:rsidRDefault="00E966C5" w:rsidP="00B512E5">
            <w:pPr>
              <w:pStyle w:val="ListParagraph"/>
              <w:numPr>
                <w:ilvl w:val="0"/>
                <w:numId w:val="3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Participants will </w:t>
            </w:r>
            <w:r w:rsidR="00B512E5">
              <w:rPr>
                <w:rFonts w:cstheme="minorHAnsi"/>
                <w:sz w:val="22"/>
                <w:szCs w:val="22"/>
              </w:rPr>
              <w:t>do a make and take.</w:t>
            </w:r>
          </w:p>
        </w:tc>
        <w:tc>
          <w:tcPr>
            <w:tcW w:w="1890" w:type="dxa"/>
          </w:tcPr>
          <w:p w14:paraId="50125231" w14:textId="3138B8E0" w:rsidR="00CF7625" w:rsidRPr="008640E1" w:rsidRDefault="009E7464" w:rsidP="00CF762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tc>
        <w:tc>
          <w:tcPr>
            <w:tcW w:w="2340" w:type="dxa"/>
          </w:tcPr>
          <w:p w14:paraId="110E630B" w14:textId="77777777" w:rsidR="00B512E5" w:rsidRDefault="00B512E5" w:rsidP="00B512E5">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sidRPr="002366D5">
              <w:rPr>
                <w:bCs/>
              </w:rPr>
              <w:t>Sign-In Sheet</w:t>
            </w:r>
          </w:p>
          <w:p w14:paraId="6FFA4C59" w14:textId="77777777" w:rsidR="00B512E5" w:rsidRDefault="00B512E5" w:rsidP="00B512E5">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Agenda</w:t>
            </w:r>
          </w:p>
          <w:p w14:paraId="704FEABD" w14:textId="73C584F1" w:rsidR="00B512E5" w:rsidRPr="002366D5" w:rsidRDefault="00B512E5" w:rsidP="00B512E5">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Completed </w:t>
            </w:r>
            <w:r w:rsidR="004505F9">
              <w:rPr>
                <w:bCs/>
              </w:rPr>
              <w:t>make and take</w:t>
            </w:r>
          </w:p>
          <w:p w14:paraId="5A25747A" w14:textId="44ED50F7" w:rsidR="00CF7625" w:rsidRPr="00B512E5" w:rsidRDefault="00B512E5" w:rsidP="00B512E5">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512E5">
              <w:rPr>
                <w:bCs/>
              </w:rPr>
              <w:t>Feedback form/Survey</w:t>
            </w:r>
          </w:p>
        </w:tc>
      </w:tr>
      <w:tr w:rsidR="00CF7625" w14:paraId="78BEFD2A" w14:textId="77777777" w:rsidTr="000224EE">
        <w:tc>
          <w:tcPr>
            <w:cnfStyle w:val="001000000000" w:firstRow="0" w:lastRow="0" w:firstColumn="1" w:lastColumn="0" w:oddVBand="0" w:evenVBand="0" w:oddHBand="0" w:evenHBand="0" w:firstRowFirstColumn="0" w:firstRowLastColumn="0" w:lastRowFirstColumn="0" w:lastRowLastColumn="0"/>
            <w:tcW w:w="1890" w:type="dxa"/>
          </w:tcPr>
          <w:p w14:paraId="27A76422" w14:textId="5CB4D24F" w:rsidR="00CF7625" w:rsidRPr="008640E1" w:rsidRDefault="00961432" w:rsidP="00CF7625">
            <w:pPr>
              <w:spacing w:line="240" w:lineRule="auto"/>
              <w:rPr>
                <w:rFonts w:cstheme="minorHAnsi"/>
                <w:b w:val="0"/>
                <w:sz w:val="22"/>
                <w:szCs w:val="22"/>
              </w:rPr>
            </w:pPr>
            <w:r>
              <w:rPr>
                <w:rFonts w:cstheme="minorHAnsi"/>
                <w:b w:val="0"/>
                <w:sz w:val="22"/>
                <w:szCs w:val="22"/>
              </w:rPr>
              <w:t>Annual Mid-Year Stak</w:t>
            </w:r>
            <w:r w:rsidR="00D51D76">
              <w:rPr>
                <w:rFonts w:cstheme="minorHAnsi"/>
                <w:b w:val="0"/>
                <w:sz w:val="22"/>
                <w:szCs w:val="22"/>
              </w:rPr>
              <w:t>e</w:t>
            </w:r>
            <w:r>
              <w:rPr>
                <w:rFonts w:cstheme="minorHAnsi"/>
                <w:b w:val="0"/>
                <w:sz w:val="22"/>
                <w:szCs w:val="22"/>
              </w:rPr>
              <w:t>holder’s Meeting</w:t>
            </w:r>
          </w:p>
        </w:tc>
        <w:tc>
          <w:tcPr>
            <w:tcW w:w="1620" w:type="dxa"/>
          </w:tcPr>
          <w:p w14:paraId="49206A88" w14:textId="367DE7E4" w:rsidR="00CF7625" w:rsidRPr="008640E1" w:rsidRDefault="00A03585"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 Cooper</w:t>
            </w:r>
          </w:p>
        </w:tc>
        <w:tc>
          <w:tcPr>
            <w:tcW w:w="2700" w:type="dxa"/>
          </w:tcPr>
          <w:p w14:paraId="4B60E270" w14:textId="77777777" w:rsidR="00CF7625" w:rsidRPr="007B6FD5" w:rsidRDefault="00D04FDE"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7B6FD5">
              <w:rPr>
                <w:rFonts w:cstheme="minorHAnsi"/>
                <w:i/>
                <w:iCs/>
                <w:sz w:val="22"/>
                <w:szCs w:val="22"/>
              </w:rPr>
              <w:t>Stakeholders will:</w:t>
            </w:r>
          </w:p>
          <w:p w14:paraId="23533957" w14:textId="33488D84" w:rsidR="00D04FDE" w:rsidRDefault="00765E52" w:rsidP="00D04FDE">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Review school data</w:t>
            </w:r>
            <w:r w:rsidR="00796B97">
              <w:rPr>
                <w:rFonts w:cstheme="minorHAnsi"/>
                <w:sz w:val="22"/>
                <w:szCs w:val="22"/>
              </w:rPr>
              <w:t xml:space="preserve"> and goals for the year according to the SIP.</w:t>
            </w:r>
          </w:p>
          <w:p w14:paraId="0169D0D5" w14:textId="0190AAE6" w:rsidR="00407C99" w:rsidRDefault="00407C99" w:rsidP="00D04FDE">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Discuss trends in data</w:t>
            </w:r>
            <w:r w:rsidR="007B6FD5">
              <w:rPr>
                <w:rFonts w:cstheme="minorHAnsi"/>
                <w:sz w:val="22"/>
                <w:szCs w:val="22"/>
              </w:rPr>
              <w:t xml:space="preserve"> and next steps.</w:t>
            </w:r>
          </w:p>
          <w:p w14:paraId="67B7A70C" w14:textId="0BB92D04" w:rsidR="00407C99" w:rsidRPr="007B6FD5" w:rsidRDefault="00796B97" w:rsidP="007B6FD5">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Review Community and Family Engagement Activities.</w:t>
            </w:r>
          </w:p>
        </w:tc>
        <w:tc>
          <w:tcPr>
            <w:tcW w:w="1890" w:type="dxa"/>
          </w:tcPr>
          <w:p w14:paraId="71887C79" w14:textId="7A19C348" w:rsidR="00CF7625" w:rsidRPr="008640E1" w:rsidRDefault="009E7464" w:rsidP="00CF762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January 2021</w:t>
            </w:r>
          </w:p>
        </w:tc>
        <w:tc>
          <w:tcPr>
            <w:tcW w:w="2340" w:type="dxa"/>
          </w:tcPr>
          <w:p w14:paraId="25FD9DF5" w14:textId="77777777" w:rsidR="000C552F" w:rsidRDefault="000C552F" w:rsidP="000C552F">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2366D5">
              <w:rPr>
                <w:bCs/>
              </w:rPr>
              <w:t>Sign-In Sheet</w:t>
            </w:r>
          </w:p>
          <w:p w14:paraId="3D09B65F" w14:textId="77777777" w:rsidR="00806332" w:rsidRDefault="000C552F" w:rsidP="00806332">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Pr>
                <w:bCs/>
              </w:rPr>
              <w:t>Agenda</w:t>
            </w:r>
          </w:p>
          <w:p w14:paraId="3B7FD67C" w14:textId="657E6586" w:rsidR="00CF7625" w:rsidRPr="00806332" w:rsidRDefault="000C552F" w:rsidP="00806332">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806332">
              <w:rPr>
                <w:bCs/>
              </w:rPr>
              <w:t>Feedback form/Survey</w:t>
            </w:r>
          </w:p>
        </w:tc>
      </w:tr>
      <w:tr w:rsidR="000224EE" w14:paraId="22F860BB" w14:textId="77777777" w:rsidTr="001624A6">
        <w:trPr>
          <w:cnfStyle w:val="000000100000" w:firstRow="0" w:lastRow="0" w:firstColumn="0" w:lastColumn="0" w:oddVBand="0" w:evenVBand="0" w:oddHBand="1" w:evenHBand="0" w:firstRowFirstColumn="0" w:firstRowLastColumn="0" w:lastRowFirstColumn="0" w:lastRowLastColumn="0"/>
          <w:trHeight w:val="3185"/>
        </w:trPr>
        <w:tc>
          <w:tcPr>
            <w:cnfStyle w:val="001000000000" w:firstRow="0" w:lastRow="0" w:firstColumn="1" w:lastColumn="0" w:oddVBand="0" w:evenVBand="0" w:oddHBand="0" w:evenHBand="0" w:firstRowFirstColumn="0" w:firstRowLastColumn="0" w:lastRowFirstColumn="0" w:lastRowLastColumn="0"/>
            <w:tcW w:w="1890" w:type="dxa"/>
          </w:tcPr>
          <w:p w14:paraId="698536F5" w14:textId="05304E26" w:rsidR="00961432" w:rsidRPr="008640E1" w:rsidRDefault="00961432" w:rsidP="00961432">
            <w:pPr>
              <w:spacing w:line="240" w:lineRule="auto"/>
              <w:rPr>
                <w:rFonts w:cstheme="minorHAnsi"/>
                <w:b w:val="0"/>
                <w:sz w:val="22"/>
                <w:szCs w:val="22"/>
              </w:rPr>
            </w:pPr>
            <w:r>
              <w:rPr>
                <w:rFonts w:cstheme="minorHAnsi"/>
                <w:b w:val="0"/>
                <w:sz w:val="22"/>
                <w:szCs w:val="22"/>
              </w:rPr>
              <w:lastRenderedPageBreak/>
              <w:t>Academic Family Fun Night and Data Showcase</w:t>
            </w:r>
          </w:p>
        </w:tc>
        <w:tc>
          <w:tcPr>
            <w:tcW w:w="1620" w:type="dxa"/>
          </w:tcPr>
          <w:p w14:paraId="7BC1BAF2" w14:textId="6F41F3F5" w:rsidR="00961432" w:rsidRPr="008640E1" w:rsidRDefault="00636B5B" w:rsidP="0096143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Davis</w:t>
            </w:r>
          </w:p>
        </w:tc>
        <w:tc>
          <w:tcPr>
            <w:tcW w:w="2700" w:type="dxa"/>
          </w:tcPr>
          <w:p w14:paraId="662A51FF" w14:textId="6FE2BA09" w:rsidR="00961432" w:rsidRPr="00F010C2" w:rsidRDefault="00A53ED6" w:rsidP="001624A6">
            <w:pPr>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Pr>
                <w:rFonts w:cstheme="minorHAnsi"/>
                <w:i/>
                <w:iCs/>
                <w:sz w:val="22"/>
                <w:szCs w:val="22"/>
              </w:rPr>
              <w:t>Parents will:</w:t>
            </w:r>
          </w:p>
          <w:p w14:paraId="48A95DB6" w14:textId="77777777" w:rsidR="00EC3B04" w:rsidRDefault="00A53ED6" w:rsidP="00EC3B04">
            <w:pPr>
              <w:pStyle w:val="ListParagraph"/>
              <w:numPr>
                <w:ilvl w:val="0"/>
                <w:numId w:val="49"/>
              </w:numPr>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16FF1">
              <w:rPr>
                <w:rFonts w:cstheme="minorHAnsi"/>
                <w:sz w:val="22"/>
                <w:szCs w:val="22"/>
              </w:rPr>
              <w:t>R</w:t>
            </w:r>
            <w:r w:rsidR="00D82E5F" w:rsidRPr="00A16FF1">
              <w:rPr>
                <w:rFonts w:cstheme="minorHAnsi"/>
                <w:sz w:val="22"/>
                <w:szCs w:val="22"/>
              </w:rPr>
              <w:t xml:space="preserve">eceive their child’s </w:t>
            </w:r>
            <w:r w:rsidR="00FE1343" w:rsidRPr="00A16FF1">
              <w:rPr>
                <w:rFonts w:cstheme="minorHAnsi"/>
                <w:sz w:val="22"/>
                <w:szCs w:val="22"/>
              </w:rPr>
              <w:t>data and discuss their child’s progress and goals for the year.</w:t>
            </w:r>
          </w:p>
          <w:p w14:paraId="3B65F545" w14:textId="77777777" w:rsidR="00EC3B04" w:rsidRDefault="006D701D" w:rsidP="00EC3B04">
            <w:pPr>
              <w:pStyle w:val="ListParagraph"/>
              <w:numPr>
                <w:ilvl w:val="0"/>
                <w:numId w:val="49"/>
              </w:numPr>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C3B04">
              <w:rPr>
                <w:rFonts w:cstheme="minorHAnsi"/>
                <w:sz w:val="22"/>
                <w:szCs w:val="22"/>
              </w:rPr>
              <w:t>Learn ways to help their child in the</w:t>
            </w:r>
            <w:r w:rsidR="00127F2D" w:rsidRPr="00EC3B04">
              <w:rPr>
                <w:rFonts w:cstheme="minorHAnsi"/>
                <w:sz w:val="22"/>
                <w:szCs w:val="22"/>
              </w:rPr>
              <w:t>ir area of weakness and celebrate.</w:t>
            </w:r>
          </w:p>
          <w:p w14:paraId="799A0A90" w14:textId="77777777" w:rsidR="00EC3B04" w:rsidRDefault="005D5CA6" w:rsidP="00EC3B04">
            <w:pPr>
              <w:pStyle w:val="ListParagraph"/>
              <w:numPr>
                <w:ilvl w:val="0"/>
                <w:numId w:val="49"/>
              </w:numPr>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C3B04">
              <w:rPr>
                <w:rFonts w:cstheme="minorHAnsi"/>
                <w:sz w:val="22"/>
                <w:szCs w:val="22"/>
              </w:rPr>
              <w:t>Listen as a</w:t>
            </w:r>
            <w:r w:rsidR="00F705B1" w:rsidRPr="00EC3B04">
              <w:rPr>
                <w:rFonts w:cstheme="minorHAnsi"/>
                <w:sz w:val="22"/>
                <w:szCs w:val="22"/>
              </w:rPr>
              <w:t xml:space="preserve"> guest reader will read to families.</w:t>
            </w:r>
          </w:p>
          <w:p w14:paraId="22F08CE2" w14:textId="004F3467" w:rsidR="006D04B7" w:rsidRPr="00EC3B04" w:rsidRDefault="006D04B7" w:rsidP="00EC3B04">
            <w:pPr>
              <w:pStyle w:val="ListParagraph"/>
              <w:numPr>
                <w:ilvl w:val="0"/>
                <w:numId w:val="49"/>
              </w:numPr>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C3B04">
              <w:rPr>
                <w:rFonts w:cstheme="minorHAnsi"/>
                <w:sz w:val="22"/>
                <w:szCs w:val="22"/>
              </w:rPr>
              <w:t>Tour the Parent Resource Center.</w:t>
            </w:r>
          </w:p>
          <w:p w14:paraId="50D18D2B" w14:textId="1D9C67E4" w:rsidR="00F705B1" w:rsidRDefault="00DC5B00" w:rsidP="00F010C2">
            <w:pPr>
              <w:pStyle w:val="ListParagraph"/>
              <w:numPr>
                <w:ilvl w:val="0"/>
                <w:numId w:val="4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Play games with</w:t>
            </w:r>
            <w:r w:rsidR="00BC020A">
              <w:rPr>
                <w:rFonts w:cstheme="minorHAnsi"/>
                <w:sz w:val="22"/>
                <w:szCs w:val="22"/>
              </w:rPr>
              <w:t xml:space="preserve"> the</w:t>
            </w:r>
          </w:p>
          <w:p w14:paraId="61C988F9" w14:textId="74F54438" w:rsidR="00BC020A" w:rsidRPr="00F010C2" w:rsidRDefault="00996F8F" w:rsidP="00F010C2">
            <w:pPr>
              <w:pStyle w:val="ListParagraph"/>
              <w:numPr>
                <w:ilvl w:val="0"/>
                <w:numId w:val="4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Eat a lite</w:t>
            </w:r>
            <w:r w:rsidR="00BC020A">
              <w:rPr>
                <w:rFonts w:cstheme="minorHAnsi"/>
                <w:sz w:val="22"/>
                <w:szCs w:val="22"/>
              </w:rPr>
              <w:t xml:space="preserve"> snack wi</w:t>
            </w:r>
            <w:r>
              <w:rPr>
                <w:rFonts w:cstheme="minorHAnsi"/>
                <w:sz w:val="22"/>
                <w:szCs w:val="22"/>
              </w:rPr>
              <w:t>th thei</w:t>
            </w:r>
          </w:p>
        </w:tc>
        <w:tc>
          <w:tcPr>
            <w:tcW w:w="1890" w:type="dxa"/>
          </w:tcPr>
          <w:p w14:paraId="3B22BB7D" w14:textId="136B6128" w:rsidR="00961432" w:rsidRPr="008640E1" w:rsidRDefault="009E7464" w:rsidP="0096143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 2021</w:t>
            </w:r>
          </w:p>
        </w:tc>
        <w:tc>
          <w:tcPr>
            <w:tcW w:w="2340" w:type="dxa"/>
          </w:tcPr>
          <w:p w14:paraId="0A0409AE" w14:textId="77777777" w:rsidR="008502B9" w:rsidRDefault="008502B9" w:rsidP="008502B9">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sidRPr="002366D5">
              <w:rPr>
                <w:bCs/>
              </w:rPr>
              <w:t>Sign-In Sheet</w:t>
            </w:r>
          </w:p>
          <w:p w14:paraId="57F41128" w14:textId="62A2CF60" w:rsidR="008502B9" w:rsidRDefault="008502B9" w:rsidP="008502B9">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Agenda</w:t>
            </w:r>
          </w:p>
          <w:p w14:paraId="1AFA6E4B" w14:textId="75E6762E" w:rsidR="008502B9" w:rsidRDefault="008502B9" w:rsidP="008502B9">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 xml:space="preserve">Completed Data Chat </w:t>
            </w:r>
            <w:r w:rsidR="00FD7382">
              <w:rPr>
                <w:bCs/>
              </w:rPr>
              <w:t>Forms</w:t>
            </w:r>
          </w:p>
          <w:p w14:paraId="17B246DD" w14:textId="4943072B" w:rsidR="00961432" w:rsidRPr="008502B9" w:rsidRDefault="008502B9" w:rsidP="008502B9">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502B9">
              <w:rPr>
                <w:bCs/>
              </w:rPr>
              <w:t>Feedback form/Survey</w:t>
            </w:r>
          </w:p>
        </w:tc>
      </w:tr>
      <w:tr w:rsidR="00961432" w14:paraId="5C3E0E74" w14:textId="77777777" w:rsidTr="000224EE">
        <w:tc>
          <w:tcPr>
            <w:cnfStyle w:val="001000000000" w:firstRow="0" w:lastRow="0" w:firstColumn="1" w:lastColumn="0" w:oddVBand="0" w:evenVBand="0" w:oddHBand="0" w:evenHBand="0" w:firstRowFirstColumn="0" w:firstRowLastColumn="0" w:lastRowFirstColumn="0" w:lastRowLastColumn="0"/>
            <w:tcW w:w="1890" w:type="dxa"/>
          </w:tcPr>
          <w:p w14:paraId="66A1FAB9" w14:textId="2932AE18" w:rsidR="00961432" w:rsidRPr="008640E1" w:rsidRDefault="00961432" w:rsidP="00961432">
            <w:pPr>
              <w:spacing w:line="240" w:lineRule="auto"/>
              <w:rPr>
                <w:rFonts w:cstheme="minorHAnsi"/>
                <w:b w:val="0"/>
                <w:sz w:val="22"/>
                <w:szCs w:val="22"/>
              </w:rPr>
            </w:pPr>
            <w:r>
              <w:rPr>
                <w:rFonts w:cstheme="minorHAnsi"/>
                <w:b w:val="0"/>
                <w:sz w:val="22"/>
                <w:szCs w:val="22"/>
              </w:rPr>
              <w:t>Family Science Night</w:t>
            </w:r>
          </w:p>
        </w:tc>
        <w:tc>
          <w:tcPr>
            <w:tcW w:w="1620" w:type="dxa"/>
          </w:tcPr>
          <w:p w14:paraId="76BB753C" w14:textId="79F736E3" w:rsidR="00961432" w:rsidRPr="008640E1" w:rsidRDefault="00A03585"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w:t>
            </w:r>
            <w:r w:rsidR="00636B5B">
              <w:rPr>
                <w:rFonts w:cstheme="minorHAnsi"/>
                <w:sz w:val="22"/>
                <w:szCs w:val="22"/>
              </w:rPr>
              <w:t>pal Cooper</w:t>
            </w:r>
          </w:p>
        </w:tc>
        <w:tc>
          <w:tcPr>
            <w:tcW w:w="2700" w:type="dxa"/>
          </w:tcPr>
          <w:p w14:paraId="3B25BB33" w14:textId="77777777" w:rsidR="00961432" w:rsidRDefault="006F698F"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w:t>
            </w:r>
          </w:p>
          <w:p w14:paraId="513DA1E0" w14:textId="2AF0A6B9" w:rsidR="006F698F" w:rsidRPr="006F698F" w:rsidRDefault="00F471FB" w:rsidP="006F698F">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Participate in standards-based science activities</w:t>
            </w:r>
            <w:r w:rsidR="00135DB6">
              <w:rPr>
                <w:rFonts w:cstheme="minorHAnsi"/>
                <w:sz w:val="22"/>
                <w:szCs w:val="22"/>
              </w:rPr>
              <w:t xml:space="preserve"> with their child.</w:t>
            </w:r>
          </w:p>
        </w:tc>
        <w:tc>
          <w:tcPr>
            <w:tcW w:w="1890" w:type="dxa"/>
          </w:tcPr>
          <w:p w14:paraId="75CAC6F5" w14:textId="74CBFA0F" w:rsidR="00961432" w:rsidRPr="008640E1" w:rsidRDefault="009E7464"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2021</w:t>
            </w:r>
          </w:p>
        </w:tc>
        <w:tc>
          <w:tcPr>
            <w:tcW w:w="2340" w:type="dxa"/>
          </w:tcPr>
          <w:p w14:paraId="4A8AB997" w14:textId="77777777" w:rsidR="008502B9" w:rsidRPr="008502B9" w:rsidRDefault="008502B9" w:rsidP="008502B9">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8502B9">
              <w:rPr>
                <w:bCs/>
              </w:rPr>
              <w:t>Sign-In Sheet</w:t>
            </w:r>
          </w:p>
          <w:p w14:paraId="46FEC5CC" w14:textId="77777777" w:rsidR="008502B9" w:rsidRPr="008502B9" w:rsidRDefault="008502B9" w:rsidP="008502B9">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8502B9">
              <w:rPr>
                <w:bCs/>
              </w:rPr>
              <w:t>Agenda</w:t>
            </w:r>
          </w:p>
          <w:p w14:paraId="66060428" w14:textId="36F70B30" w:rsidR="00961432" w:rsidRPr="008502B9" w:rsidRDefault="008502B9" w:rsidP="008502B9">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502B9">
              <w:rPr>
                <w:bCs/>
              </w:rPr>
              <w:t>Feedback form/Survey</w:t>
            </w:r>
          </w:p>
        </w:tc>
      </w:tr>
      <w:tr w:rsidR="000224EE" w14:paraId="6C231B82" w14:textId="77777777" w:rsidTr="00022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CB9524" w14:textId="184DA198" w:rsidR="00961432" w:rsidRPr="008640E1" w:rsidRDefault="00961432" w:rsidP="00961432">
            <w:pPr>
              <w:spacing w:line="240" w:lineRule="auto"/>
              <w:rPr>
                <w:rFonts w:cstheme="minorHAnsi"/>
                <w:b w:val="0"/>
                <w:sz w:val="22"/>
                <w:szCs w:val="22"/>
              </w:rPr>
            </w:pPr>
            <w:r>
              <w:rPr>
                <w:rFonts w:cstheme="minorHAnsi"/>
                <w:b w:val="0"/>
                <w:sz w:val="22"/>
                <w:szCs w:val="22"/>
              </w:rPr>
              <w:t>Title 1 Developmental Meeting (required)</w:t>
            </w:r>
          </w:p>
        </w:tc>
        <w:tc>
          <w:tcPr>
            <w:tcW w:w="1620" w:type="dxa"/>
          </w:tcPr>
          <w:p w14:paraId="39255E6B" w14:textId="7632B16B" w:rsidR="00961432" w:rsidRPr="008640E1" w:rsidRDefault="00A03585" w:rsidP="0096143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 Cooper</w:t>
            </w:r>
          </w:p>
        </w:tc>
        <w:tc>
          <w:tcPr>
            <w:tcW w:w="2700" w:type="dxa"/>
          </w:tcPr>
          <w:p w14:paraId="7EEE5179" w14:textId="1961A066" w:rsidR="006437B5" w:rsidRPr="006437B5" w:rsidRDefault="006437B5" w:rsidP="006437B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w:t>
            </w:r>
          </w:p>
          <w:p w14:paraId="69A40EA1" w14:textId="756FBB42" w:rsidR="00961432" w:rsidRPr="006437B5" w:rsidRDefault="006437B5" w:rsidP="006437B5">
            <w:pPr>
              <w:pStyle w:val="ListParagraph"/>
              <w:numPr>
                <w:ilvl w:val="0"/>
                <w:numId w:val="3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37B5">
              <w:rPr>
                <w:rFonts w:cstheme="minorHAnsi"/>
                <w:color w:val="auto"/>
                <w:sz w:val="22"/>
                <w:szCs w:val="22"/>
                <w14:textOutline w14:w="9525" w14:cap="rnd" w14:cmpd="sng" w14:algn="ctr">
                  <w14:noFill/>
                  <w14:prstDash w14:val="solid"/>
                  <w14:bevel/>
                </w14:textOutline>
              </w:rPr>
              <w:t xml:space="preserve">Collaborate improve our Parent Family Engagement Plan and increase </w:t>
            </w:r>
            <w:r w:rsidRPr="006437B5">
              <w:rPr>
                <w:rFonts w:cstheme="minorHAnsi"/>
                <w:color w:val="auto"/>
                <w:sz w:val="22"/>
                <w:szCs w:val="22"/>
                <w14:textOutline w14:w="9525" w14:cap="rnd" w14:cmpd="sng" w14:algn="ctr">
                  <w14:noFill/>
                  <w14:prstDash w14:val="solid"/>
                  <w14:bevel/>
                </w14:textOutline>
              </w:rPr>
              <w:lastRenderedPageBreak/>
              <w:t>student academic achievement</w:t>
            </w:r>
            <w:r w:rsidR="008D123E">
              <w:rPr>
                <w:rFonts w:cstheme="minorHAnsi"/>
                <w:color w:val="auto"/>
                <w:sz w:val="22"/>
                <w:szCs w:val="22"/>
                <w14:textOutline w14:w="9525" w14:cap="rnd" w14:cmpd="sng" w14:algn="ctr">
                  <w14:noFill/>
                  <w14:prstDash w14:val="solid"/>
                  <w14:bevel/>
                </w14:textOutline>
              </w:rPr>
              <w:t>.</w:t>
            </w:r>
          </w:p>
        </w:tc>
        <w:tc>
          <w:tcPr>
            <w:tcW w:w="1890" w:type="dxa"/>
          </w:tcPr>
          <w:p w14:paraId="55D21592" w14:textId="780C82E6" w:rsidR="00961432" w:rsidRPr="008640E1" w:rsidRDefault="009E7464" w:rsidP="0096143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April 2021</w:t>
            </w:r>
          </w:p>
        </w:tc>
        <w:tc>
          <w:tcPr>
            <w:tcW w:w="2340" w:type="dxa"/>
          </w:tcPr>
          <w:p w14:paraId="2550B401" w14:textId="77777777" w:rsidR="00FD7382" w:rsidRPr="00FD7382" w:rsidRDefault="00FD7382" w:rsidP="00FD7382">
            <w:pPr>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sidRPr="00FD7382">
              <w:rPr>
                <w:bCs/>
              </w:rPr>
              <w:t>Sign-In Sheet</w:t>
            </w:r>
          </w:p>
          <w:p w14:paraId="2416566B" w14:textId="0FF659ED" w:rsidR="00FD7382" w:rsidRDefault="00FD7382" w:rsidP="00FD7382">
            <w:pPr>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sidRPr="00FD7382">
              <w:rPr>
                <w:bCs/>
              </w:rPr>
              <w:t>Agenda</w:t>
            </w:r>
          </w:p>
          <w:p w14:paraId="78E49A5B" w14:textId="18514772" w:rsidR="000D177F" w:rsidRPr="00FD7382" w:rsidRDefault="000D177F" w:rsidP="00FD7382">
            <w:pPr>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bCs/>
              </w:rPr>
            </w:pPr>
            <w:r>
              <w:rPr>
                <w:bCs/>
              </w:rPr>
              <w:t>Signed Parent Compacts</w:t>
            </w:r>
          </w:p>
          <w:p w14:paraId="77926F22" w14:textId="07FE085D" w:rsidR="00961432" w:rsidRPr="00FD7382" w:rsidRDefault="00FD7382" w:rsidP="00FD7382">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D7382">
              <w:rPr>
                <w:bCs/>
              </w:rPr>
              <w:lastRenderedPageBreak/>
              <w:t>Feedback form/Survey</w:t>
            </w:r>
          </w:p>
        </w:tc>
      </w:tr>
      <w:tr w:rsidR="00961432" w14:paraId="1C6F2B36" w14:textId="77777777" w:rsidTr="000224EE">
        <w:tc>
          <w:tcPr>
            <w:cnfStyle w:val="001000000000" w:firstRow="0" w:lastRow="0" w:firstColumn="1" w:lastColumn="0" w:oddVBand="0" w:evenVBand="0" w:oddHBand="0" w:evenHBand="0" w:firstRowFirstColumn="0" w:firstRowLastColumn="0" w:lastRowFirstColumn="0" w:lastRowLastColumn="0"/>
            <w:tcW w:w="1890" w:type="dxa"/>
          </w:tcPr>
          <w:p w14:paraId="01578D0F" w14:textId="72CD5B45" w:rsidR="00961432" w:rsidRPr="008640E1" w:rsidRDefault="00EF03AB" w:rsidP="00961432">
            <w:pPr>
              <w:spacing w:line="240" w:lineRule="auto"/>
              <w:rPr>
                <w:rFonts w:cstheme="minorHAnsi"/>
                <w:b w:val="0"/>
                <w:sz w:val="22"/>
                <w:szCs w:val="22"/>
              </w:rPr>
            </w:pPr>
            <w:r>
              <w:rPr>
                <w:rFonts w:cstheme="minorHAnsi"/>
                <w:b w:val="0"/>
                <w:sz w:val="22"/>
                <w:szCs w:val="22"/>
              </w:rPr>
              <w:lastRenderedPageBreak/>
              <w:t>Transition to Kindergarten</w:t>
            </w:r>
          </w:p>
        </w:tc>
        <w:tc>
          <w:tcPr>
            <w:tcW w:w="1620" w:type="dxa"/>
          </w:tcPr>
          <w:p w14:paraId="16CB2EA0" w14:textId="11AE527D" w:rsidR="00961432" w:rsidRPr="008640E1" w:rsidRDefault="00EF03AB"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 Cooper</w:t>
            </w:r>
          </w:p>
        </w:tc>
        <w:tc>
          <w:tcPr>
            <w:tcW w:w="2700" w:type="dxa"/>
          </w:tcPr>
          <w:p w14:paraId="0A1BE44A" w14:textId="77777777" w:rsidR="00961432" w:rsidRDefault="000D177F"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w:t>
            </w:r>
          </w:p>
          <w:p w14:paraId="3C20508E" w14:textId="655628E8" w:rsidR="000D177F" w:rsidRDefault="00F1279F" w:rsidP="000D177F">
            <w:pPr>
              <w:pStyle w:val="ListParagraph"/>
              <w:numPr>
                <w:ilvl w:val="0"/>
                <w:numId w:val="4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Review the skills and concepts taught in Pre-K</w:t>
            </w:r>
            <w:r w:rsidR="005B7794">
              <w:rPr>
                <w:rFonts w:cstheme="minorHAnsi"/>
                <w:sz w:val="22"/>
                <w:szCs w:val="22"/>
              </w:rPr>
              <w:t>.</w:t>
            </w:r>
          </w:p>
          <w:p w14:paraId="356C2958" w14:textId="5B08C29C" w:rsidR="005B7794" w:rsidRDefault="005B7794" w:rsidP="000D177F">
            <w:pPr>
              <w:pStyle w:val="ListParagraph"/>
              <w:numPr>
                <w:ilvl w:val="0"/>
                <w:numId w:val="4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Learn things to do over the summer with their child to avoid the summer slide.</w:t>
            </w:r>
          </w:p>
          <w:p w14:paraId="6ECD0FD8" w14:textId="77777777" w:rsidR="00F1279F" w:rsidRDefault="00725CB3" w:rsidP="000D177F">
            <w:pPr>
              <w:pStyle w:val="ListParagraph"/>
              <w:numPr>
                <w:ilvl w:val="0"/>
                <w:numId w:val="4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Learn the Kindergarten registration process.</w:t>
            </w:r>
          </w:p>
          <w:p w14:paraId="0BC8701E" w14:textId="35D790B6" w:rsidR="00725CB3" w:rsidRPr="000D177F" w:rsidRDefault="002823EB" w:rsidP="000D177F">
            <w:pPr>
              <w:pStyle w:val="ListParagraph"/>
              <w:numPr>
                <w:ilvl w:val="0"/>
                <w:numId w:val="4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Learn how to use DCPS school locator to find </w:t>
            </w:r>
            <w:r w:rsidR="008664E9">
              <w:rPr>
                <w:rFonts w:cstheme="minorHAnsi"/>
                <w:sz w:val="22"/>
                <w:szCs w:val="22"/>
              </w:rPr>
              <w:t xml:space="preserve">the </w:t>
            </w:r>
            <w:r>
              <w:rPr>
                <w:rFonts w:cstheme="minorHAnsi"/>
                <w:sz w:val="22"/>
                <w:szCs w:val="22"/>
              </w:rPr>
              <w:t>school</w:t>
            </w:r>
            <w:r w:rsidR="008664E9">
              <w:rPr>
                <w:rFonts w:cstheme="minorHAnsi"/>
                <w:sz w:val="22"/>
                <w:szCs w:val="22"/>
              </w:rPr>
              <w:t xml:space="preserve"> their child will be assigned to.</w:t>
            </w:r>
            <w:r>
              <w:rPr>
                <w:rFonts w:cstheme="minorHAnsi"/>
                <w:sz w:val="22"/>
                <w:szCs w:val="22"/>
              </w:rPr>
              <w:t xml:space="preserve"> </w:t>
            </w:r>
          </w:p>
        </w:tc>
        <w:tc>
          <w:tcPr>
            <w:tcW w:w="1890" w:type="dxa"/>
          </w:tcPr>
          <w:p w14:paraId="2381F286" w14:textId="4F758963" w:rsidR="00961432" w:rsidRPr="008640E1" w:rsidRDefault="00EF03AB" w:rsidP="0096143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May 2021</w:t>
            </w:r>
          </w:p>
        </w:tc>
        <w:tc>
          <w:tcPr>
            <w:tcW w:w="2340" w:type="dxa"/>
          </w:tcPr>
          <w:p w14:paraId="012EABB9" w14:textId="77777777" w:rsidR="000D177F" w:rsidRPr="000D177F" w:rsidRDefault="000D177F" w:rsidP="000D177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0D177F">
              <w:rPr>
                <w:bCs/>
              </w:rPr>
              <w:t>Sign-In Sheet</w:t>
            </w:r>
          </w:p>
          <w:p w14:paraId="767E7A5F" w14:textId="77777777" w:rsidR="000D177F" w:rsidRPr="000D177F" w:rsidRDefault="000D177F" w:rsidP="000D177F">
            <w:pPr>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bCs/>
              </w:rPr>
            </w:pPr>
            <w:r w:rsidRPr="000D177F">
              <w:rPr>
                <w:bCs/>
              </w:rPr>
              <w:t>Agenda</w:t>
            </w:r>
          </w:p>
          <w:p w14:paraId="4B41C2AD" w14:textId="6D29881E" w:rsidR="00961432" w:rsidRPr="000D177F" w:rsidRDefault="000D177F" w:rsidP="000D177F">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D177F">
              <w:rPr>
                <w:bCs/>
              </w:rPr>
              <w:t>Feedback form/Survey</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lastRenderedPageBreak/>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w:t>
      </w:r>
      <w:r>
        <w:rPr>
          <w:rFonts w:eastAsia="Times New Roman"/>
        </w:rPr>
        <w:lastRenderedPageBreak/>
        <w:t>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60E0F10B" w:rsidR="00464B3D" w:rsidRDefault="0089377D" w:rsidP="00464B3D">
            <w:pPr>
              <w:spacing w:line="240" w:lineRule="auto"/>
              <w:rPr>
                <w:sz w:val="22"/>
              </w:rPr>
            </w:pPr>
            <w:r>
              <w:rPr>
                <w:sz w:val="22"/>
              </w:rPr>
              <w:t>At the Title 1 Developmental Meeting for 2020-2021, the Parent Compact for 2019-2020 was reviewed and reflected on. All stakeholders discussed changes of the Parent Compact and a new Parent Compact was created for the next school.  Log-in credentials and agendas were given to all stakeholders to document attendance of the meeting.</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33BFF64C" w:rsidR="002E6D5D" w:rsidRPr="00E9389E" w:rsidRDefault="00F23AB5" w:rsidP="00496DC7">
            <w:pPr>
              <w:spacing w:before="0" w:line="240" w:lineRule="auto"/>
              <w:rPr>
                <w:sz w:val="22"/>
                <w:szCs w:val="22"/>
              </w:rPr>
            </w:pPr>
            <w:r>
              <w:rPr>
                <w:sz w:val="22"/>
                <w:szCs w:val="22"/>
              </w:rPr>
              <w:lastRenderedPageBreak/>
              <w:t xml:space="preserve">The principal ensures required conferences are implemented with all parents explaining the Parent Compact by reviewing </w:t>
            </w:r>
            <w:r w:rsidR="00FE2E48">
              <w:rPr>
                <w:sz w:val="22"/>
                <w:szCs w:val="22"/>
              </w:rPr>
              <w:t>p</w:t>
            </w:r>
            <w:r>
              <w:rPr>
                <w:sz w:val="22"/>
                <w:szCs w:val="22"/>
              </w:rPr>
              <w:t xml:space="preserve">arent </w:t>
            </w:r>
            <w:r w:rsidR="00FE2E48">
              <w:rPr>
                <w:sz w:val="22"/>
                <w:szCs w:val="22"/>
              </w:rPr>
              <w:t>t</w:t>
            </w:r>
            <w:r>
              <w:rPr>
                <w:sz w:val="22"/>
                <w:szCs w:val="22"/>
              </w:rPr>
              <w:t xml:space="preserve">eacher conference </w:t>
            </w:r>
            <w:r w:rsidR="006D6EBC">
              <w:rPr>
                <w:sz w:val="22"/>
                <w:szCs w:val="22"/>
              </w:rPr>
              <w:t>notes</w:t>
            </w:r>
            <w:r w:rsidR="00FE2E48">
              <w:rPr>
                <w:sz w:val="22"/>
                <w:szCs w:val="22"/>
              </w:rPr>
              <w:t>, and the Parent Compact Log</w:t>
            </w:r>
            <w:r w:rsidR="006D6EBC">
              <w:rPr>
                <w:sz w:val="22"/>
                <w:szCs w:val="22"/>
              </w:rPr>
              <w:t xml:space="preserve">.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lastRenderedPageBreak/>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5A5C128F" w:rsidR="0072117F" w:rsidRDefault="0072117F" w:rsidP="0072117F">
      <w:pPr>
        <w:spacing w:line="240" w:lineRule="auto"/>
        <w:rPr>
          <w:rFonts w:eastAsia="Times New Roman"/>
        </w:rPr>
      </w:pPr>
      <w:r>
        <w:rPr>
          <w:rFonts w:eastAsia="Times New Roman"/>
        </w:rPr>
        <w:lastRenderedPageBreak/>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w:t>
      </w:r>
      <w:r>
        <w:rPr>
          <w:rFonts w:eastAsia="Times New Roman"/>
        </w:rPr>
        <w:lastRenderedPageBreak/>
        <w:t xml:space="preserve">paraprofessionals providing direct instruction to participating students are under the direct supervision and in close and frequent proximity to a state-certified </w:t>
      </w:r>
      <w:r w:rsidR="00E75002">
        <w:rPr>
          <w:rFonts w:eastAsia="Times New Roman"/>
        </w:rPr>
        <w:t>public-school</w:t>
      </w:r>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0FF9ACA5" w14:textId="3F959DE6" w:rsidR="0072117F" w:rsidRDefault="00130B8B" w:rsidP="00A1026A">
            <w:pPr>
              <w:pStyle w:val="ListParagraph"/>
              <w:numPr>
                <w:ilvl w:val="0"/>
                <w:numId w:val="48"/>
              </w:numPr>
              <w:spacing w:line="240" w:lineRule="auto"/>
              <w:rPr>
                <w:sz w:val="22"/>
                <w:szCs w:val="22"/>
              </w:rPr>
            </w:pPr>
            <w:r w:rsidRPr="00A1026A">
              <w:rPr>
                <w:sz w:val="22"/>
                <w:szCs w:val="22"/>
              </w:rPr>
              <w:lastRenderedPageBreak/>
              <w:t xml:space="preserve">School leadership will send a district created letter to parents </w:t>
            </w:r>
            <w:r w:rsidR="0054726E">
              <w:rPr>
                <w:sz w:val="22"/>
                <w:szCs w:val="22"/>
              </w:rPr>
              <w:t>notifying them that their child</w:t>
            </w:r>
            <w:r w:rsidRPr="00A1026A">
              <w:rPr>
                <w:sz w:val="22"/>
                <w:szCs w:val="22"/>
              </w:rPr>
              <w:t xml:space="preserve"> has been assigned or was taught for four or more consecutive weeks by a teacher who was not properly licensed or endorsed.  A copy of that letter will be available at the school.</w:t>
            </w:r>
          </w:p>
          <w:p w14:paraId="671D21CF" w14:textId="77777777" w:rsidR="00E736FB" w:rsidRDefault="00E736FB" w:rsidP="00E736FB">
            <w:pPr>
              <w:pStyle w:val="ListParagraph"/>
              <w:spacing w:line="240" w:lineRule="auto"/>
              <w:ind w:left="475"/>
              <w:rPr>
                <w:sz w:val="22"/>
                <w:szCs w:val="22"/>
              </w:rPr>
            </w:pPr>
          </w:p>
          <w:p w14:paraId="46C4B0D8" w14:textId="5D99C378" w:rsidR="00A1026A" w:rsidRPr="00A1026A" w:rsidRDefault="00E736FB" w:rsidP="00A1026A">
            <w:pPr>
              <w:pStyle w:val="ListParagraph"/>
              <w:numPr>
                <w:ilvl w:val="0"/>
                <w:numId w:val="48"/>
              </w:numPr>
              <w:spacing w:line="240" w:lineRule="auto"/>
              <w:rPr>
                <w:sz w:val="22"/>
                <w:szCs w:val="22"/>
              </w:rPr>
            </w:pPr>
            <w:r>
              <w:rPr>
                <w:sz w:val="22"/>
                <w:szCs w:val="22"/>
              </w:rPr>
              <w:t>Parents will be notified</w:t>
            </w:r>
            <w:r w:rsidR="00607E80">
              <w:rPr>
                <w:sz w:val="22"/>
                <w:szCs w:val="22"/>
              </w:rPr>
              <w:t xml:space="preserve"> by letter</w:t>
            </w:r>
            <w:r>
              <w:rPr>
                <w:sz w:val="22"/>
                <w:szCs w:val="22"/>
              </w:rPr>
              <w:t xml:space="preserve"> </w:t>
            </w:r>
            <w:r w:rsidR="0031138A">
              <w:rPr>
                <w:sz w:val="22"/>
                <w:szCs w:val="22"/>
              </w:rPr>
              <w:t>with</w:t>
            </w:r>
            <w:r>
              <w:rPr>
                <w:sz w:val="22"/>
                <w:szCs w:val="22"/>
              </w:rPr>
              <w:t xml:space="preserve"> a list of teachers who were ineffective, out-of-field, or inexperienced according to the statewide definitions.</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3A415E3E" w14:textId="77777777" w:rsidR="00DC53B9" w:rsidRDefault="00DC53B9" w:rsidP="00DC53B9">
      <w:pPr>
        <w:spacing w:line="240" w:lineRule="auto"/>
      </w:pPr>
      <w:r>
        <w:t xml:space="preserve">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w:t>
      </w:r>
      <w:r>
        <w:lastRenderedPageBreak/>
        <w:t>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152010">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152010">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152010">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502"/>
              <w:gridCol w:w="1890"/>
              <w:gridCol w:w="1371"/>
              <w:gridCol w:w="3041"/>
            </w:tblGrid>
            <w:tr w:rsidR="0072117F" w14:paraId="05731D53" w14:textId="77777777" w:rsidTr="009D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50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1890"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371"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9D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6F85FF5D" w:rsidR="0072117F" w:rsidRPr="00650F73" w:rsidRDefault="00CA3C68" w:rsidP="0072117F">
                  <w:pPr>
                    <w:spacing w:line="240" w:lineRule="auto"/>
                    <w:rPr>
                      <w:b w:val="0"/>
                      <w:bCs w:val="0"/>
                      <w:iCs/>
                      <w:color w:val="auto"/>
                      <w:sz w:val="22"/>
                      <w:szCs w:val="22"/>
                    </w:rPr>
                  </w:pPr>
                  <w:r>
                    <w:rPr>
                      <w:b w:val="0"/>
                      <w:bCs w:val="0"/>
                      <w:iCs/>
                      <w:color w:val="auto"/>
                      <w:sz w:val="22"/>
                      <w:szCs w:val="22"/>
                    </w:rPr>
                    <w:t xml:space="preserve">From </w:t>
                  </w:r>
                  <w:r w:rsidR="00F24FA9">
                    <w:rPr>
                      <w:b w:val="0"/>
                      <w:bCs w:val="0"/>
                      <w:iCs/>
                      <w:color w:val="auto"/>
                      <w:sz w:val="22"/>
                      <w:szCs w:val="22"/>
                    </w:rPr>
                    <w:t>S</w:t>
                  </w:r>
                  <w:r w:rsidR="00F82353">
                    <w:rPr>
                      <w:b w:val="0"/>
                      <w:bCs w:val="0"/>
                      <w:iCs/>
                      <w:color w:val="auto"/>
                      <w:sz w:val="22"/>
                      <w:szCs w:val="22"/>
                    </w:rPr>
                    <w:t xml:space="preserve">triving the </w:t>
                  </w:r>
                  <w:r w:rsidR="00B84D20">
                    <w:rPr>
                      <w:b w:val="0"/>
                      <w:bCs w:val="0"/>
                      <w:iCs/>
                      <w:color w:val="auto"/>
                      <w:sz w:val="22"/>
                      <w:szCs w:val="22"/>
                    </w:rPr>
                    <w:t>Th</w:t>
                  </w:r>
                  <w:r w:rsidR="00F82353">
                    <w:rPr>
                      <w:b w:val="0"/>
                      <w:bCs w:val="0"/>
                      <w:iCs/>
                      <w:color w:val="auto"/>
                      <w:sz w:val="22"/>
                      <w:szCs w:val="22"/>
                    </w:rPr>
                    <w:t>riving</w:t>
                  </w:r>
                  <w:r w:rsidR="00F4591F">
                    <w:rPr>
                      <w:b w:val="0"/>
                      <w:bCs w:val="0"/>
                      <w:iCs/>
                      <w:color w:val="auto"/>
                      <w:sz w:val="22"/>
                      <w:szCs w:val="22"/>
                    </w:rPr>
                    <w:t xml:space="preserve">: How to Grow Confident, Capable Readers </w:t>
                  </w:r>
                  <w:r w:rsidR="00F82353">
                    <w:rPr>
                      <w:b w:val="0"/>
                      <w:bCs w:val="0"/>
                      <w:iCs/>
                      <w:color w:val="auto"/>
                      <w:sz w:val="22"/>
                      <w:szCs w:val="22"/>
                    </w:rPr>
                    <w:t>by Stephanie Harvey</w:t>
                  </w:r>
                  <w:r w:rsidR="00997239">
                    <w:rPr>
                      <w:b w:val="0"/>
                      <w:bCs w:val="0"/>
                      <w:iCs/>
                      <w:color w:val="auto"/>
                      <w:sz w:val="22"/>
                      <w:szCs w:val="22"/>
                    </w:rPr>
                    <w:t xml:space="preserve"> and Annie Ward</w:t>
                  </w:r>
                </w:p>
              </w:tc>
              <w:tc>
                <w:tcPr>
                  <w:tcW w:w="1502" w:type="dxa"/>
                </w:tcPr>
                <w:p w14:paraId="4C874074" w14:textId="541BC051" w:rsidR="0072117F" w:rsidRPr="00650F73" w:rsidRDefault="00650F73"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sidRPr="00650F73">
                    <w:rPr>
                      <w:iCs/>
                      <w:color w:val="auto"/>
                      <w:sz w:val="22"/>
                      <w:szCs w:val="22"/>
                    </w:rPr>
                    <w:t>Leadership Team</w:t>
                  </w:r>
                </w:p>
              </w:tc>
              <w:tc>
                <w:tcPr>
                  <w:tcW w:w="1890" w:type="dxa"/>
                </w:tcPr>
                <w:p w14:paraId="7BC090A8" w14:textId="68E2061D" w:rsidR="0072117F" w:rsidRPr="00650F73" w:rsidRDefault="0042281C"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Pr>
                      <w:iCs/>
                      <w:color w:val="auto"/>
                      <w:sz w:val="22"/>
                      <w:szCs w:val="22"/>
                    </w:rPr>
                    <w:t xml:space="preserve">This book study will provide teachers with </w:t>
                  </w:r>
                  <w:r w:rsidR="009A1C5F">
                    <w:rPr>
                      <w:iCs/>
                      <w:color w:val="auto"/>
                      <w:sz w:val="22"/>
                      <w:szCs w:val="22"/>
                    </w:rPr>
                    <w:t>an understanding</w:t>
                  </w:r>
                  <w:r w:rsidR="00802856">
                    <w:rPr>
                      <w:iCs/>
                      <w:color w:val="auto"/>
                      <w:sz w:val="22"/>
                      <w:szCs w:val="22"/>
                    </w:rPr>
                    <w:t xml:space="preserve"> of how to use detailed formative assessments to craft targeted, personalized instruction that enable striving readers</w:t>
                  </w:r>
                  <w:r w:rsidR="0068570B">
                    <w:rPr>
                      <w:iCs/>
                      <w:color w:val="auto"/>
                      <w:sz w:val="22"/>
                      <w:szCs w:val="22"/>
                    </w:rPr>
                    <w:t xml:space="preserve"> to find books they love and engage in voluminous</w:t>
                  </w:r>
                  <w:r w:rsidR="009A1C5F">
                    <w:rPr>
                      <w:iCs/>
                      <w:color w:val="auto"/>
                      <w:sz w:val="22"/>
                      <w:szCs w:val="22"/>
                    </w:rPr>
                    <w:t xml:space="preserve"> reading.</w:t>
                  </w:r>
                </w:p>
              </w:tc>
              <w:tc>
                <w:tcPr>
                  <w:tcW w:w="1371" w:type="dxa"/>
                </w:tcPr>
                <w:p w14:paraId="257A7A2A" w14:textId="57605E32" w:rsidR="0072117F" w:rsidRPr="00650F73" w:rsidRDefault="00650F73"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sidRPr="00650F73">
                    <w:rPr>
                      <w:iCs/>
                      <w:color w:val="auto"/>
                      <w:sz w:val="22"/>
                      <w:szCs w:val="22"/>
                    </w:rPr>
                    <w:t>Aug-Dec 2020</w:t>
                  </w:r>
                </w:p>
              </w:tc>
              <w:tc>
                <w:tcPr>
                  <w:tcW w:w="3041" w:type="dxa"/>
                </w:tcPr>
                <w:p w14:paraId="36654FCA" w14:textId="77777777" w:rsidR="00650F73"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sidRPr="00650F73">
                    <w:rPr>
                      <w:iCs/>
                      <w:color w:val="auto"/>
                      <w:sz w:val="22"/>
                      <w:szCs w:val="22"/>
                    </w:rPr>
                    <w:t>Sign-in sheets</w:t>
                  </w:r>
                </w:p>
                <w:p w14:paraId="12B41C5B" w14:textId="42E83D66" w:rsidR="00370D18" w:rsidRDefault="00370D18"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Pr>
                      <w:iCs/>
                      <w:color w:val="auto"/>
                      <w:sz w:val="22"/>
                      <w:szCs w:val="22"/>
                    </w:rPr>
                    <w:t>Completed book review form</w:t>
                  </w:r>
                </w:p>
                <w:p w14:paraId="6288479F" w14:textId="412C71BD" w:rsidR="00970C1C" w:rsidRDefault="00970C1C"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Pr>
                      <w:iCs/>
                      <w:color w:val="auto"/>
                      <w:sz w:val="22"/>
                      <w:szCs w:val="22"/>
                    </w:rPr>
                    <w:t>Teacher discussions</w:t>
                  </w:r>
                </w:p>
                <w:p w14:paraId="66AD5DEB" w14:textId="29F508FE" w:rsidR="0072117F" w:rsidRPr="00650F73" w:rsidRDefault="00370D18" w:rsidP="0072117F">
                  <w:pPr>
                    <w:spacing w:line="240" w:lineRule="auto"/>
                    <w:cnfStyle w:val="000000100000" w:firstRow="0" w:lastRow="0" w:firstColumn="0" w:lastColumn="0" w:oddVBand="0" w:evenVBand="0" w:oddHBand="1" w:evenHBand="0" w:firstRowFirstColumn="0" w:firstRowLastColumn="0" w:lastRowFirstColumn="0" w:lastRowLastColumn="0"/>
                    <w:rPr>
                      <w:iCs/>
                      <w:color w:val="auto"/>
                      <w:sz w:val="22"/>
                      <w:szCs w:val="22"/>
                    </w:rPr>
                  </w:pPr>
                  <w:r w:rsidRPr="00650F73">
                    <w:rPr>
                      <w:iCs/>
                      <w:color w:val="auto"/>
                      <w:sz w:val="22"/>
                      <w:szCs w:val="22"/>
                    </w:rPr>
                    <w:t>E</w:t>
                  </w:r>
                  <w:r w:rsidR="0072117F" w:rsidRPr="00650F73">
                    <w:rPr>
                      <w:iCs/>
                      <w:color w:val="auto"/>
                      <w:sz w:val="22"/>
                      <w:szCs w:val="22"/>
                    </w:rPr>
                    <w:t>valuation</w:t>
                  </w:r>
                  <w:r>
                    <w:rPr>
                      <w:iCs/>
                      <w:color w:val="auto"/>
                      <w:sz w:val="22"/>
                      <w:szCs w:val="22"/>
                    </w:rPr>
                    <w:t>/survey</w:t>
                  </w:r>
                </w:p>
              </w:tc>
            </w:tr>
            <w:tr w:rsidR="00562091" w14:paraId="56D8B34B" w14:textId="77777777" w:rsidTr="009D638A">
              <w:tc>
                <w:tcPr>
                  <w:cnfStyle w:val="001000000000" w:firstRow="0" w:lastRow="0" w:firstColumn="1" w:lastColumn="0" w:oddVBand="0" w:evenVBand="0" w:oddHBand="0" w:evenHBand="0" w:firstRowFirstColumn="0" w:firstRowLastColumn="0" w:lastRowFirstColumn="0" w:lastRowLastColumn="0"/>
                  <w:tcW w:w="1973" w:type="dxa"/>
                </w:tcPr>
                <w:p w14:paraId="2130893E" w14:textId="20C10D47" w:rsidR="00562091" w:rsidRDefault="00562091" w:rsidP="00562091">
                  <w:pPr>
                    <w:spacing w:line="240" w:lineRule="auto"/>
                    <w:rPr>
                      <w:b w:val="0"/>
                      <w:bCs w:val="0"/>
                      <w:color w:val="FF0000"/>
                      <w:sz w:val="22"/>
                      <w:szCs w:val="22"/>
                    </w:rPr>
                  </w:pPr>
                  <w:r w:rsidRPr="00D87838">
                    <w:rPr>
                      <w:b w:val="0"/>
                      <w:bCs w:val="0"/>
                      <w:color w:val="auto"/>
                      <w:sz w:val="22"/>
                      <w:szCs w:val="22"/>
                    </w:rPr>
                    <w:t>Helping Parents Get Connected</w:t>
                  </w:r>
                </w:p>
              </w:tc>
              <w:tc>
                <w:tcPr>
                  <w:tcW w:w="1502" w:type="dxa"/>
                </w:tcPr>
                <w:p w14:paraId="5E0DD2F5" w14:textId="2927179D"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87838">
                    <w:rPr>
                      <w:color w:val="auto"/>
                      <w:sz w:val="22"/>
                      <w:szCs w:val="22"/>
                    </w:rPr>
                    <w:t>Math and Literacy Coaches</w:t>
                  </w:r>
                </w:p>
              </w:tc>
              <w:tc>
                <w:tcPr>
                  <w:tcW w:w="1890" w:type="dxa"/>
                </w:tcPr>
                <w:p w14:paraId="5362ED20" w14:textId="5BC1AC10"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87838">
                    <w:rPr>
                      <w:color w:val="auto"/>
                      <w:sz w:val="22"/>
                      <w:szCs w:val="22"/>
                    </w:rPr>
                    <w:t>Staff will be trained on how to help parents complete the volunteer application, access FOCUS, and schedule conferences.</w:t>
                  </w:r>
                </w:p>
              </w:tc>
              <w:tc>
                <w:tcPr>
                  <w:tcW w:w="1371" w:type="dxa"/>
                </w:tcPr>
                <w:p w14:paraId="152FC297" w14:textId="19922809"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87838">
                    <w:rPr>
                      <w:color w:val="auto"/>
                      <w:sz w:val="22"/>
                      <w:szCs w:val="22"/>
                    </w:rPr>
                    <w:t>September 20</w:t>
                  </w:r>
                  <w:r>
                    <w:rPr>
                      <w:color w:val="auto"/>
                      <w:sz w:val="22"/>
                      <w:szCs w:val="22"/>
                    </w:rPr>
                    <w:t>20</w:t>
                  </w:r>
                </w:p>
              </w:tc>
              <w:tc>
                <w:tcPr>
                  <w:tcW w:w="3041" w:type="dxa"/>
                </w:tcPr>
                <w:p w14:paraId="10BC28D2" w14:textId="5B96CC9B"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Number of volunteer applications received in 20/21 compared to previous year.</w:t>
                  </w:r>
                </w:p>
                <w:p w14:paraId="1D76CC32" w14:textId="77777777"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71844DB6" w14:textId="77777777"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Conference logs</w:t>
                  </w:r>
                </w:p>
                <w:p w14:paraId="7BA63E1E" w14:textId="77777777"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p w14:paraId="6448C5CA" w14:textId="33AA009B" w:rsidR="00562091" w:rsidRDefault="00562091" w:rsidP="00562091">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Percentage of parents who have access to FOCUS</w:t>
                  </w:r>
                </w:p>
              </w:tc>
            </w:tr>
            <w:tr w:rsidR="00562091" w14:paraId="661A5425" w14:textId="77777777" w:rsidTr="009D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68204C76" w14:textId="57703A82" w:rsidR="00562091" w:rsidRDefault="00562091" w:rsidP="00562091">
                  <w:pPr>
                    <w:spacing w:line="240" w:lineRule="auto"/>
                    <w:rPr>
                      <w:color w:val="auto"/>
                      <w:sz w:val="22"/>
                      <w:szCs w:val="22"/>
                    </w:rPr>
                  </w:pPr>
                  <w:r w:rsidRPr="00DB38DC">
                    <w:rPr>
                      <w:b w:val="0"/>
                      <w:bCs w:val="0"/>
                      <w:color w:val="auto"/>
                      <w:sz w:val="22"/>
                      <w:szCs w:val="22"/>
                    </w:rPr>
                    <w:t xml:space="preserve">Positive Behavior and Intervention </w:t>
                  </w:r>
                  <w:r w:rsidR="00FF33A1">
                    <w:rPr>
                      <w:b w:val="0"/>
                      <w:bCs w:val="0"/>
                      <w:color w:val="auto"/>
                      <w:sz w:val="22"/>
                      <w:szCs w:val="22"/>
                    </w:rPr>
                    <w:t>(</w:t>
                  </w:r>
                  <w:r w:rsidR="00D71D09">
                    <w:rPr>
                      <w:b w:val="0"/>
                      <w:bCs w:val="0"/>
                      <w:color w:val="auto"/>
                      <w:sz w:val="22"/>
                      <w:szCs w:val="22"/>
                    </w:rPr>
                    <w:t>In School and Virtual</w:t>
                  </w:r>
                  <w:r w:rsidR="00FF33A1">
                    <w:rPr>
                      <w:b w:val="0"/>
                      <w:bCs w:val="0"/>
                      <w:color w:val="auto"/>
                      <w:sz w:val="22"/>
                      <w:szCs w:val="22"/>
                    </w:rPr>
                    <w:t>)</w:t>
                  </w:r>
                  <w:r w:rsidR="00D71D09">
                    <w:rPr>
                      <w:b w:val="0"/>
                      <w:bCs w:val="0"/>
                      <w:color w:val="auto"/>
                      <w:sz w:val="22"/>
                      <w:szCs w:val="22"/>
                    </w:rPr>
                    <w:t xml:space="preserve"> </w:t>
                  </w:r>
                  <w:r w:rsidRPr="00DB38DC">
                    <w:rPr>
                      <w:b w:val="0"/>
                      <w:bCs w:val="0"/>
                      <w:color w:val="auto"/>
                      <w:sz w:val="22"/>
                      <w:szCs w:val="22"/>
                    </w:rPr>
                    <w:t>Support</w:t>
                  </w:r>
                  <w:r w:rsidR="00CE1C26">
                    <w:rPr>
                      <w:b w:val="0"/>
                      <w:bCs w:val="0"/>
                      <w:color w:val="auto"/>
                      <w:sz w:val="22"/>
                      <w:szCs w:val="22"/>
                    </w:rPr>
                    <w:t xml:space="preserve"> </w:t>
                  </w:r>
                  <w:r w:rsidRPr="00DB38DC">
                    <w:rPr>
                      <w:b w:val="0"/>
                      <w:bCs w:val="0"/>
                      <w:color w:val="auto"/>
                      <w:sz w:val="22"/>
                      <w:szCs w:val="22"/>
                    </w:rPr>
                    <w:lastRenderedPageBreak/>
                    <w:t>Classroom Observations</w:t>
                  </w:r>
                </w:p>
                <w:p w14:paraId="52632713" w14:textId="43143E63" w:rsidR="00AD1798" w:rsidRDefault="00AD1798" w:rsidP="00562091">
                  <w:pPr>
                    <w:spacing w:line="240" w:lineRule="auto"/>
                    <w:rPr>
                      <w:b w:val="0"/>
                      <w:bCs w:val="0"/>
                      <w:color w:val="FF0000"/>
                      <w:sz w:val="22"/>
                      <w:szCs w:val="22"/>
                    </w:rPr>
                  </w:pPr>
                </w:p>
              </w:tc>
              <w:tc>
                <w:tcPr>
                  <w:tcW w:w="1502" w:type="dxa"/>
                </w:tcPr>
                <w:p w14:paraId="40DEF425" w14:textId="0E0586FC"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B38DC">
                    <w:rPr>
                      <w:color w:val="auto"/>
                      <w:sz w:val="22"/>
                      <w:szCs w:val="22"/>
                    </w:rPr>
                    <w:lastRenderedPageBreak/>
                    <w:t>Dr. McDowell Sutton</w:t>
                  </w:r>
                </w:p>
              </w:tc>
              <w:tc>
                <w:tcPr>
                  <w:tcW w:w="1890" w:type="dxa"/>
                </w:tcPr>
                <w:p w14:paraId="05183523" w14:textId="77777777"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DB38DC">
                    <w:rPr>
                      <w:color w:val="auto"/>
                      <w:sz w:val="22"/>
                      <w:szCs w:val="22"/>
                    </w:rPr>
                    <w:t xml:space="preserve">Improved relationships between teachers and </w:t>
                  </w:r>
                  <w:r w:rsidRPr="00DB38DC">
                    <w:rPr>
                      <w:color w:val="auto"/>
                      <w:sz w:val="22"/>
                      <w:szCs w:val="22"/>
                    </w:rPr>
                    <w:lastRenderedPageBreak/>
                    <w:t>students and families</w:t>
                  </w:r>
                </w:p>
                <w:p w14:paraId="44490D07" w14:textId="0CBB2D0D"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t>More time of task due to reduced off task behavior</w:t>
                  </w:r>
                </w:p>
              </w:tc>
              <w:tc>
                <w:tcPr>
                  <w:tcW w:w="1371" w:type="dxa"/>
                </w:tcPr>
                <w:p w14:paraId="41859A5D" w14:textId="1359FB26"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lastRenderedPageBreak/>
                    <w:t>September 20</w:t>
                  </w:r>
                  <w:r w:rsidR="00D142CB">
                    <w:rPr>
                      <w:color w:val="auto"/>
                      <w:sz w:val="22"/>
                      <w:szCs w:val="22"/>
                    </w:rPr>
                    <w:t>20</w:t>
                  </w:r>
                  <w:r>
                    <w:rPr>
                      <w:color w:val="auto"/>
                      <w:sz w:val="22"/>
                      <w:szCs w:val="22"/>
                    </w:rPr>
                    <w:t xml:space="preserve"> – May 202</w:t>
                  </w:r>
                  <w:r w:rsidR="00D142CB">
                    <w:rPr>
                      <w:color w:val="auto"/>
                      <w:sz w:val="22"/>
                      <w:szCs w:val="22"/>
                    </w:rPr>
                    <w:t>1</w:t>
                  </w:r>
                </w:p>
              </w:tc>
              <w:tc>
                <w:tcPr>
                  <w:tcW w:w="3041" w:type="dxa"/>
                </w:tcPr>
                <w:p w14:paraId="5D9C0050" w14:textId="77777777"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Sign in sheet</w:t>
                  </w:r>
                </w:p>
                <w:p w14:paraId="3D7FACF0" w14:textId="44C4D2EE" w:rsidR="00562091" w:rsidRDefault="00562091" w:rsidP="00562091">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t>Copies of teacher debrief with Dr. McDowell Sutton</w:t>
                  </w:r>
                </w:p>
              </w:tc>
            </w:tr>
            <w:tr w:rsidR="00562091" w14:paraId="3699D65D" w14:textId="77777777" w:rsidTr="009D638A">
              <w:tc>
                <w:tcPr>
                  <w:cnfStyle w:val="001000000000" w:firstRow="0" w:lastRow="0" w:firstColumn="1" w:lastColumn="0" w:oddVBand="0" w:evenVBand="0" w:oddHBand="0" w:evenHBand="0" w:firstRowFirstColumn="0" w:firstRowLastColumn="0" w:lastRowFirstColumn="0" w:lastRowLastColumn="0"/>
                  <w:tcW w:w="1973" w:type="dxa"/>
                </w:tcPr>
                <w:p w14:paraId="1B1AEAEE" w14:textId="48632A3E" w:rsidR="00562091" w:rsidRDefault="005E54DB" w:rsidP="00562091">
                  <w:pPr>
                    <w:spacing w:line="240" w:lineRule="auto"/>
                    <w:rPr>
                      <w:b w:val="0"/>
                      <w:bCs w:val="0"/>
                      <w:color w:val="FF0000"/>
                      <w:sz w:val="22"/>
                      <w:szCs w:val="22"/>
                    </w:rPr>
                  </w:pPr>
                  <w:r w:rsidRPr="005E54DB">
                    <w:rPr>
                      <w:b w:val="0"/>
                      <w:bCs w:val="0"/>
                      <w:color w:val="auto"/>
                      <w:sz w:val="22"/>
                      <w:szCs w:val="22"/>
                    </w:rPr>
                    <w:lastRenderedPageBreak/>
                    <w:t>RtI Process and Documentation</w:t>
                  </w:r>
                </w:p>
              </w:tc>
              <w:tc>
                <w:tcPr>
                  <w:tcW w:w="1502" w:type="dxa"/>
                </w:tcPr>
                <w:p w14:paraId="72B37DFB" w14:textId="150FF687" w:rsidR="00562091" w:rsidRPr="00B83CB5" w:rsidRDefault="005E54DB"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83CB5">
                    <w:rPr>
                      <w:color w:val="auto"/>
                      <w:sz w:val="22"/>
                      <w:szCs w:val="22"/>
                    </w:rPr>
                    <w:t>Ms. Coker-Hay</w:t>
                  </w:r>
                </w:p>
              </w:tc>
              <w:tc>
                <w:tcPr>
                  <w:tcW w:w="1890" w:type="dxa"/>
                </w:tcPr>
                <w:p w14:paraId="6AF4F7FF" w14:textId="4485AAEE" w:rsidR="00562091" w:rsidRPr="00B83CB5" w:rsidRDefault="00B83CB5" w:rsidP="00562091">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83CB5">
                    <w:rPr>
                      <w:color w:val="auto"/>
                      <w:sz w:val="22"/>
                      <w:szCs w:val="22"/>
                    </w:rPr>
                    <w:t>Teachers will learn how to effective</w:t>
                  </w:r>
                  <w:r w:rsidR="004F176D">
                    <w:rPr>
                      <w:color w:val="auto"/>
                      <w:sz w:val="22"/>
                      <w:szCs w:val="22"/>
                    </w:rPr>
                    <w:t xml:space="preserve">ly identify students </w:t>
                  </w:r>
                  <w:r w:rsidR="005660C2">
                    <w:rPr>
                      <w:color w:val="auto"/>
                      <w:sz w:val="22"/>
                      <w:szCs w:val="22"/>
                    </w:rPr>
                    <w:t>w</w:t>
                  </w:r>
                  <w:r w:rsidR="007B7920">
                    <w:rPr>
                      <w:color w:val="auto"/>
                      <w:sz w:val="22"/>
                      <w:szCs w:val="22"/>
                    </w:rPr>
                    <w:t>ho</w:t>
                  </w:r>
                  <w:r w:rsidR="005660C2">
                    <w:rPr>
                      <w:color w:val="auto"/>
                      <w:sz w:val="22"/>
                      <w:szCs w:val="22"/>
                    </w:rPr>
                    <w:t xml:space="preserve"> are struggling academically and socially</w:t>
                  </w:r>
                  <w:r w:rsidR="000E2AB6">
                    <w:rPr>
                      <w:color w:val="auto"/>
                      <w:sz w:val="22"/>
                      <w:szCs w:val="22"/>
                    </w:rPr>
                    <w:t>,</w:t>
                  </w:r>
                  <w:r w:rsidR="005660C2">
                    <w:rPr>
                      <w:color w:val="auto"/>
                      <w:sz w:val="22"/>
                      <w:szCs w:val="22"/>
                    </w:rPr>
                    <w:t xml:space="preserve"> document their progress</w:t>
                  </w:r>
                  <w:r w:rsidR="000E2AB6">
                    <w:rPr>
                      <w:color w:val="auto"/>
                      <w:sz w:val="22"/>
                      <w:szCs w:val="22"/>
                    </w:rPr>
                    <w:t>, and share findings with parents.</w:t>
                  </w:r>
                </w:p>
              </w:tc>
              <w:tc>
                <w:tcPr>
                  <w:tcW w:w="1371" w:type="dxa"/>
                </w:tcPr>
                <w:p w14:paraId="52DAEE8B" w14:textId="22CBD0E3" w:rsidR="00562091" w:rsidRDefault="005E54DB" w:rsidP="00562091">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October</w:t>
                  </w:r>
                  <w:r w:rsidR="00952341" w:rsidRPr="00952341">
                    <w:rPr>
                      <w:color w:val="auto"/>
                      <w:sz w:val="22"/>
                      <w:szCs w:val="22"/>
                    </w:rPr>
                    <w:t xml:space="preserve"> 2020</w:t>
                  </w:r>
                </w:p>
              </w:tc>
              <w:tc>
                <w:tcPr>
                  <w:tcW w:w="3041" w:type="dxa"/>
                </w:tcPr>
                <w:p w14:paraId="015A49E8" w14:textId="77777777" w:rsidR="00983159" w:rsidRPr="00983159" w:rsidRDefault="00983159" w:rsidP="0098315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3159">
                    <w:rPr>
                      <w:color w:val="auto"/>
                      <w:sz w:val="22"/>
                      <w:szCs w:val="22"/>
                    </w:rPr>
                    <w:t>PD sign in sheet</w:t>
                  </w:r>
                </w:p>
                <w:p w14:paraId="7FD1F350" w14:textId="77777777" w:rsidR="00983159" w:rsidRPr="00983159" w:rsidRDefault="00983159" w:rsidP="0098315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3159">
                    <w:rPr>
                      <w:color w:val="auto"/>
                      <w:sz w:val="22"/>
                      <w:szCs w:val="22"/>
                    </w:rPr>
                    <w:t>Exit tickets from PD</w:t>
                  </w:r>
                </w:p>
                <w:p w14:paraId="33FE1C8B" w14:textId="34704072" w:rsidR="00562091" w:rsidRDefault="00983159" w:rsidP="00983159">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83159">
                    <w:rPr>
                      <w:color w:val="auto"/>
                      <w:sz w:val="22"/>
                      <w:szCs w:val="22"/>
                    </w:rPr>
                    <w:t>Teacher evaluation forms following PD</w:t>
                  </w:r>
                </w:p>
              </w:tc>
            </w:tr>
            <w:tr w:rsidR="005E54DB" w14:paraId="7DA17274" w14:textId="77777777" w:rsidTr="009D6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C8CD8C5" w14:textId="1AF8A7B1" w:rsidR="005E54DB" w:rsidRDefault="00DF6601" w:rsidP="005E54DB">
                  <w:pPr>
                    <w:spacing w:line="240" w:lineRule="auto"/>
                    <w:rPr>
                      <w:color w:val="auto"/>
                      <w:sz w:val="22"/>
                      <w:szCs w:val="22"/>
                    </w:rPr>
                  </w:pPr>
                  <w:r>
                    <w:rPr>
                      <w:b w:val="0"/>
                      <w:bCs w:val="0"/>
                      <w:color w:val="auto"/>
                      <w:sz w:val="22"/>
                      <w:szCs w:val="22"/>
                    </w:rPr>
                    <w:t>Hav</w:t>
                  </w:r>
                  <w:r w:rsidR="005877F1">
                    <w:rPr>
                      <w:b w:val="0"/>
                      <w:bCs w:val="0"/>
                      <w:color w:val="auto"/>
                      <w:sz w:val="22"/>
                      <w:szCs w:val="22"/>
                    </w:rPr>
                    <w:t>ing</w:t>
                  </w:r>
                  <w:r w:rsidR="005E54DB" w:rsidRPr="00E9311E">
                    <w:rPr>
                      <w:b w:val="0"/>
                      <w:bCs w:val="0"/>
                      <w:color w:val="auto"/>
                      <w:sz w:val="22"/>
                      <w:szCs w:val="22"/>
                    </w:rPr>
                    <w:t xml:space="preserve"> </w:t>
                  </w:r>
                  <w:r w:rsidR="00105E55">
                    <w:rPr>
                      <w:b w:val="0"/>
                      <w:bCs w:val="0"/>
                      <w:color w:val="auto"/>
                      <w:sz w:val="22"/>
                      <w:szCs w:val="22"/>
                    </w:rPr>
                    <w:t>Tough Conversations with Parents</w:t>
                  </w:r>
                  <w:r w:rsidR="00C46EA3">
                    <w:rPr>
                      <w:b w:val="0"/>
                      <w:bCs w:val="0"/>
                      <w:color w:val="auto"/>
                      <w:sz w:val="22"/>
                      <w:szCs w:val="22"/>
                    </w:rPr>
                    <w:t xml:space="preserve"> </w:t>
                  </w:r>
                  <w:r>
                    <w:rPr>
                      <w:b w:val="0"/>
                      <w:bCs w:val="0"/>
                      <w:color w:val="auto"/>
                      <w:sz w:val="22"/>
                      <w:szCs w:val="22"/>
                    </w:rPr>
                    <w:t>Effectively</w:t>
                  </w:r>
                  <w:r w:rsidR="00C46EA3">
                    <w:rPr>
                      <w:b w:val="0"/>
                      <w:bCs w:val="0"/>
                      <w:color w:val="auto"/>
                      <w:sz w:val="22"/>
                      <w:szCs w:val="22"/>
                    </w:rPr>
                    <w:t xml:space="preserve"> During </w:t>
                  </w:r>
                  <w:r w:rsidR="005E54DB" w:rsidRPr="00E9311E">
                    <w:rPr>
                      <w:b w:val="0"/>
                      <w:bCs w:val="0"/>
                      <w:color w:val="auto"/>
                      <w:sz w:val="22"/>
                      <w:szCs w:val="22"/>
                    </w:rPr>
                    <w:t>Parent Conferences</w:t>
                  </w:r>
                </w:p>
                <w:p w14:paraId="46C18DC5" w14:textId="1F5860F8" w:rsidR="00493C58" w:rsidRDefault="00493C58" w:rsidP="005E54DB">
                  <w:pPr>
                    <w:spacing w:line="240" w:lineRule="auto"/>
                    <w:rPr>
                      <w:b w:val="0"/>
                      <w:bCs w:val="0"/>
                      <w:color w:val="FF0000"/>
                      <w:sz w:val="22"/>
                      <w:szCs w:val="22"/>
                    </w:rPr>
                  </w:pPr>
                </w:p>
              </w:tc>
              <w:tc>
                <w:tcPr>
                  <w:tcW w:w="1502" w:type="dxa"/>
                </w:tcPr>
                <w:p w14:paraId="0A688C32" w14:textId="1F739EC8" w:rsidR="005E54DB"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E9311E">
                    <w:rPr>
                      <w:color w:val="auto"/>
                      <w:sz w:val="22"/>
                      <w:szCs w:val="22"/>
                    </w:rPr>
                    <w:t>Leadership Team</w:t>
                  </w:r>
                </w:p>
              </w:tc>
              <w:tc>
                <w:tcPr>
                  <w:tcW w:w="1890" w:type="dxa"/>
                </w:tcPr>
                <w:p w14:paraId="67D71488" w14:textId="319F1C8C" w:rsidR="005E54DB"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E9311E">
                    <w:rPr>
                      <w:color w:val="auto"/>
                      <w:sz w:val="22"/>
                      <w:szCs w:val="22"/>
                    </w:rPr>
                    <w:t>Staff will receive training and time to role play having a parent conference with difficult data to share, behavior problems to address or parents with negative attitudes about school.</w:t>
                  </w:r>
                </w:p>
              </w:tc>
              <w:tc>
                <w:tcPr>
                  <w:tcW w:w="1371" w:type="dxa"/>
                </w:tcPr>
                <w:p w14:paraId="413B925A" w14:textId="2586FC1C" w:rsidR="005E54DB" w:rsidRDefault="00BC6F6E" w:rsidP="005E54D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t xml:space="preserve">November </w:t>
                  </w:r>
                  <w:r w:rsidR="005E54DB" w:rsidRPr="00E9311E">
                    <w:rPr>
                      <w:color w:val="auto"/>
                      <w:sz w:val="22"/>
                      <w:szCs w:val="22"/>
                    </w:rPr>
                    <w:t>20</w:t>
                  </w:r>
                  <w:r>
                    <w:rPr>
                      <w:color w:val="auto"/>
                      <w:sz w:val="22"/>
                      <w:szCs w:val="22"/>
                    </w:rPr>
                    <w:t>20</w:t>
                  </w:r>
                </w:p>
              </w:tc>
              <w:tc>
                <w:tcPr>
                  <w:tcW w:w="3041" w:type="dxa"/>
                </w:tcPr>
                <w:p w14:paraId="4DB6625F" w14:textId="77777777" w:rsidR="005E54DB" w:rsidRPr="00E9311E"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E9311E">
                    <w:rPr>
                      <w:color w:val="auto"/>
                      <w:sz w:val="22"/>
                      <w:szCs w:val="22"/>
                    </w:rPr>
                    <w:t>Parent/Teacher conference logs</w:t>
                  </w:r>
                </w:p>
                <w:p w14:paraId="68E8B272" w14:textId="77777777" w:rsidR="005E54DB" w:rsidRPr="00E9311E"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4212BABF" w14:textId="77777777" w:rsidR="005E54DB" w:rsidRPr="00E9311E"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E9311E">
                    <w:rPr>
                      <w:color w:val="auto"/>
                      <w:sz w:val="22"/>
                      <w:szCs w:val="22"/>
                    </w:rPr>
                    <w:t>Teacher evaluation forms following the PD</w:t>
                  </w:r>
                </w:p>
                <w:p w14:paraId="63930A7A" w14:textId="77777777" w:rsidR="005E54DB" w:rsidRPr="00E9311E"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p w14:paraId="256A6495" w14:textId="1B05C30A" w:rsidR="005E54DB" w:rsidRDefault="005E54DB" w:rsidP="005E54DB">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E9311E">
                    <w:rPr>
                      <w:color w:val="auto"/>
                      <w:sz w:val="22"/>
                      <w:szCs w:val="22"/>
                    </w:rPr>
                    <w:t>Sign in sheet for PD</w:t>
                  </w:r>
                </w:p>
              </w:tc>
            </w:tr>
            <w:tr w:rsidR="005E54DB" w14:paraId="50E3B0DC" w14:textId="77777777" w:rsidTr="009D638A">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5E54DB" w:rsidRDefault="005E54DB" w:rsidP="005E54DB">
                  <w:pPr>
                    <w:spacing w:line="240" w:lineRule="auto"/>
                    <w:rPr>
                      <w:b w:val="0"/>
                      <w:bCs w:val="0"/>
                      <w:color w:val="FF0000"/>
                      <w:sz w:val="22"/>
                      <w:szCs w:val="22"/>
                    </w:rPr>
                  </w:pPr>
                </w:p>
              </w:tc>
              <w:tc>
                <w:tcPr>
                  <w:tcW w:w="1502" w:type="dxa"/>
                </w:tcPr>
                <w:p w14:paraId="5BB0114D" w14:textId="77777777" w:rsidR="005E54DB" w:rsidRDefault="005E54DB" w:rsidP="005E54D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890" w:type="dxa"/>
                </w:tcPr>
                <w:p w14:paraId="0C948B58" w14:textId="77777777" w:rsidR="005E54DB" w:rsidRDefault="005E54DB" w:rsidP="005E54D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71" w:type="dxa"/>
                </w:tcPr>
                <w:p w14:paraId="39B276AD" w14:textId="77777777" w:rsidR="005E54DB" w:rsidRDefault="005E54DB" w:rsidP="005E54D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5E54DB" w:rsidRDefault="005E54DB" w:rsidP="005E54D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54832B26" w:rsidR="00417924" w:rsidRPr="009F232A" w:rsidRDefault="000850FB"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3465A856" w:rsidR="00417924" w:rsidRPr="009F232A" w:rsidRDefault="000850FB"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The Voluntary Pre-Kindergarten Program is a free prekindergarten program for 4 and 5-year-old children who reside in Florida.  Title I seeks to educate families on how to work with VPK students at home in order to help them prepare for kindergarten.  Title I also seeks to help families </w:t>
            </w:r>
            <w:r>
              <w:rPr>
                <w:rFonts w:cstheme="minorHAnsi"/>
                <w:sz w:val="22"/>
                <w:szCs w:val="22"/>
              </w:rPr>
              <w:lastRenderedPageBreak/>
              <w:t>with new school aged children adjust to their new parenting roles.</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2D0DD745" w:rsidR="00417924" w:rsidRPr="009F232A" w:rsidRDefault="00226BF5"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3F2B9B51" w:rsidR="00417924" w:rsidRPr="009F232A" w:rsidRDefault="00226BF5"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This “super categorical” is a fund created to assist districts in providing supplemental instruction to students in kindergarten through grade 12.  Title I seeks to provide training and resources to families to help their children be successful in school, graduate on time, and become college and career ready.  We provide before and after school tutoring with these funds.</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0162" w14:textId="77777777" w:rsidR="00C04C12" w:rsidRDefault="00C04C12" w:rsidP="00A91D75">
      <w:r>
        <w:separator/>
      </w:r>
    </w:p>
  </w:endnote>
  <w:endnote w:type="continuationSeparator" w:id="0">
    <w:p w14:paraId="0FC7D362" w14:textId="77777777" w:rsidR="00C04C12" w:rsidRDefault="00C04C1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409A0" w14:textId="77777777" w:rsidR="00C04C12" w:rsidRDefault="00C04C12" w:rsidP="00A91D75">
      <w:r>
        <w:separator/>
      </w:r>
    </w:p>
  </w:footnote>
  <w:footnote w:type="continuationSeparator" w:id="0">
    <w:p w14:paraId="29D9AB68" w14:textId="77777777" w:rsidR="00C04C12" w:rsidRDefault="00C04C12"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766E60" w14:paraId="56738BAB" w14:textId="77777777" w:rsidTr="00A7217A">
      <w:trPr>
        <w:trHeight w:val="1060"/>
      </w:trPr>
      <w:tc>
        <w:tcPr>
          <w:tcW w:w="5861" w:type="dxa"/>
        </w:tcPr>
        <w:p w14:paraId="1AC5CDBE" w14:textId="77777777" w:rsidR="00766E60" w:rsidRDefault="00766E60"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766E60" w:rsidRDefault="00766E60"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766E60" w:rsidRPr="007107AC" w:rsidRDefault="00766E60"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766E60" w:rsidRPr="007107AC" w:rsidRDefault="00766E60"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766E60" w:rsidRPr="008759A8" w:rsidRDefault="00766E60"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766E60" w:rsidRPr="008759A8" w:rsidRDefault="00766E60"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A24"/>
    <w:multiLevelType w:val="hybridMultilevel"/>
    <w:tmpl w:val="2D14E2F2"/>
    <w:lvl w:ilvl="0" w:tplc="04090001">
      <w:start w:val="1"/>
      <w:numFmt w:val="bullet"/>
      <w:lvlText w:val=""/>
      <w:lvlJc w:val="left"/>
      <w:pPr>
        <w:ind w:left="-6655" w:hanging="360"/>
      </w:pPr>
      <w:rPr>
        <w:rFonts w:ascii="Symbol" w:hAnsi="Symbol" w:hint="default"/>
      </w:rPr>
    </w:lvl>
    <w:lvl w:ilvl="1" w:tplc="04090003" w:tentative="1">
      <w:start w:val="1"/>
      <w:numFmt w:val="bullet"/>
      <w:lvlText w:val="o"/>
      <w:lvlJc w:val="left"/>
      <w:pPr>
        <w:ind w:left="-5935" w:hanging="360"/>
      </w:pPr>
      <w:rPr>
        <w:rFonts w:ascii="Courier New" w:hAnsi="Courier New" w:cs="Courier New" w:hint="default"/>
      </w:rPr>
    </w:lvl>
    <w:lvl w:ilvl="2" w:tplc="04090005" w:tentative="1">
      <w:start w:val="1"/>
      <w:numFmt w:val="bullet"/>
      <w:lvlText w:val=""/>
      <w:lvlJc w:val="left"/>
      <w:pPr>
        <w:ind w:left="-5215" w:hanging="360"/>
      </w:pPr>
      <w:rPr>
        <w:rFonts w:ascii="Wingdings" w:hAnsi="Wingdings" w:hint="default"/>
      </w:rPr>
    </w:lvl>
    <w:lvl w:ilvl="3" w:tplc="04090001" w:tentative="1">
      <w:start w:val="1"/>
      <w:numFmt w:val="bullet"/>
      <w:lvlText w:val=""/>
      <w:lvlJc w:val="left"/>
      <w:pPr>
        <w:ind w:left="-449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3055" w:hanging="360"/>
      </w:pPr>
      <w:rPr>
        <w:rFonts w:ascii="Wingdings" w:hAnsi="Wingdings" w:hint="default"/>
      </w:rPr>
    </w:lvl>
    <w:lvl w:ilvl="6" w:tplc="04090001" w:tentative="1">
      <w:start w:val="1"/>
      <w:numFmt w:val="bullet"/>
      <w:lvlText w:val=""/>
      <w:lvlJc w:val="left"/>
      <w:pPr>
        <w:ind w:left="-2335" w:hanging="360"/>
      </w:pPr>
      <w:rPr>
        <w:rFonts w:ascii="Symbol" w:hAnsi="Symbol" w:hint="default"/>
      </w:rPr>
    </w:lvl>
    <w:lvl w:ilvl="7" w:tplc="04090003" w:tentative="1">
      <w:start w:val="1"/>
      <w:numFmt w:val="bullet"/>
      <w:lvlText w:val="o"/>
      <w:lvlJc w:val="left"/>
      <w:pPr>
        <w:ind w:left="-1615" w:hanging="360"/>
      </w:pPr>
      <w:rPr>
        <w:rFonts w:ascii="Courier New" w:hAnsi="Courier New" w:cs="Courier New" w:hint="default"/>
      </w:rPr>
    </w:lvl>
    <w:lvl w:ilvl="8" w:tplc="04090005" w:tentative="1">
      <w:start w:val="1"/>
      <w:numFmt w:val="bullet"/>
      <w:lvlText w:val=""/>
      <w:lvlJc w:val="left"/>
      <w:pPr>
        <w:ind w:left="-895" w:hanging="360"/>
      </w:pPr>
      <w:rPr>
        <w:rFonts w:ascii="Wingdings" w:hAnsi="Wingdings" w:hint="default"/>
      </w:rPr>
    </w:lvl>
  </w:abstractNum>
  <w:abstractNum w:abstractNumId="1" w15:restartNumberingAfterBreak="0">
    <w:nsid w:val="06412DD4"/>
    <w:multiLevelType w:val="hybridMultilevel"/>
    <w:tmpl w:val="A8D43CDA"/>
    <w:lvl w:ilvl="0" w:tplc="D3FCE77C">
      <w:start w:val="1"/>
      <w:numFmt w:val="decimal"/>
      <w:lvlText w:val="%1."/>
      <w:lvlJc w:val="left"/>
      <w:pPr>
        <w:ind w:left="-5310" w:hanging="360"/>
      </w:pPr>
    </w:lvl>
    <w:lvl w:ilvl="1" w:tplc="FE9C6D3E">
      <w:start w:val="1"/>
      <w:numFmt w:val="lowerLetter"/>
      <w:lvlText w:val="%2."/>
      <w:lvlJc w:val="left"/>
      <w:pPr>
        <w:ind w:left="-4590" w:hanging="360"/>
      </w:pPr>
    </w:lvl>
    <w:lvl w:ilvl="2" w:tplc="5D4814E2">
      <w:start w:val="1"/>
      <w:numFmt w:val="lowerRoman"/>
      <w:lvlText w:val="%3."/>
      <w:lvlJc w:val="right"/>
      <w:pPr>
        <w:ind w:left="-3870" w:hanging="180"/>
      </w:pPr>
    </w:lvl>
    <w:lvl w:ilvl="3" w:tplc="6E9E0772">
      <w:start w:val="1"/>
      <w:numFmt w:val="decimal"/>
      <w:lvlText w:val="%4."/>
      <w:lvlJc w:val="left"/>
      <w:pPr>
        <w:ind w:left="-3150" w:hanging="360"/>
      </w:pPr>
    </w:lvl>
    <w:lvl w:ilvl="4" w:tplc="1F4CF194">
      <w:start w:val="1"/>
      <w:numFmt w:val="lowerLetter"/>
      <w:lvlText w:val="%5."/>
      <w:lvlJc w:val="left"/>
      <w:pPr>
        <w:ind w:left="-2430" w:hanging="360"/>
      </w:pPr>
    </w:lvl>
    <w:lvl w:ilvl="5" w:tplc="78BAFE12">
      <w:start w:val="1"/>
      <w:numFmt w:val="lowerRoman"/>
      <w:lvlText w:val="%6."/>
      <w:lvlJc w:val="right"/>
      <w:pPr>
        <w:ind w:left="-1710" w:hanging="180"/>
      </w:pPr>
    </w:lvl>
    <w:lvl w:ilvl="6" w:tplc="A1664DBE">
      <w:start w:val="1"/>
      <w:numFmt w:val="decimal"/>
      <w:lvlText w:val="%7."/>
      <w:lvlJc w:val="left"/>
      <w:pPr>
        <w:ind w:left="-990" w:hanging="360"/>
      </w:pPr>
    </w:lvl>
    <w:lvl w:ilvl="7" w:tplc="CF0A425C">
      <w:start w:val="1"/>
      <w:numFmt w:val="lowerLetter"/>
      <w:lvlText w:val="%8."/>
      <w:lvlJc w:val="left"/>
      <w:pPr>
        <w:ind w:left="-270" w:hanging="360"/>
      </w:pPr>
    </w:lvl>
    <w:lvl w:ilvl="8" w:tplc="493AB52C">
      <w:start w:val="1"/>
      <w:numFmt w:val="lowerRoman"/>
      <w:lvlText w:val="%9."/>
      <w:lvlJc w:val="right"/>
      <w:pPr>
        <w:ind w:left="450" w:hanging="180"/>
      </w:pPr>
    </w:lvl>
  </w:abstractNum>
  <w:abstractNum w:abstractNumId="2" w15:restartNumberingAfterBreak="0">
    <w:nsid w:val="0A1A4226"/>
    <w:multiLevelType w:val="hybridMultilevel"/>
    <w:tmpl w:val="D14CE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76078"/>
    <w:multiLevelType w:val="hybridMultilevel"/>
    <w:tmpl w:val="6918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B4727"/>
    <w:multiLevelType w:val="hybridMultilevel"/>
    <w:tmpl w:val="A84A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4F24"/>
    <w:multiLevelType w:val="hybridMultilevel"/>
    <w:tmpl w:val="8896798E"/>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6" w15:restartNumberingAfterBreak="0">
    <w:nsid w:val="188C76E8"/>
    <w:multiLevelType w:val="hybridMultilevel"/>
    <w:tmpl w:val="061E153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1C940D7F"/>
    <w:multiLevelType w:val="hybridMultilevel"/>
    <w:tmpl w:val="C78A8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72A04"/>
    <w:multiLevelType w:val="hybridMultilevel"/>
    <w:tmpl w:val="EEFA6F6A"/>
    <w:lvl w:ilvl="0" w:tplc="04244B2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20DF3DAE"/>
    <w:multiLevelType w:val="hybridMultilevel"/>
    <w:tmpl w:val="DEA89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9F07CE"/>
    <w:multiLevelType w:val="hybridMultilevel"/>
    <w:tmpl w:val="1E6685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49B0114"/>
    <w:multiLevelType w:val="hybridMultilevel"/>
    <w:tmpl w:val="9F1EE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95ED7"/>
    <w:multiLevelType w:val="hybridMultilevel"/>
    <w:tmpl w:val="2EFCE18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8B4D48"/>
    <w:multiLevelType w:val="hybridMultilevel"/>
    <w:tmpl w:val="EB66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26FC5"/>
    <w:multiLevelType w:val="hybridMultilevel"/>
    <w:tmpl w:val="B164D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37184"/>
    <w:multiLevelType w:val="hybridMultilevel"/>
    <w:tmpl w:val="585E9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AA510F"/>
    <w:multiLevelType w:val="hybridMultilevel"/>
    <w:tmpl w:val="098C9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97744"/>
    <w:multiLevelType w:val="hybridMultilevel"/>
    <w:tmpl w:val="6B8E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1" w15:restartNumberingAfterBreak="0">
    <w:nsid w:val="41AC1E83"/>
    <w:multiLevelType w:val="hybridMultilevel"/>
    <w:tmpl w:val="1580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53013"/>
    <w:multiLevelType w:val="hybridMultilevel"/>
    <w:tmpl w:val="41A6ECA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9B55AC0"/>
    <w:multiLevelType w:val="hybridMultilevel"/>
    <w:tmpl w:val="AEDEE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A5B8A"/>
    <w:multiLevelType w:val="hybridMultilevel"/>
    <w:tmpl w:val="FD789B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5" w15:restartNumberingAfterBreak="0">
    <w:nsid w:val="4B1E0D58"/>
    <w:multiLevelType w:val="hybridMultilevel"/>
    <w:tmpl w:val="5A68D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F360E0"/>
    <w:multiLevelType w:val="hybridMultilevel"/>
    <w:tmpl w:val="672C6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90275"/>
    <w:multiLevelType w:val="hybridMultilevel"/>
    <w:tmpl w:val="F8346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C00A2"/>
    <w:multiLevelType w:val="hybridMultilevel"/>
    <w:tmpl w:val="F4480D9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9" w15:restartNumberingAfterBreak="0">
    <w:nsid w:val="5E2C0784"/>
    <w:multiLevelType w:val="hybridMultilevel"/>
    <w:tmpl w:val="4A7622A8"/>
    <w:lvl w:ilvl="0" w:tplc="67F8FD48">
      <w:start w:val="1"/>
      <w:numFmt w:val="decimal"/>
      <w:lvlText w:val="(%1)"/>
      <w:lvlJc w:val="left"/>
      <w:pPr>
        <w:ind w:left="499" w:hanging="384"/>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0" w15:restartNumberingAfterBreak="0">
    <w:nsid w:val="5E9D7BBB"/>
    <w:multiLevelType w:val="hybridMultilevel"/>
    <w:tmpl w:val="0F84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B3196"/>
    <w:multiLevelType w:val="hybridMultilevel"/>
    <w:tmpl w:val="06346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3" w15:restartNumberingAfterBreak="0">
    <w:nsid w:val="61CA5880"/>
    <w:multiLevelType w:val="hybridMultilevel"/>
    <w:tmpl w:val="DC66D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506F0B"/>
    <w:multiLevelType w:val="hybridMultilevel"/>
    <w:tmpl w:val="40347B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F08A5"/>
    <w:multiLevelType w:val="hybridMultilevel"/>
    <w:tmpl w:val="C112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6721A3"/>
    <w:multiLevelType w:val="hybridMultilevel"/>
    <w:tmpl w:val="250A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320F1D"/>
    <w:multiLevelType w:val="hybridMultilevel"/>
    <w:tmpl w:val="EBF6E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101FF4"/>
    <w:multiLevelType w:val="hybridMultilevel"/>
    <w:tmpl w:val="105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B4961"/>
    <w:multiLevelType w:val="hybridMultilevel"/>
    <w:tmpl w:val="A6BE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60F88"/>
    <w:multiLevelType w:val="hybridMultilevel"/>
    <w:tmpl w:val="21A4D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DA612B"/>
    <w:multiLevelType w:val="hybridMultilevel"/>
    <w:tmpl w:val="608A04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3" w15:restartNumberingAfterBreak="0">
    <w:nsid w:val="6F124848"/>
    <w:multiLevelType w:val="hybridMultilevel"/>
    <w:tmpl w:val="4D0A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AB38EF"/>
    <w:multiLevelType w:val="hybridMultilevel"/>
    <w:tmpl w:val="D15E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DE3D51"/>
    <w:multiLevelType w:val="hybridMultilevel"/>
    <w:tmpl w:val="0B447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5C67DC"/>
    <w:multiLevelType w:val="hybridMultilevel"/>
    <w:tmpl w:val="A872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EF28BB"/>
    <w:multiLevelType w:val="hybridMultilevel"/>
    <w:tmpl w:val="AFAE2E7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769EF"/>
    <w:multiLevelType w:val="hybridMultilevel"/>
    <w:tmpl w:val="999A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11"/>
  </w:num>
  <w:num w:numId="4">
    <w:abstractNumId w:val="14"/>
  </w:num>
  <w:num w:numId="5">
    <w:abstractNumId w:val="5"/>
  </w:num>
  <w:num w:numId="6">
    <w:abstractNumId w:val="12"/>
  </w:num>
  <w:num w:numId="7">
    <w:abstractNumId w:val="36"/>
  </w:num>
  <w:num w:numId="8">
    <w:abstractNumId w:val="44"/>
  </w:num>
  <w:num w:numId="9">
    <w:abstractNumId w:val="17"/>
  </w:num>
  <w:num w:numId="10">
    <w:abstractNumId w:val="38"/>
  </w:num>
  <w:num w:numId="11">
    <w:abstractNumId w:val="19"/>
  </w:num>
  <w:num w:numId="12">
    <w:abstractNumId w:val="7"/>
  </w:num>
  <w:num w:numId="13">
    <w:abstractNumId w:val="23"/>
  </w:num>
  <w:num w:numId="14">
    <w:abstractNumId w:val="26"/>
  </w:num>
  <w:num w:numId="15">
    <w:abstractNumId w:val="18"/>
  </w:num>
  <w:num w:numId="16">
    <w:abstractNumId w:val="21"/>
  </w:num>
  <w:num w:numId="17">
    <w:abstractNumId w:val="45"/>
  </w:num>
  <w:num w:numId="18">
    <w:abstractNumId w:val="41"/>
  </w:num>
  <w:num w:numId="19">
    <w:abstractNumId w:val="25"/>
  </w:num>
  <w:num w:numId="20">
    <w:abstractNumId w:val="9"/>
  </w:num>
  <w:num w:numId="21">
    <w:abstractNumId w:val="33"/>
  </w:num>
  <w:num w:numId="22">
    <w:abstractNumId w:val="46"/>
  </w:num>
  <w:num w:numId="23">
    <w:abstractNumId w:val="15"/>
  </w:num>
  <w:num w:numId="24">
    <w:abstractNumId w:val="47"/>
  </w:num>
  <w:num w:numId="25">
    <w:abstractNumId w:val="34"/>
  </w:num>
  <w:num w:numId="26">
    <w:abstractNumId w:val="13"/>
  </w:num>
  <w:num w:numId="27">
    <w:abstractNumId w:val="2"/>
  </w:num>
  <w:num w:numId="28">
    <w:abstractNumId w:val="3"/>
  </w:num>
  <w:num w:numId="29">
    <w:abstractNumId w:val="48"/>
  </w:num>
  <w:num w:numId="30">
    <w:abstractNumId w:val="40"/>
  </w:num>
  <w:num w:numId="31">
    <w:abstractNumId w:val="37"/>
  </w:num>
  <w:num w:numId="32">
    <w:abstractNumId w:val="30"/>
  </w:num>
  <w:num w:numId="33">
    <w:abstractNumId w:val="43"/>
  </w:num>
  <w:num w:numId="34">
    <w:abstractNumId w:val="27"/>
  </w:num>
  <w:num w:numId="35">
    <w:abstractNumId w:val="4"/>
  </w:num>
  <w:num w:numId="36">
    <w:abstractNumId w:val="35"/>
  </w:num>
  <w:num w:numId="37">
    <w:abstractNumId w:val="28"/>
  </w:num>
  <w:num w:numId="38">
    <w:abstractNumId w:val="20"/>
  </w:num>
  <w:num w:numId="39">
    <w:abstractNumId w:val="42"/>
  </w:num>
  <w:num w:numId="40">
    <w:abstractNumId w:val="29"/>
  </w:num>
  <w:num w:numId="41">
    <w:abstractNumId w:val="24"/>
  </w:num>
  <w:num w:numId="42">
    <w:abstractNumId w:val="6"/>
  </w:num>
  <w:num w:numId="43">
    <w:abstractNumId w:val="10"/>
  </w:num>
  <w:num w:numId="44">
    <w:abstractNumId w:val="39"/>
  </w:num>
  <w:num w:numId="45">
    <w:abstractNumId w:val="31"/>
  </w:num>
  <w:num w:numId="46">
    <w:abstractNumId w:val="0"/>
  </w:num>
  <w:num w:numId="47">
    <w:abstractNumId w:val="16"/>
  </w:num>
  <w:num w:numId="48">
    <w:abstractNumId w:val="8"/>
  </w:num>
  <w:num w:numId="4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01E96"/>
    <w:rsid w:val="000041E0"/>
    <w:rsid w:val="00006786"/>
    <w:rsid w:val="00013660"/>
    <w:rsid w:val="00014C61"/>
    <w:rsid w:val="00014F1C"/>
    <w:rsid w:val="00016E7F"/>
    <w:rsid w:val="00017C89"/>
    <w:rsid w:val="0002111D"/>
    <w:rsid w:val="00021CD2"/>
    <w:rsid w:val="000224EE"/>
    <w:rsid w:val="00024C93"/>
    <w:rsid w:val="00026DE6"/>
    <w:rsid w:val="0002776C"/>
    <w:rsid w:val="0003219D"/>
    <w:rsid w:val="00033C77"/>
    <w:rsid w:val="00036CA3"/>
    <w:rsid w:val="00044CB4"/>
    <w:rsid w:val="00047D85"/>
    <w:rsid w:val="000555FE"/>
    <w:rsid w:val="00056485"/>
    <w:rsid w:val="00061405"/>
    <w:rsid w:val="0006285D"/>
    <w:rsid w:val="0006317A"/>
    <w:rsid w:val="00063F15"/>
    <w:rsid w:val="0006563D"/>
    <w:rsid w:val="0006785B"/>
    <w:rsid w:val="0008069A"/>
    <w:rsid w:val="000850FB"/>
    <w:rsid w:val="00085CEB"/>
    <w:rsid w:val="00090724"/>
    <w:rsid w:val="000A2B10"/>
    <w:rsid w:val="000A5CEB"/>
    <w:rsid w:val="000A5F6F"/>
    <w:rsid w:val="000A6617"/>
    <w:rsid w:val="000A6CFE"/>
    <w:rsid w:val="000B3DAD"/>
    <w:rsid w:val="000B458F"/>
    <w:rsid w:val="000B684F"/>
    <w:rsid w:val="000C07BB"/>
    <w:rsid w:val="000C552F"/>
    <w:rsid w:val="000C76D1"/>
    <w:rsid w:val="000D14B9"/>
    <w:rsid w:val="000D177F"/>
    <w:rsid w:val="000D24AE"/>
    <w:rsid w:val="000D630C"/>
    <w:rsid w:val="000D714C"/>
    <w:rsid w:val="000E2AB6"/>
    <w:rsid w:val="000E38B2"/>
    <w:rsid w:val="000E6F21"/>
    <w:rsid w:val="000F23BF"/>
    <w:rsid w:val="000F309A"/>
    <w:rsid w:val="000F5BC3"/>
    <w:rsid w:val="000F69FC"/>
    <w:rsid w:val="00100B66"/>
    <w:rsid w:val="00105E55"/>
    <w:rsid w:val="0010667A"/>
    <w:rsid w:val="001104ED"/>
    <w:rsid w:val="00110B76"/>
    <w:rsid w:val="001169BB"/>
    <w:rsid w:val="001204DD"/>
    <w:rsid w:val="001213FE"/>
    <w:rsid w:val="001218A2"/>
    <w:rsid w:val="00122239"/>
    <w:rsid w:val="001224B7"/>
    <w:rsid w:val="00122A5B"/>
    <w:rsid w:val="00122AAB"/>
    <w:rsid w:val="00123C53"/>
    <w:rsid w:val="00127385"/>
    <w:rsid w:val="00127F2D"/>
    <w:rsid w:val="00130B8B"/>
    <w:rsid w:val="0013152E"/>
    <w:rsid w:val="00133BBB"/>
    <w:rsid w:val="00133FE5"/>
    <w:rsid w:val="00135DB6"/>
    <w:rsid w:val="00136086"/>
    <w:rsid w:val="00137EF1"/>
    <w:rsid w:val="00142670"/>
    <w:rsid w:val="0014654E"/>
    <w:rsid w:val="00147BE3"/>
    <w:rsid w:val="0014E053"/>
    <w:rsid w:val="00151D5A"/>
    <w:rsid w:val="00152010"/>
    <w:rsid w:val="001520DB"/>
    <w:rsid w:val="00155D23"/>
    <w:rsid w:val="0015689C"/>
    <w:rsid w:val="0015706E"/>
    <w:rsid w:val="001621A7"/>
    <w:rsid w:val="001624A6"/>
    <w:rsid w:val="00164434"/>
    <w:rsid w:val="00167EFB"/>
    <w:rsid w:val="001738F5"/>
    <w:rsid w:val="001743C5"/>
    <w:rsid w:val="00177598"/>
    <w:rsid w:val="00180F07"/>
    <w:rsid w:val="00184B35"/>
    <w:rsid w:val="001865F2"/>
    <w:rsid w:val="00190D5D"/>
    <w:rsid w:val="00191041"/>
    <w:rsid w:val="00194424"/>
    <w:rsid w:val="0019580F"/>
    <w:rsid w:val="001A0262"/>
    <w:rsid w:val="001A04FE"/>
    <w:rsid w:val="001A1F5A"/>
    <w:rsid w:val="001A4459"/>
    <w:rsid w:val="001A684D"/>
    <w:rsid w:val="001B180F"/>
    <w:rsid w:val="001B280B"/>
    <w:rsid w:val="001B31B9"/>
    <w:rsid w:val="001B7366"/>
    <w:rsid w:val="001C1E62"/>
    <w:rsid w:val="001C2C3D"/>
    <w:rsid w:val="001C6F63"/>
    <w:rsid w:val="001D27DB"/>
    <w:rsid w:val="001D56BC"/>
    <w:rsid w:val="001E1B8D"/>
    <w:rsid w:val="001E3970"/>
    <w:rsid w:val="001E4540"/>
    <w:rsid w:val="001E5897"/>
    <w:rsid w:val="001E59F3"/>
    <w:rsid w:val="001E6855"/>
    <w:rsid w:val="001E73C0"/>
    <w:rsid w:val="001F26D0"/>
    <w:rsid w:val="001F411F"/>
    <w:rsid w:val="001F714E"/>
    <w:rsid w:val="002022BD"/>
    <w:rsid w:val="002063EE"/>
    <w:rsid w:val="00206583"/>
    <w:rsid w:val="00211BE6"/>
    <w:rsid w:val="0021304B"/>
    <w:rsid w:val="002149A2"/>
    <w:rsid w:val="00215D6B"/>
    <w:rsid w:val="00220CD7"/>
    <w:rsid w:val="0022378C"/>
    <w:rsid w:val="00224C54"/>
    <w:rsid w:val="00225C97"/>
    <w:rsid w:val="00226BF5"/>
    <w:rsid w:val="00226FF2"/>
    <w:rsid w:val="002275BF"/>
    <w:rsid w:val="002306DA"/>
    <w:rsid w:val="002366D5"/>
    <w:rsid w:val="00240036"/>
    <w:rsid w:val="00246F44"/>
    <w:rsid w:val="00253851"/>
    <w:rsid w:val="002560DF"/>
    <w:rsid w:val="002644D4"/>
    <w:rsid w:val="002677F2"/>
    <w:rsid w:val="00272018"/>
    <w:rsid w:val="00275E23"/>
    <w:rsid w:val="002765EA"/>
    <w:rsid w:val="002823EB"/>
    <w:rsid w:val="00282BD1"/>
    <w:rsid w:val="002922F4"/>
    <w:rsid w:val="00292C27"/>
    <w:rsid w:val="00296A9C"/>
    <w:rsid w:val="002A6060"/>
    <w:rsid w:val="002A655F"/>
    <w:rsid w:val="002B03E8"/>
    <w:rsid w:val="002B294D"/>
    <w:rsid w:val="002C073D"/>
    <w:rsid w:val="002C26C4"/>
    <w:rsid w:val="002C2712"/>
    <w:rsid w:val="002C6B34"/>
    <w:rsid w:val="002C737D"/>
    <w:rsid w:val="002D2606"/>
    <w:rsid w:val="002D3255"/>
    <w:rsid w:val="002D3C5A"/>
    <w:rsid w:val="002D5884"/>
    <w:rsid w:val="002D68E0"/>
    <w:rsid w:val="002E1C3A"/>
    <w:rsid w:val="002E629F"/>
    <w:rsid w:val="002E6D5D"/>
    <w:rsid w:val="002E7F0B"/>
    <w:rsid w:val="002F23E5"/>
    <w:rsid w:val="002F38A1"/>
    <w:rsid w:val="002F4F69"/>
    <w:rsid w:val="0030018F"/>
    <w:rsid w:val="00303C54"/>
    <w:rsid w:val="00304842"/>
    <w:rsid w:val="00304CF2"/>
    <w:rsid w:val="00304D8B"/>
    <w:rsid w:val="003072E2"/>
    <w:rsid w:val="0031013E"/>
    <w:rsid w:val="00310732"/>
    <w:rsid w:val="0031138A"/>
    <w:rsid w:val="00315F4E"/>
    <w:rsid w:val="00316694"/>
    <w:rsid w:val="0031686A"/>
    <w:rsid w:val="00324C80"/>
    <w:rsid w:val="003339BF"/>
    <w:rsid w:val="00333BCD"/>
    <w:rsid w:val="003404D4"/>
    <w:rsid w:val="00341C10"/>
    <w:rsid w:val="00342438"/>
    <w:rsid w:val="003428E6"/>
    <w:rsid w:val="00342AB7"/>
    <w:rsid w:val="00343C9C"/>
    <w:rsid w:val="00344BCE"/>
    <w:rsid w:val="00344DC1"/>
    <w:rsid w:val="00351BEA"/>
    <w:rsid w:val="00352A3C"/>
    <w:rsid w:val="003533E6"/>
    <w:rsid w:val="00363A70"/>
    <w:rsid w:val="00364102"/>
    <w:rsid w:val="00366C82"/>
    <w:rsid w:val="00370D18"/>
    <w:rsid w:val="003720A2"/>
    <w:rsid w:val="00372250"/>
    <w:rsid w:val="00381E26"/>
    <w:rsid w:val="003820E2"/>
    <w:rsid w:val="00383035"/>
    <w:rsid w:val="003856FD"/>
    <w:rsid w:val="00385705"/>
    <w:rsid w:val="00393B2B"/>
    <w:rsid w:val="00396E2D"/>
    <w:rsid w:val="003A2D57"/>
    <w:rsid w:val="003A2F55"/>
    <w:rsid w:val="003B0EA4"/>
    <w:rsid w:val="003B3902"/>
    <w:rsid w:val="003B717F"/>
    <w:rsid w:val="003C2535"/>
    <w:rsid w:val="003C4619"/>
    <w:rsid w:val="003C6283"/>
    <w:rsid w:val="003C70F9"/>
    <w:rsid w:val="003C7FB2"/>
    <w:rsid w:val="003D0FDE"/>
    <w:rsid w:val="003D221A"/>
    <w:rsid w:val="003D48FC"/>
    <w:rsid w:val="003D5FDD"/>
    <w:rsid w:val="003D7BD4"/>
    <w:rsid w:val="003E3C01"/>
    <w:rsid w:val="003E6712"/>
    <w:rsid w:val="003F429C"/>
    <w:rsid w:val="003F4DCC"/>
    <w:rsid w:val="003F5F87"/>
    <w:rsid w:val="003F62D1"/>
    <w:rsid w:val="003F7586"/>
    <w:rsid w:val="003F782A"/>
    <w:rsid w:val="00400F4F"/>
    <w:rsid w:val="004027BA"/>
    <w:rsid w:val="004046BB"/>
    <w:rsid w:val="00406FAD"/>
    <w:rsid w:val="00407222"/>
    <w:rsid w:val="00407C99"/>
    <w:rsid w:val="00410A46"/>
    <w:rsid w:val="00414FD8"/>
    <w:rsid w:val="00415947"/>
    <w:rsid w:val="00417065"/>
    <w:rsid w:val="00417924"/>
    <w:rsid w:val="0042281C"/>
    <w:rsid w:val="00437DC8"/>
    <w:rsid w:val="00441541"/>
    <w:rsid w:val="00444790"/>
    <w:rsid w:val="004505F9"/>
    <w:rsid w:val="0045538D"/>
    <w:rsid w:val="00456C6D"/>
    <w:rsid w:val="004577B6"/>
    <w:rsid w:val="004579AA"/>
    <w:rsid w:val="0046013B"/>
    <w:rsid w:val="00460493"/>
    <w:rsid w:val="00462B96"/>
    <w:rsid w:val="00464B3D"/>
    <w:rsid w:val="004655AA"/>
    <w:rsid w:val="00466233"/>
    <w:rsid w:val="004668AA"/>
    <w:rsid w:val="004726D9"/>
    <w:rsid w:val="0047283B"/>
    <w:rsid w:val="00472D3F"/>
    <w:rsid w:val="00476AE4"/>
    <w:rsid w:val="00481767"/>
    <w:rsid w:val="00482CE2"/>
    <w:rsid w:val="00486CDF"/>
    <w:rsid w:val="004875A3"/>
    <w:rsid w:val="00487B56"/>
    <w:rsid w:val="00492497"/>
    <w:rsid w:val="00493030"/>
    <w:rsid w:val="00493C58"/>
    <w:rsid w:val="0049494F"/>
    <w:rsid w:val="0049560C"/>
    <w:rsid w:val="00496DC7"/>
    <w:rsid w:val="004A0BB3"/>
    <w:rsid w:val="004A185D"/>
    <w:rsid w:val="004A5EAF"/>
    <w:rsid w:val="004B0FA3"/>
    <w:rsid w:val="004B14D4"/>
    <w:rsid w:val="004B3579"/>
    <w:rsid w:val="004B6434"/>
    <w:rsid w:val="004B6C91"/>
    <w:rsid w:val="004B79E5"/>
    <w:rsid w:val="004C491C"/>
    <w:rsid w:val="004C7A3A"/>
    <w:rsid w:val="004D0C6D"/>
    <w:rsid w:val="004D3257"/>
    <w:rsid w:val="004D5B59"/>
    <w:rsid w:val="004D5CAD"/>
    <w:rsid w:val="004D6817"/>
    <w:rsid w:val="004E02D7"/>
    <w:rsid w:val="004E653C"/>
    <w:rsid w:val="004E79E9"/>
    <w:rsid w:val="004F176D"/>
    <w:rsid w:val="004F493B"/>
    <w:rsid w:val="004F496B"/>
    <w:rsid w:val="00504A99"/>
    <w:rsid w:val="00504B68"/>
    <w:rsid w:val="00513E8E"/>
    <w:rsid w:val="00515C22"/>
    <w:rsid w:val="00516106"/>
    <w:rsid w:val="00527190"/>
    <w:rsid w:val="00530E29"/>
    <w:rsid w:val="005317C5"/>
    <w:rsid w:val="00536311"/>
    <w:rsid w:val="0053733F"/>
    <w:rsid w:val="00537933"/>
    <w:rsid w:val="005421C9"/>
    <w:rsid w:val="0054332C"/>
    <w:rsid w:val="005444A7"/>
    <w:rsid w:val="0054726E"/>
    <w:rsid w:val="00550EC4"/>
    <w:rsid w:val="00553285"/>
    <w:rsid w:val="00562091"/>
    <w:rsid w:val="00564263"/>
    <w:rsid w:val="005653A7"/>
    <w:rsid w:val="005660C2"/>
    <w:rsid w:val="00570E88"/>
    <w:rsid w:val="0057372C"/>
    <w:rsid w:val="00576084"/>
    <w:rsid w:val="005770CE"/>
    <w:rsid w:val="00577305"/>
    <w:rsid w:val="0057770A"/>
    <w:rsid w:val="00580417"/>
    <w:rsid w:val="0058205B"/>
    <w:rsid w:val="0058268B"/>
    <w:rsid w:val="00584A7A"/>
    <w:rsid w:val="0058585D"/>
    <w:rsid w:val="005877F1"/>
    <w:rsid w:val="00590A93"/>
    <w:rsid w:val="0059225D"/>
    <w:rsid w:val="00594693"/>
    <w:rsid w:val="005A0CAE"/>
    <w:rsid w:val="005A2AEB"/>
    <w:rsid w:val="005A345D"/>
    <w:rsid w:val="005A4EDF"/>
    <w:rsid w:val="005A63DE"/>
    <w:rsid w:val="005B56E7"/>
    <w:rsid w:val="005B7794"/>
    <w:rsid w:val="005C2E0B"/>
    <w:rsid w:val="005C36A5"/>
    <w:rsid w:val="005C4ADA"/>
    <w:rsid w:val="005D2018"/>
    <w:rsid w:val="005D2B81"/>
    <w:rsid w:val="005D5CA6"/>
    <w:rsid w:val="005E0620"/>
    <w:rsid w:val="005E0DF7"/>
    <w:rsid w:val="005E0F15"/>
    <w:rsid w:val="005E1ABA"/>
    <w:rsid w:val="005E54DB"/>
    <w:rsid w:val="005E7314"/>
    <w:rsid w:val="005F167F"/>
    <w:rsid w:val="005F1C6E"/>
    <w:rsid w:val="005F3ACB"/>
    <w:rsid w:val="00607739"/>
    <w:rsid w:val="0060793A"/>
    <w:rsid w:val="00607E80"/>
    <w:rsid w:val="00612BCA"/>
    <w:rsid w:val="006135DD"/>
    <w:rsid w:val="006139CD"/>
    <w:rsid w:val="00616F63"/>
    <w:rsid w:val="00620059"/>
    <w:rsid w:val="00620ACA"/>
    <w:rsid w:val="006224AF"/>
    <w:rsid w:val="0062306A"/>
    <w:rsid w:val="006234E7"/>
    <w:rsid w:val="006239E6"/>
    <w:rsid w:val="00626CA6"/>
    <w:rsid w:val="0063194A"/>
    <w:rsid w:val="00634D9E"/>
    <w:rsid w:val="00636B5B"/>
    <w:rsid w:val="006406DA"/>
    <w:rsid w:val="00642215"/>
    <w:rsid w:val="00643521"/>
    <w:rsid w:val="006437B5"/>
    <w:rsid w:val="00647DC9"/>
    <w:rsid w:val="00650F73"/>
    <w:rsid w:val="006521DE"/>
    <w:rsid w:val="006534B1"/>
    <w:rsid w:val="00654EFA"/>
    <w:rsid w:val="006565ED"/>
    <w:rsid w:val="006605D8"/>
    <w:rsid w:val="00660749"/>
    <w:rsid w:val="0066092E"/>
    <w:rsid w:val="00661301"/>
    <w:rsid w:val="00662291"/>
    <w:rsid w:val="006635CE"/>
    <w:rsid w:val="00663D3E"/>
    <w:rsid w:val="00665DA7"/>
    <w:rsid w:val="00666935"/>
    <w:rsid w:val="00667AD7"/>
    <w:rsid w:val="006717FC"/>
    <w:rsid w:val="00674FB8"/>
    <w:rsid w:val="00676C14"/>
    <w:rsid w:val="00681614"/>
    <w:rsid w:val="0068450E"/>
    <w:rsid w:val="0068570B"/>
    <w:rsid w:val="00685BD9"/>
    <w:rsid w:val="0069622F"/>
    <w:rsid w:val="006A0010"/>
    <w:rsid w:val="006A1F16"/>
    <w:rsid w:val="006A21BB"/>
    <w:rsid w:val="006A37D0"/>
    <w:rsid w:val="006A3F9B"/>
    <w:rsid w:val="006B01D3"/>
    <w:rsid w:val="006B3FBB"/>
    <w:rsid w:val="006B732D"/>
    <w:rsid w:val="006C2D1F"/>
    <w:rsid w:val="006C5490"/>
    <w:rsid w:val="006D04B7"/>
    <w:rsid w:val="006D1169"/>
    <w:rsid w:val="006D6EBC"/>
    <w:rsid w:val="006D701D"/>
    <w:rsid w:val="006E2D01"/>
    <w:rsid w:val="006E5072"/>
    <w:rsid w:val="006F0E48"/>
    <w:rsid w:val="006F2259"/>
    <w:rsid w:val="006F4A60"/>
    <w:rsid w:val="006F698F"/>
    <w:rsid w:val="006F733A"/>
    <w:rsid w:val="00701713"/>
    <w:rsid w:val="0070244C"/>
    <w:rsid w:val="007034B1"/>
    <w:rsid w:val="007065D7"/>
    <w:rsid w:val="00706804"/>
    <w:rsid w:val="007107AC"/>
    <w:rsid w:val="00713007"/>
    <w:rsid w:val="0071543B"/>
    <w:rsid w:val="00717588"/>
    <w:rsid w:val="00720E5D"/>
    <w:rsid w:val="00721063"/>
    <w:rsid w:val="0072117F"/>
    <w:rsid w:val="00723242"/>
    <w:rsid w:val="00723C68"/>
    <w:rsid w:val="00724258"/>
    <w:rsid w:val="007248AC"/>
    <w:rsid w:val="00725CB3"/>
    <w:rsid w:val="00726745"/>
    <w:rsid w:val="007270F7"/>
    <w:rsid w:val="00730FFA"/>
    <w:rsid w:val="00731A9C"/>
    <w:rsid w:val="00732D04"/>
    <w:rsid w:val="00743A08"/>
    <w:rsid w:val="007453C2"/>
    <w:rsid w:val="00746E4E"/>
    <w:rsid w:val="007511F1"/>
    <w:rsid w:val="00751680"/>
    <w:rsid w:val="007548C1"/>
    <w:rsid w:val="0075502D"/>
    <w:rsid w:val="00755B51"/>
    <w:rsid w:val="0075603E"/>
    <w:rsid w:val="0075717B"/>
    <w:rsid w:val="00760843"/>
    <w:rsid w:val="00765E52"/>
    <w:rsid w:val="00766E60"/>
    <w:rsid w:val="0077214C"/>
    <w:rsid w:val="0077446B"/>
    <w:rsid w:val="00775DBE"/>
    <w:rsid w:val="00777217"/>
    <w:rsid w:val="00780782"/>
    <w:rsid w:val="0078199F"/>
    <w:rsid w:val="00782DFF"/>
    <w:rsid w:val="00784214"/>
    <w:rsid w:val="00787595"/>
    <w:rsid w:val="00794E99"/>
    <w:rsid w:val="00796B97"/>
    <w:rsid w:val="007A0F63"/>
    <w:rsid w:val="007A3DCA"/>
    <w:rsid w:val="007A40E8"/>
    <w:rsid w:val="007A4603"/>
    <w:rsid w:val="007A4633"/>
    <w:rsid w:val="007B0DFA"/>
    <w:rsid w:val="007B31CC"/>
    <w:rsid w:val="007B5492"/>
    <w:rsid w:val="007B59A4"/>
    <w:rsid w:val="007B60B6"/>
    <w:rsid w:val="007B6FD5"/>
    <w:rsid w:val="007B728C"/>
    <w:rsid w:val="007B7587"/>
    <w:rsid w:val="007B7920"/>
    <w:rsid w:val="007C560D"/>
    <w:rsid w:val="007D0500"/>
    <w:rsid w:val="007D3393"/>
    <w:rsid w:val="007D6847"/>
    <w:rsid w:val="007D7EC9"/>
    <w:rsid w:val="007E251D"/>
    <w:rsid w:val="007E2E69"/>
    <w:rsid w:val="007E3CF1"/>
    <w:rsid w:val="007E4BB0"/>
    <w:rsid w:val="007E5E59"/>
    <w:rsid w:val="007E73A3"/>
    <w:rsid w:val="007F09F4"/>
    <w:rsid w:val="007F0D42"/>
    <w:rsid w:val="007F4494"/>
    <w:rsid w:val="00802856"/>
    <w:rsid w:val="00804149"/>
    <w:rsid w:val="0080515F"/>
    <w:rsid w:val="008055CB"/>
    <w:rsid w:val="00806332"/>
    <w:rsid w:val="00811ABD"/>
    <w:rsid w:val="00812072"/>
    <w:rsid w:val="00814EAD"/>
    <w:rsid w:val="008150BC"/>
    <w:rsid w:val="00816E18"/>
    <w:rsid w:val="00816F0A"/>
    <w:rsid w:val="008176F3"/>
    <w:rsid w:val="00823D33"/>
    <w:rsid w:val="00826404"/>
    <w:rsid w:val="008328C7"/>
    <w:rsid w:val="00832E6E"/>
    <w:rsid w:val="00841205"/>
    <w:rsid w:val="008449F5"/>
    <w:rsid w:val="00844EA4"/>
    <w:rsid w:val="008463DD"/>
    <w:rsid w:val="00846EB3"/>
    <w:rsid w:val="008502B9"/>
    <w:rsid w:val="00855FFD"/>
    <w:rsid w:val="008640E1"/>
    <w:rsid w:val="008664E9"/>
    <w:rsid w:val="00867529"/>
    <w:rsid w:val="0087171D"/>
    <w:rsid w:val="00872247"/>
    <w:rsid w:val="0087353A"/>
    <w:rsid w:val="008759A8"/>
    <w:rsid w:val="00875B51"/>
    <w:rsid w:val="0088551C"/>
    <w:rsid w:val="008906D3"/>
    <w:rsid w:val="0089377D"/>
    <w:rsid w:val="008A03E6"/>
    <w:rsid w:val="008A0623"/>
    <w:rsid w:val="008A3BED"/>
    <w:rsid w:val="008A3E47"/>
    <w:rsid w:val="008A3E9C"/>
    <w:rsid w:val="008A7112"/>
    <w:rsid w:val="008B2BD1"/>
    <w:rsid w:val="008B46AB"/>
    <w:rsid w:val="008B4833"/>
    <w:rsid w:val="008B656B"/>
    <w:rsid w:val="008B6C16"/>
    <w:rsid w:val="008C06AA"/>
    <w:rsid w:val="008C14DA"/>
    <w:rsid w:val="008C2FE9"/>
    <w:rsid w:val="008C64F9"/>
    <w:rsid w:val="008C6CDF"/>
    <w:rsid w:val="008D123E"/>
    <w:rsid w:val="008D40C9"/>
    <w:rsid w:val="008E2067"/>
    <w:rsid w:val="008E707B"/>
    <w:rsid w:val="008E762B"/>
    <w:rsid w:val="008E7AAF"/>
    <w:rsid w:val="008F27AD"/>
    <w:rsid w:val="008F7D31"/>
    <w:rsid w:val="009037E9"/>
    <w:rsid w:val="00903E6B"/>
    <w:rsid w:val="0091036F"/>
    <w:rsid w:val="00912E18"/>
    <w:rsid w:val="009145AA"/>
    <w:rsid w:val="009210A6"/>
    <w:rsid w:val="0092130E"/>
    <w:rsid w:val="00922D88"/>
    <w:rsid w:val="00924378"/>
    <w:rsid w:val="009262F7"/>
    <w:rsid w:val="009312A7"/>
    <w:rsid w:val="00933E8C"/>
    <w:rsid w:val="00935E57"/>
    <w:rsid w:val="00936067"/>
    <w:rsid w:val="00944D7A"/>
    <w:rsid w:val="009462C0"/>
    <w:rsid w:val="009501CB"/>
    <w:rsid w:val="00950459"/>
    <w:rsid w:val="00952341"/>
    <w:rsid w:val="0095250F"/>
    <w:rsid w:val="00953C8B"/>
    <w:rsid w:val="00954866"/>
    <w:rsid w:val="009571BF"/>
    <w:rsid w:val="009575F9"/>
    <w:rsid w:val="00961432"/>
    <w:rsid w:val="00966897"/>
    <w:rsid w:val="00970C1C"/>
    <w:rsid w:val="0097119B"/>
    <w:rsid w:val="00971570"/>
    <w:rsid w:val="00975331"/>
    <w:rsid w:val="00976427"/>
    <w:rsid w:val="00983159"/>
    <w:rsid w:val="00984C59"/>
    <w:rsid w:val="00990F87"/>
    <w:rsid w:val="00991ED2"/>
    <w:rsid w:val="00992928"/>
    <w:rsid w:val="00993211"/>
    <w:rsid w:val="0099508E"/>
    <w:rsid w:val="00996F8F"/>
    <w:rsid w:val="00997239"/>
    <w:rsid w:val="009979B1"/>
    <w:rsid w:val="009A0F76"/>
    <w:rsid w:val="009A1C5F"/>
    <w:rsid w:val="009A3CCD"/>
    <w:rsid w:val="009A5FFD"/>
    <w:rsid w:val="009B00FD"/>
    <w:rsid w:val="009B162E"/>
    <w:rsid w:val="009B17A6"/>
    <w:rsid w:val="009B694E"/>
    <w:rsid w:val="009C0E11"/>
    <w:rsid w:val="009C383E"/>
    <w:rsid w:val="009C4629"/>
    <w:rsid w:val="009D1DE8"/>
    <w:rsid w:val="009D638A"/>
    <w:rsid w:val="009E2FED"/>
    <w:rsid w:val="009E7464"/>
    <w:rsid w:val="009F16A6"/>
    <w:rsid w:val="009F1721"/>
    <w:rsid w:val="009F2007"/>
    <w:rsid w:val="009F232A"/>
    <w:rsid w:val="009F2BD5"/>
    <w:rsid w:val="009F4B0F"/>
    <w:rsid w:val="00A0042E"/>
    <w:rsid w:val="00A0054B"/>
    <w:rsid w:val="00A00E05"/>
    <w:rsid w:val="00A02BB6"/>
    <w:rsid w:val="00A03585"/>
    <w:rsid w:val="00A03BCD"/>
    <w:rsid w:val="00A079F0"/>
    <w:rsid w:val="00A1026A"/>
    <w:rsid w:val="00A11D1B"/>
    <w:rsid w:val="00A16FF1"/>
    <w:rsid w:val="00A20EA6"/>
    <w:rsid w:val="00A220D1"/>
    <w:rsid w:val="00A22ACF"/>
    <w:rsid w:val="00A2445C"/>
    <w:rsid w:val="00A26D33"/>
    <w:rsid w:val="00A2791A"/>
    <w:rsid w:val="00A27BC4"/>
    <w:rsid w:val="00A31943"/>
    <w:rsid w:val="00A35E22"/>
    <w:rsid w:val="00A413A7"/>
    <w:rsid w:val="00A41624"/>
    <w:rsid w:val="00A41A24"/>
    <w:rsid w:val="00A43B49"/>
    <w:rsid w:val="00A479BA"/>
    <w:rsid w:val="00A505E2"/>
    <w:rsid w:val="00A5357D"/>
    <w:rsid w:val="00A53ED6"/>
    <w:rsid w:val="00A62480"/>
    <w:rsid w:val="00A627F3"/>
    <w:rsid w:val="00A659DF"/>
    <w:rsid w:val="00A7217A"/>
    <w:rsid w:val="00A765C2"/>
    <w:rsid w:val="00A85F8D"/>
    <w:rsid w:val="00A86068"/>
    <w:rsid w:val="00A8783B"/>
    <w:rsid w:val="00A91057"/>
    <w:rsid w:val="00A91D75"/>
    <w:rsid w:val="00A932E4"/>
    <w:rsid w:val="00A935CA"/>
    <w:rsid w:val="00A9362C"/>
    <w:rsid w:val="00A95709"/>
    <w:rsid w:val="00A96672"/>
    <w:rsid w:val="00A979A1"/>
    <w:rsid w:val="00AA0A8A"/>
    <w:rsid w:val="00AA281A"/>
    <w:rsid w:val="00AA7147"/>
    <w:rsid w:val="00AB0051"/>
    <w:rsid w:val="00AB09E1"/>
    <w:rsid w:val="00AB1C7E"/>
    <w:rsid w:val="00AB1D34"/>
    <w:rsid w:val="00AC0670"/>
    <w:rsid w:val="00AC3149"/>
    <w:rsid w:val="00AC343A"/>
    <w:rsid w:val="00AD069B"/>
    <w:rsid w:val="00AD1798"/>
    <w:rsid w:val="00AD1B7D"/>
    <w:rsid w:val="00AD43FE"/>
    <w:rsid w:val="00AD64BD"/>
    <w:rsid w:val="00AD68E8"/>
    <w:rsid w:val="00AD6CDF"/>
    <w:rsid w:val="00AF0566"/>
    <w:rsid w:val="00AF6EDA"/>
    <w:rsid w:val="00AF91B6"/>
    <w:rsid w:val="00B037D7"/>
    <w:rsid w:val="00B03843"/>
    <w:rsid w:val="00B03931"/>
    <w:rsid w:val="00B06113"/>
    <w:rsid w:val="00B07420"/>
    <w:rsid w:val="00B0788F"/>
    <w:rsid w:val="00B1035B"/>
    <w:rsid w:val="00B1303F"/>
    <w:rsid w:val="00B13062"/>
    <w:rsid w:val="00B1323F"/>
    <w:rsid w:val="00B14239"/>
    <w:rsid w:val="00B14898"/>
    <w:rsid w:val="00B17E90"/>
    <w:rsid w:val="00B241A4"/>
    <w:rsid w:val="00B24394"/>
    <w:rsid w:val="00B31EE6"/>
    <w:rsid w:val="00B3618E"/>
    <w:rsid w:val="00B46CB4"/>
    <w:rsid w:val="00B512E5"/>
    <w:rsid w:val="00B556E1"/>
    <w:rsid w:val="00B56183"/>
    <w:rsid w:val="00B571A9"/>
    <w:rsid w:val="00B63DDB"/>
    <w:rsid w:val="00B64788"/>
    <w:rsid w:val="00B6537C"/>
    <w:rsid w:val="00B67D42"/>
    <w:rsid w:val="00B71B0D"/>
    <w:rsid w:val="00B71B30"/>
    <w:rsid w:val="00B71FA5"/>
    <w:rsid w:val="00B767C9"/>
    <w:rsid w:val="00B8002D"/>
    <w:rsid w:val="00B821C0"/>
    <w:rsid w:val="00B82905"/>
    <w:rsid w:val="00B83AB0"/>
    <w:rsid w:val="00B83CB5"/>
    <w:rsid w:val="00B83DB7"/>
    <w:rsid w:val="00B84D20"/>
    <w:rsid w:val="00B85B0E"/>
    <w:rsid w:val="00B87A27"/>
    <w:rsid w:val="00B90CEC"/>
    <w:rsid w:val="00B90D50"/>
    <w:rsid w:val="00B93318"/>
    <w:rsid w:val="00B93A6A"/>
    <w:rsid w:val="00B946BA"/>
    <w:rsid w:val="00B979B2"/>
    <w:rsid w:val="00BA3AD4"/>
    <w:rsid w:val="00BA3DCB"/>
    <w:rsid w:val="00BA7C64"/>
    <w:rsid w:val="00BB0329"/>
    <w:rsid w:val="00BB2485"/>
    <w:rsid w:val="00BB452E"/>
    <w:rsid w:val="00BC020A"/>
    <w:rsid w:val="00BC34F2"/>
    <w:rsid w:val="00BC367B"/>
    <w:rsid w:val="00BC6F6E"/>
    <w:rsid w:val="00BC758A"/>
    <w:rsid w:val="00BD53D9"/>
    <w:rsid w:val="00BD5DF8"/>
    <w:rsid w:val="00BD7B97"/>
    <w:rsid w:val="00BE1AAC"/>
    <w:rsid w:val="00BE1AFA"/>
    <w:rsid w:val="00BE24C2"/>
    <w:rsid w:val="00BE256F"/>
    <w:rsid w:val="00BE3C8B"/>
    <w:rsid w:val="00BE7E91"/>
    <w:rsid w:val="00BF1C1D"/>
    <w:rsid w:val="00BF254A"/>
    <w:rsid w:val="00C04C12"/>
    <w:rsid w:val="00C0501F"/>
    <w:rsid w:val="00C11D25"/>
    <w:rsid w:val="00C12339"/>
    <w:rsid w:val="00C17F04"/>
    <w:rsid w:val="00C20A8A"/>
    <w:rsid w:val="00C268C1"/>
    <w:rsid w:val="00C26EDC"/>
    <w:rsid w:val="00C27B52"/>
    <w:rsid w:val="00C300EE"/>
    <w:rsid w:val="00C4091D"/>
    <w:rsid w:val="00C4301F"/>
    <w:rsid w:val="00C430B6"/>
    <w:rsid w:val="00C4411A"/>
    <w:rsid w:val="00C46EA3"/>
    <w:rsid w:val="00C4772B"/>
    <w:rsid w:val="00C50FEA"/>
    <w:rsid w:val="00C542F0"/>
    <w:rsid w:val="00C55181"/>
    <w:rsid w:val="00C56ECD"/>
    <w:rsid w:val="00C57490"/>
    <w:rsid w:val="00C61B88"/>
    <w:rsid w:val="00C61FEF"/>
    <w:rsid w:val="00C62DE9"/>
    <w:rsid w:val="00C6323A"/>
    <w:rsid w:val="00C70992"/>
    <w:rsid w:val="00C729C7"/>
    <w:rsid w:val="00C72B0D"/>
    <w:rsid w:val="00C74CDA"/>
    <w:rsid w:val="00C750A1"/>
    <w:rsid w:val="00C771A8"/>
    <w:rsid w:val="00C80E37"/>
    <w:rsid w:val="00C82B69"/>
    <w:rsid w:val="00C87193"/>
    <w:rsid w:val="00C87A19"/>
    <w:rsid w:val="00C903B9"/>
    <w:rsid w:val="00C92D93"/>
    <w:rsid w:val="00C96418"/>
    <w:rsid w:val="00CA109A"/>
    <w:rsid w:val="00CA2449"/>
    <w:rsid w:val="00CA3C68"/>
    <w:rsid w:val="00CA521A"/>
    <w:rsid w:val="00CB1915"/>
    <w:rsid w:val="00CB23A4"/>
    <w:rsid w:val="00CB27A1"/>
    <w:rsid w:val="00CC37D9"/>
    <w:rsid w:val="00CC616C"/>
    <w:rsid w:val="00CD026B"/>
    <w:rsid w:val="00CD050B"/>
    <w:rsid w:val="00CD21B6"/>
    <w:rsid w:val="00CE1C26"/>
    <w:rsid w:val="00CE6673"/>
    <w:rsid w:val="00CE7271"/>
    <w:rsid w:val="00CE74FB"/>
    <w:rsid w:val="00CE7D4F"/>
    <w:rsid w:val="00CF34F5"/>
    <w:rsid w:val="00CF353B"/>
    <w:rsid w:val="00CF443D"/>
    <w:rsid w:val="00CF6B42"/>
    <w:rsid w:val="00CF7625"/>
    <w:rsid w:val="00D0270D"/>
    <w:rsid w:val="00D04FDE"/>
    <w:rsid w:val="00D0536A"/>
    <w:rsid w:val="00D0705D"/>
    <w:rsid w:val="00D12346"/>
    <w:rsid w:val="00D128E4"/>
    <w:rsid w:val="00D12A84"/>
    <w:rsid w:val="00D142CB"/>
    <w:rsid w:val="00D2036C"/>
    <w:rsid w:val="00D21166"/>
    <w:rsid w:val="00D2227F"/>
    <w:rsid w:val="00D24B6E"/>
    <w:rsid w:val="00D2640F"/>
    <w:rsid w:val="00D30519"/>
    <w:rsid w:val="00D31C2E"/>
    <w:rsid w:val="00D34780"/>
    <w:rsid w:val="00D35DAE"/>
    <w:rsid w:val="00D476F7"/>
    <w:rsid w:val="00D51D76"/>
    <w:rsid w:val="00D53ABB"/>
    <w:rsid w:val="00D55CBC"/>
    <w:rsid w:val="00D619C7"/>
    <w:rsid w:val="00D61A44"/>
    <w:rsid w:val="00D66D60"/>
    <w:rsid w:val="00D71D09"/>
    <w:rsid w:val="00D7420C"/>
    <w:rsid w:val="00D75F06"/>
    <w:rsid w:val="00D76BD5"/>
    <w:rsid w:val="00D82E5F"/>
    <w:rsid w:val="00D85379"/>
    <w:rsid w:val="00D85B5A"/>
    <w:rsid w:val="00D85E58"/>
    <w:rsid w:val="00D8631A"/>
    <w:rsid w:val="00D87CD8"/>
    <w:rsid w:val="00D90EAF"/>
    <w:rsid w:val="00D9594C"/>
    <w:rsid w:val="00DA13A1"/>
    <w:rsid w:val="00DA3B72"/>
    <w:rsid w:val="00DA42CE"/>
    <w:rsid w:val="00DA5813"/>
    <w:rsid w:val="00DB060E"/>
    <w:rsid w:val="00DB15DB"/>
    <w:rsid w:val="00DB22C3"/>
    <w:rsid w:val="00DB22CB"/>
    <w:rsid w:val="00DB2302"/>
    <w:rsid w:val="00DB5237"/>
    <w:rsid w:val="00DB688F"/>
    <w:rsid w:val="00DB79A6"/>
    <w:rsid w:val="00DC1676"/>
    <w:rsid w:val="00DC1766"/>
    <w:rsid w:val="00DC3B50"/>
    <w:rsid w:val="00DC53B9"/>
    <w:rsid w:val="00DC5599"/>
    <w:rsid w:val="00DC5B00"/>
    <w:rsid w:val="00DC5B25"/>
    <w:rsid w:val="00DC5E03"/>
    <w:rsid w:val="00DC5EA1"/>
    <w:rsid w:val="00DC62F7"/>
    <w:rsid w:val="00DC7071"/>
    <w:rsid w:val="00DD072E"/>
    <w:rsid w:val="00DD097F"/>
    <w:rsid w:val="00DD340F"/>
    <w:rsid w:val="00DE1FC8"/>
    <w:rsid w:val="00DE2FCC"/>
    <w:rsid w:val="00DE4E17"/>
    <w:rsid w:val="00DE6B8D"/>
    <w:rsid w:val="00DE7EEF"/>
    <w:rsid w:val="00DF0BDB"/>
    <w:rsid w:val="00DF1CFA"/>
    <w:rsid w:val="00DF2530"/>
    <w:rsid w:val="00DF6601"/>
    <w:rsid w:val="00E0002E"/>
    <w:rsid w:val="00E049B3"/>
    <w:rsid w:val="00E04BCC"/>
    <w:rsid w:val="00E04C5D"/>
    <w:rsid w:val="00E0549C"/>
    <w:rsid w:val="00E0564B"/>
    <w:rsid w:val="00E10E0A"/>
    <w:rsid w:val="00E1333D"/>
    <w:rsid w:val="00E15528"/>
    <w:rsid w:val="00E1555D"/>
    <w:rsid w:val="00E173B2"/>
    <w:rsid w:val="00E17E23"/>
    <w:rsid w:val="00E2228E"/>
    <w:rsid w:val="00E22464"/>
    <w:rsid w:val="00E27291"/>
    <w:rsid w:val="00E30D05"/>
    <w:rsid w:val="00E31EF4"/>
    <w:rsid w:val="00E32803"/>
    <w:rsid w:val="00E35D34"/>
    <w:rsid w:val="00E362A1"/>
    <w:rsid w:val="00E372EE"/>
    <w:rsid w:val="00E44AC4"/>
    <w:rsid w:val="00E523C3"/>
    <w:rsid w:val="00E52ADC"/>
    <w:rsid w:val="00E5388E"/>
    <w:rsid w:val="00E600D0"/>
    <w:rsid w:val="00E6016B"/>
    <w:rsid w:val="00E6017C"/>
    <w:rsid w:val="00E70FF1"/>
    <w:rsid w:val="00E736FB"/>
    <w:rsid w:val="00E74602"/>
    <w:rsid w:val="00E75002"/>
    <w:rsid w:val="00E815B4"/>
    <w:rsid w:val="00E9389E"/>
    <w:rsid w:val="00E94B95"/>
    <w:rsid w:val="00E966C5"/>
    <w:rsid w:val="00E96C62"/>
    <w:rsid w:val="00E96F0B"/>
    <w:rsid w:val="00E97CAA"/>
    <w:rsid w:val="00EA077E"/>
    <w:rsid w:val="00EA29CE"/>
    <w:rsid w:val="00EA3999"/>
    <w:rsid w:val="00EA58F1"/>
    <w:rsid w:val="00EA7B99"/>
    <w:rsid w:val="00EB07E7"/>
    <w:rsid w:val="00EB1456"/>
    <w:rsid w:val="00EB19A4"/>
    <w:rsid w:val="00EC12AA"/>
    <w:rsid w:val="00EC3670"/>
    <w:rsid w:val="00EC3B04"/>
    <w:rsid w:val="00EC64E3"/>
    <w:rsid w:val="00ED291A"/>
    <w:rsid w:val="00ED460A"/>
    <w:rsid w:val="00ED659B"/>
    <w:rsid w:val="00ED6905"/>
    <w:rsid w:val="00ED7956"/>
    <w:rsid w:val="00EE3AEC"/>
    <w:rsid w:val="00EE74F9"/>
    <w:rsid w:val="00EF03AB"/>
    <w:rsid w:val="00EF2B4E"/>
    <w:rsid w:val="00EF3D69"/>
    <w:rsid w:val="00EF580A"/>
    <w:rsid w:val="00EF64C7"/>
    <w:rsid w:val="00F010C2"/>
    <w:rsid w:val="00F01EED"/>
    <w:rsid w:val="00F027EC"/>
    <w:rsid w:val="00F05C65"/>
    <w:rsid w:val="00F10B23"/>
    <w:rsid w:val="00F1279F"/>
    <w:rsid w:val="00F13A54"/>
    <w:rsid w:val="00F21012"/>
    <w:rsid w:val="00F23AB5"/>
    <w:rsid w:val="00F24FA9"/>
    <w:rsid w:val="00F32E32"/>
    <w:rsid w:val="00F379EF"/>
    <w:rsid w:val="00F40AC3"/>
    <w:rsid w:val="00F42CEC"/>
    <w:rsid w:val="00F4591F"/>
    <w:rsid w:val="00F471FB"/>
    <w:rsid w:val="00F50D5E"/>
    <w:rsid w:val="00F61114"/>
    <w:rsid w:val="00F63CE0"/>
    <w:rsid w:val="00F70002"/>
    <w:rsid w:val="00F705B1"/>
    <w:rsid w:val="00F71F19"/>
    <w:rsid w:val="00F7296F"/>
    <w:rsid w:val="00F74D16"/>
    <w:rsid w:val="00F75BE9"/>
    <w:rsid w:val="00F77117"/>
    <w:rsid w:val="00F7762B"/>
    <w:rsid w:val="00F80AAF"/>
    <w:rsid w:val="00F81D86"/>
    <w:rsid w:val="00F82353"/>
    <w:rsid w:val="00F82802"/>
    <w:rsid w:val="00F90E13"/>
    <w:rsid w:val="00F91E99"/>
    <w:rsid w:val="00F93BF9"/>
    <w:rsid w:val="00F9778C"/>
    <w:rsid w:val="00FA0928"/>
    <w:rsid w:val="00FA120B"/>
    <w:rsid w:val="00FA2FD9"/>
    <w:rsid w:val="00FA4703"/>
    <w:rsid w:val="00FA4721"/>
    <w:rsid w:val="00FA5410"/>
    <w:rsid w:val="00FA7F7C"/>
    <w:rsid w:val="00FA7FF6"/>
    <w:rsid w:val="00FB0297"/>
    <w:rsid w:val="00FB66C6"/>
    <w:rsid w:val="00FC1F63"/>
    <w:rsid w:val="00FC4056"/>
    <w:rsid w:val="00FD1561"/>
    <w:rsid w:val="00FD1778"/>
    <w:rsid w:val="00FD7382"/>
    <w:rsid w:val="00FD7570"/>
    <w:rsid w:val="00FE03FB"/>
    <w:rsid w:val="00FE04A2"/>
    <w:rsid w:val="00FE0984"/>
    <w:rsid w:val="00FE0D74"/>
    <w:rsid w:val="00FE1343"/>
    <w:rsid w:val="00FE2221"/>
    <w:rsid w:val="00FE2E48"/>
    <w:rsid w:val="00FE3D2C"/>
    <w:rsid w:val="00FE50AE"/>
    <w:rsid w:val="00FE5E8F"/>
    <w:rsid w:val="00FF33A1"/>
    <w:rsid w:val="00FF35F9"/>
    <w:rsid w:val="00FF7526"/>
    <w:rsid w:val="00FF7BF6"/>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9.sv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rhpearson" TargetMode="External"/><Relationship Id="rId23" Type="http://schemas.openxmlformats.org/officeDocument/2006/relationships/image" Target="media/image5.svg"/><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rhpearson"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8.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504A20"/>
    <w:rsid w:val="0057172B"/>
    <w:rsid w:val="0067502E"/>
    <w:rsid w:val="00680A71"/>
    <w:rsid w:val="00796BCF"/>
    <w:rsid w:val="008462F8"/>
    <w:rsid w:val="008716E1"/>
    <w:rsid w:val="009B4BF1"/>
    <w:rsid w:val="00AF51C8"/>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BAFE3751A1A344904F0BBFC710A259" ma:contentTypeVersion="13" ma:contentTypeDescription="Create a new document." ma:contentTypeScope="" ma:versionID="242d2de54bada2a311bda7c27b259658">
  <xsd:schema xmlns:xsd="http://www.w3.org/2001/XMLSchema" xmlns:xs="http://www.w3.org/2001/XMLSchema" xmlns:p="http://schemas.microsoft.com/office/2006/metadata/properties" xmlns:ns3="748a2a50-a4b7-4da6-ac38-352a70dd8991" xmlns:ns4="4ee06c35-e9fd-4e65-9da0-71404c1b2d49" targetNamespace="http://schemas.microsoft.com/office/2006/metadata/properties" ma:root="true" ma:fieldsID="fcfd7bdf51fade08585b4c3476005ac7" ns3:_="" ns4:_="">
    <xsd:import namespace="748a2a50-a4b7-4da6-ac38-352a70dd8991"/>
    <xsd:import namespace="4ee06c35-e9fd-4e65-9da0-71404c1b2d49"/>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a2a50-a4b7-4da6-ac38-352a70dd8991"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e06c35-e9fd-4e65-9da0-71404c1b2d4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48a2a50-a4b7-4da6-ac38-352a70dd8991">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166FD8-1639-40EB-9EAC-877A8D4C5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a2a50-a4b7-4da6-ac38-352a70dd8991"/>
    <ds:schemaRef ds:uri="4ee06c35-e9fd-4e65-9da0-71404c1b2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748a2a50-a4b7-4da6-ac38-352a70dd8991"/>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11052E14-F9A9-46B6-BF99-062707E8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68</Pages>
  <Words>8290</Words>
  <Characters>47253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55433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Bolden, Contrina A.</cp:lastModifiedBy>
  <cp:revision>2</cp:revision>
  <cp:lastPrinted>2020-06-05T16:24:00Z</cp:lastPrinted>
  <dcterms:created xsi:type="dcterms:W3CDTF">2020-06-09T15:27:00Z</dcterms:created>
  <dcterms:modified xsi:type="dcterms:W3CDTF">2020-06-09T15:27:00Z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0x01010021BAFE3751A1A344904F0BBFC710A259</vt:lpwstr>
  </property>
  <property fmtid="{D5CDD505-2E9C-101B-9397-08002B2CF9AE}" pid="3" name="AuthorIds_UIVersion_3072">
    <vt:lpwstr>29</vt:lpwstr>
  </property>
</Properties>
</file>