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DD7D73" w:rsidRDefault="00DD7D7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DD7D73" w:rsidRDefault="00DD7D73"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DD7D73" w:rsidRDefault="00DD7D7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DD7D73" w:rsidRDefault="00DD7D73"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212256B7" w:rsidR="00DD7D73" w:rsidRPr="00A91D75" w:rsidRDefault="00DD7D73" w:rsidP="00A91D75">
                                  <w:pPr>
                                    <w:pStyle w:val="Subtitle"/>
                                  </w:pPr>
                                  <w:r>
                                    <w:t>School Name:  Beauclerc                            School #: 230</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212256B7" w:rsidR="00DD7D73" w:rsidRPr="00A91D75" w:rsidRDefault="00DD7D73" w:rsidP="00A91D75">
                            <w:pPr>
                              <w:pStyle w:val="Subtitle"/>
                            </w:pPr>
                            <w:r>
                              <w:t>School Name:  Beauclerc                            School #: 230</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3CC6F8E" w:rsidR="00DD7D73" w:rsidRPr="00A91D75" w:rsidRDefault="00DD7D73" w:rsidP="00A91D75">
                                  <w:r>
                                    <w:t>Principal Name: Aaron M. Walker</w:t>
                                  </w:r>
                                  <w:r>
                                    <w:tab/>
                                  </w:r>
                                  <w:r>
                                    <w:tab/>
                                  </w:r>
                                  <w:r>
                                    <w:tab/>
                                    <w:t xml:space="preserve">                 </w:t>
                                  </w:r>
                                  <w:r>
                                    <w:tab/>
                                    <w:t xml:space="preserve"> </w:t>
                                  </w:r>
                                </w:p>
                                <w:p w14:paraId="65D707F6" w14:textId="488DAAF6" w:rsidR="00DD7D73" w:rsidRPr="00A91D75" w:rsidRDefault="00DD7D73" w:rsidP="00A91D75">
                                  <w:r>
                                    <w:t xml:space="preserve">School Website: </w:t>
                                  </w:r>
                                  <w:hyperlink r:id="rId14" w:history="1">
                                    <w:r>
                                      <w:rPr>
                                        <w:rStyle w:val="Hyperlink"/>
                                      </w:rPr>
                                      <w:t>https://dcps.duvalschools.org/beauclerc</w:t>
                                    </w:r>
                                  </w:hyperlink>
                                  <w:r>
                                    <w:tab/>
                                  </w:r>
                                  <w:r>
                                    <w:tab/>
                                  </w:r>
                                </w:p>
                                <w:p w14:paraId="41C8F396" w14:textId="77777777" w:rsidR="00DD7D73" w:rsidRPr="00A91D75" w:rsidRDefault="00DD7D73"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3CC6F8E" w:rsidR="00DD7D73" w:rsidRPr="00A91D75" w:rsidRDefault="00DD7D73" w:rsidP="00A91D75">
                            <w:r>
                              <w:t>Principal Name: Aaron M. Walker</w:t>
                            </w:r>
                            <w:r>
                              <w:tab/>
                            </w:r>
                            <w:r>
                              <w:tab/>
                            </w:r>
                            <w:r>
                              <w:tab/>
                              <w:t xml:space="preserve">                 </w:t>
                            </w:r>
                            <w:r>
                              <w:tab/>
                              <w:t xml:space="preserve"> </w:t>
                            </w:r>
                          </w:p>
                          <w:p w14:paraId="65D707F6" w14:textId="488DAAF6" w:rsidR="00DD7D73" w:rsidRPr="00A91D75" w:rsidRDefault="00DD7D73" w:rsidP="00A91D75">
                            <w:r>
                              <w:t xml:space="preserve">School Website: </w:t>
                            </w:r>
                            <w:hyperlink r:id="rId15" w:history="1">
                              <w:r>
                                <w:rPr>
                                  <w:rStyle w:val="Hyperlink"/>
                                </w:rPr>
                                <w:t>https://dcps.duvalschools.org/beauclerc</w:t>
                              </w:r>
                            </w:hyperlink>
                            <w:r>
                              <w:tab/>
                            </w:r>
                            <w:r>
                              <w:tab/>
                            </w:r>
                          </w:p>
                          <w:p w14:paraId="41C8F396" w14:textId="77777777" w:rsidR="00DD7D73" w:rsidRPr="00A91D75" w:rsidRDefault="00DD7D73"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DD7D73" w:rsidRDefault="00DD7D7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DD7D73" w:rsidRDefault="00DD7D73" w:rsidP="0021304B">
                          <w:pPr>
                            <w:jc w:val="center"/>
                          </w:pPr>
                        </w:p>
                      </w:txbxContent>
                    </v:textbox>
                    <w10:wrap anchory="page"/>
                  </v:rect>
                </w:pict>
              </mc:Fallback>
            </mc:AlternateContent>
          </w:r>
          <w:r w:rsidR="00D476F7">
            <w:t>TABLE OF CONTENTS</w:t>
          </w:r>
        </w:p>
        <w:p w14:paraId="6DA9DFC7" w14:textId="3B83C736"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341BE4">
              <w:rPr>
                <w:webHidden/>
              </w:rPr>
              <w:t>3</w:t>
            </w:r>
            <w:r w:rsidR="000F5BC3">
              <w:rPr>
                <w:webHidden/>
              </w:rPr>
              <w:fldChar w:fldCharType="end"/>
            </w:r>
          </w:hyperlink>
        </w:p>
        <w:p w14:paraId="28FAB607" w14:textId="081AC1D7" w:rsidR="000F5BC3" w:rsidRDefault="00DD7D73">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341BE4">
              <w:rPr>
                <w:webHidden/>
              </w:rPr>
              <w:t>4</w:t>
            </w:r>
            <w:r w:rsidR="000F5BC3">
              <w:rPr>
                <w:webHidden/>
              </w:rPr>
              <w:fldChar w:fldCharType="end"/>
            </w:r>
          </w:hyperlink>
        </w:p>
        <w:p w14:paraId="3525F134" w14:textId="425947DA" w:rsidR="000F5BC3" w:rsidRDefault="00DD7D73">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341BE4">
              <w:rPr>
                <w:webHidden/>
              </w:rPr>
              <w:t>5</w:t>
            </w:r>
            <w:r w:rsidR="000F5BC3">
              <w:rPr>
                <w:webHidden/>
              </w:rPr>
              <w:fldChar w:fldCharType="end"/>
            </w:r>
          </w:hyperlink>
        </w:p>
        <w:p w14:paraId="0BA31662" w14:textId="371E37D7" w:rsidR="000F5BC3" w:rsidRDefault="00DD7D73">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341BE4">
              <w:rPr>
                <w:noProof/>
                <w:webHidden/>
              </w:rPr>
              <w:t>5</w:t>
            </w:r>
            <w:r w:rsidR="000F5BC3">
              <w:rPr>
                <w:noProof/>
                <w:webHidden/>
              </w:rPr>
              <w:fldChar w:fldCharType="end"/>
            </w:r>
          </w:hyperlink>
        </w:p>
        <w:p w14:paraId="0A9E73D0" w14:textId="460C1862" w:rsidR="000F5BC3" w:rsidRDefault="00DD7D73">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341BE4">
              <w:rPr>
                <w:noProof/>
                <w:webHidden/>
              </w:rPr>
              <w:t>5</w:t>
            </w:r>
            <w:r w:rsidR="000F5BC3">
              <w:rPr>
                <w:noProof/>
                <w:webHidden/>
              </w:rPr>
              <w:fldChar w:fldCharType="end"/>
            </w:r>
          </w:hyperlink>
        </w:p>
        <w:p w14:paraId="7BCDAD9A" w14:textId="60E78F7F" w:rsidR="000F5BC3" w:rsidRDefault="00DD7D73">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341BE4">
              <w:rPr>
                <w:noProof/>
                <w:webHidden/>
              </w:rPr>
              <w:t>5</w:t>
            </w:r>
            <w:r w:rsidR="000F5BC3">
              <w:rPr>
                <w:noProof/>
                <w:webHidden/>
              </w:rPr>
              <w:fldChar w:fldCharType="end"/>
            </w:r>
          </w:hyperlink>
        </w:p>
        <w:p w14:paraId="1C89F23F" w14:textId="6D8C411C" w:rsidR="000F5BC3" w:rsidRDefault="00DD7D73">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341BE4">
              <w:rPr>
                <w:noProof/>
                <w:webHidden/>
              </w:rPr>
              <w:t>6</w:t>
            </w:r>
            <w:r w:rsidR="000F5BC3">
              <w:rPr>
                <w:noProof/>
                <w:webHidden/>
              </w:rPr>
              <w:fldChar w:fldCharType="end"/>
            </w:r>
          </w:hyperlink>
        </w:p>
        <w:p w14:paraId="731F13C1" w14:textId="09364668" w:rsidR="000F5BC3" w:rsidRDefault="00DD7D73">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341BE4">
              <w:rPr>
                <w:noProof/>
                <w:webHidden/>
              </w:rPr>
              <w:t>7</w:t>
            </w:r>
            <w:r w:rsidR="000F5BC3">
              <w:rPr>
                <w:noProof/>
                <w:webHidden/>
              </w:rPr>
              <w:fldChar w:fldCharType="end"/>
            </w:r>
          </w:hyperlink>
        </w:p>
        <w:p w14:paraId="0A45CE26" w14:textId="2CFA221C" w:rsidR="000F5BC3" w:rsidRDefault="00DD7D73">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341BE4">
              <w:rPr>
                <w:webHidden/>
              </w:rPr>
              <w:t>9</w:t>
            </w:r>
            <w:r w:rsidR="000F5BC3">
              <w:rPr>
                <w:webHidden/>
              </w:rPr>
              <w:fldChar w:fldCharType="end"/>
            </w:r>
          </w:hyperlink>
        </w:p>
        <w:p w14:paraId="3302452C" w14:textId="4E972B85" w:rsidR="000F5BC3" w:rsidRDefault="00DD7D73">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341BE4">
              <w:rPr>
                <w:webHidden/>
              </w:rPr>
              <w:t>12</w:t>
            </w:r>
            <w:r w:rsidR="000F5BC3">
              <w:rPr>
                <w:webHidden/>
              </w:rPr>
              <w:fldChar w:fldCharType="end"/>
            </w:r>
          </w:hyperlink>
        </w:p>
        <w:p w14:paraId="792479C1" w14:textId="36E4C92C" w:rsidR="000F5BC3" w:rsidRDefault="00DD7D73">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341BE4">
              <w:rPr>
                <w:noProof/>
                <w:webHidden/>
              </w:rPr>
              <w:t>12</w:t>
            </w:r>
            <w:r w:rsidR="000F5BC3">
              <w:rPr>
                <w:noProof/>
                <w:webHidden/>
              </w:rPr>
              <w:fldChar w:fldCharType="end"/>
            </w:r>
          </w:hyperlink>
        </w:p>
        <w:p w14:paraId="075FD9FA" w14:textId="4AADA97B" w:rsidR="000F5BC3" w:rsidRDefault="00DD7D73">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341BE4">
              <w:rPr>
                <w:noProof/>
                <w:webHidden/>
              </w:rPr>
              <w:t>13</w:t>
            </w:r>
            <w:r w:rsidR="000F5BC3">
              <w:rPr>
                <w:noProof/>
                <w:webHidden/>
              </w:rPr>
              <w:fldChar w:fldCharType="end"/>
            </w:r>
          </w:hyperlink>
        </w:p>
        <w:p w14:paraId="0339FEDA" w14:textId="0C71B226" w:rsidR="000F5BC3" w:rsidRDefault="00DD7D73">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341BE4">
              <w:rPr>
                <w:noProof/>
                <w:webHidden/>
              </w:rPr>
              <w:t>13</w:t>
            </w:r>
            <w:r w:rsidR="000F5BC3">
              <w:rPr>
                <w:noProof/>
                <w:webHidden/>
              </w:rPr>
              <w:fldChar w:fldCharType="end"/>
            </w:r>
          </w:hyperlink>
        </w:p>
        <w:p w14:paraId="62F2990E" w14:textId="2D931B6C" w:rsidR="000F5BC3" w:rsidRDefault="00DD7D73">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341BE4">
              <w:rPr>
                <w:noProof/>
                <w:webHidden/>
              </w:rPr>
              <w:t>14</w:t>
            </w:r>
            <w:r w:rsidR="000F5BC3">
              <w:rPr>
                <w:noProof/>
                <w:webHidden/>
              </w:rPr>
              <w:fldChar w:fldCharType="end"/>
            </w:r>
          </w:hyperlink>
        </w:p>
        <w:p w14:paraId="0FE6A035" w14:textId="4851B0DA" w:rsidR="000F5BC3" w:rsidRDefault="00DD7D73">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341BE4">
              <w:rPr>
                <w:webHidden/>
              </w:rPr>
              <w:t>16</w:t>
            </w:r>
            <w:r w:rsidR="000F5BC3">
              <w:rPr>
                <w:webHidden/>
              </w:rPr>
              <w:fldChar w:fldCharType="end"/>
            </w:r>
          </w:hyperlink>
        </w:p>
        <w:p w14:paraId="1D9CCDE0" w14:textId="24CD1BE8" w:rsidR="000F5BC3" w:rsidRDefault="00DD7D73">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341BE4">
              <w:rPr>
                <w:noProof/>
                <w:webHidden/>
              </w:rPr>
              <w:t>16</w:t>
            </w:r>
            <w:r w:rsidR="000F5BC3">
              <w:rPr>
                <w:noProof/>
                <w:webHidden/>
              </w:rPr>
              <w:fldChar w:fldCharType="end"/>
            </w:r>
          </w:hyperlink>
        </w:p>
        <w:p w14:paraId="2392BBD4" w14:textId="01E2716D" w:rsidR="000F5BC3" w:rsidRDefault="00DD7D73">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341BE4">
              <w:rPr>
                <w:noProof/>
                <w:webHidden/>
              </w:rPr>
              <w:t>17</w:t>
            </w:r>
            <w:r w:rsidR="000F5BC3">
              <w:rPr>
                <w:noProof/>
                <w:webHidden/>
              </w:rPr>
              <w:fldChar w:fldCharType="end"/>
            </w:r>
          </w:hyperlink>
        </w:p>
        <w:p w14:paraId="4F3C895C" w14:textId="390D40E4" w:rsidR="000F5BC3" w:rsidRDefault="00DD7D73">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341BE4">
              <w:rPr>
                <w:webHidden/>
              </w:rPr>
              <w:t>20</w:t>
            </w:r>
            <w:r w:rsidR="000F5BC3">
              <w:rPr>
                <w:webHidden/>
              </w:rPr>
              <w:fldChar w:fldCharType="end"/>
            </w:r>
          </w:hyperlink>
        </w:p>
        <w:p w14:paraId="606E63FD" w14:textId="483B1426" w:rsidR="000F5BC3" w:rsidRDefault="00DD7D73">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341BE4">
              <w:rPr>
                <w:webHidden/>
              </w:rPr>
              <w:t>21</w:t>
            </w:r>
            <w:r w:rsidR="000F5BC3">
              <w:rPr>
                <w:webHidden/>
              </w:rPr>
              <w:fldChar w:fldCharType="end"/>
            </w:r>
          </w:hyperlink>
        </w:p>
        <w:p w14:paraId="05FECB63" w14:textId="7129646E" w:rsidR="000F5BC3" w:rsidRDefault="00DD7D73">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341BE4">
              <w:rPr>
                <w:noProof/>
                <w:webHidden/>
              </w:rPr>
              <w:t>23</w:t>
            </w:r>
            <w:r w:rsidR="000F5BC3">
              <w:rPr>
                <w:noProof/>
                <w:webHidden/>
              </w:rPr>
              <w:fldChar w:fldCharType="end"/>
            </w:r>
          </w:hyperlink>
        </w:p>
        <w:p w14:paraId="1ACD4CB7" w14:textId="587F18B2" w:rsidR="000F5BC3" w:rsidRDefault="00DD7D73">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341BE4">
              <w:rPr>
                <w:webHidden/>
              </w:rPr>
              <w:t>24</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DD7D73" w:rsidRPr="0077214C" w:rsidRDefault="00DD7D73"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DD7D73" w:rsidRPr="0077214C" w:rsidRDefault="00DD7D73"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36BA3BEF"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7F3B31">
            <w:rPr>
              <w:rFonts w:asciiTheme="minorHAnsi" w:hAnsiTheme="minorHAnsi" w:cstheme="minorBidi"/>
              <w:sz w:val="24"/>
              <w:szCs w:val="24"/>
              <w:u w:val="single"/>
            </w:rPr>
            <w:t>Aaron M. Walker</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386AD61F"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20523B17"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510BE66B"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710EE3D3"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0720D1D3"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0446C7B6"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543FC45"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6EF885F0" w:rsidR="004875A3" w:rsidRPr="004875A3" w:rsidRDefault="00DD7D73"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54878F87" w:rsidR="004875A3" w:rsidRPr="00C4091D" w:rsidRDefault="00DD7D73"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7F3B31">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A1A3A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3C5534F1" w:rsidR="00E173B2" w:rsidRDefault="00E815B4" w:rsidP="00E173B2">
            <w:r>
              <w:t>$</w:t>
            </w:r>
            <w:r w:rsidR="007F3B31">
              <w:t>3,000.00</w:t>
            </w:r>
          </w:p>
        </w:tc>
        <w:tc>
          <w:tcPr>
            <w:tcW w:w="3384" w:type="dxa"/>
          </w:tcPr>
          <w:p w14:paraId="1833FC43" w14:textId="39F786B1" w:rsidR="00E173B2" w:rsidRDefault="1CECD5AD" w:rsidP="00E173B2">
            <w:r>
              <w:t>$</w:t>
            </w:r>
            <w:r w:rsidR="007F3B31">
              <w:t>2,999.97</w:t>
            </w:r>
          </w:p>
        </w:tc>
        <w:tc>
          <w:tcPr>
            <w:tcW w:w="3218" w:type="dxa"/>
          </w:tcPr>
          <w:p w14:paraId="63DF50C0" w14:textId="69B86298" w:rsidR="00E173B2" w:rsidRDefault="00E815B4" w:rsidP="00E173B2">
            <w:r>
              <w:t>$</w:t>
            </w:r>
            <w:r w:rsidR="007F3B31">
              <w:t>0.03</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7FE42B81" w:rsidR="00E173B2" w:rsidRDefault="007F3B31" w:rsidP="00E173B2">
            <w:r>
              <w:t>There was a balance of $0.03 and could not be expended due to the limited amount of funds.</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DDBEF00" w14:textId="5E775B56" w:rsidR="000A5F6F" w:rsidRDefault="007F3B31" w:rsidP="007F3B31">
            <w:pPr>
              <w:spacing w:line="240" w:lineRule="auto"/>
              <w:jc w:val="center"/>
              <w:rPr>
                <w:b w:val="0"/>
                <w:sz w:val="20"/>
              </w:rPr>
            </w:pPr>
            <w:r>
              <w:rPr>
                <w:b w:val="0"/>
                <w:sz w:val="20"/>
              </w:rPr>
              <w:t>22</w:t>
            </w: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D6CEA71" w:rsidR="00990F87" w:rsidRPr="007F3B31" w:rsidRDefault="007F3B31" w:rsidP="007F3B31">
            <w:pPr>
              <w:jc w:val="center"/>
              <w:cnfStyle w:val="000000000000" w:firstRow="0" w:lastRow="0" w:firstColumn="0" w:lastColumn="0" w:oddVBand="0" w:evenVBand="0" w:oddHBand="0" w:evenHBand="0" w:firstRowFirstColumn="0" w:firstRowLastColumn="0" w:lastRowFirstColumn="0" w:lastRowLastColumn="0"/>
              <w:rPr>
                <w:sz w:val="20"/>
              </w:rPr>
            </w:pPr>
            <w:r w:rsidRPr="007F3B31">
              <w:rPr>
                <w:sz w:val="20"/>
              </w:rPr>
              <w:t>35</w:t>
            </w:r>
          </w:p>
        </w:tc>
        <w:tc>
          <w:tcPr>
            <w:tcW w:w="4860" w:type="dxa"/>
          </w:tcPr>
          <w:p w14:paraId="42329E2E" w14:textId="3055B706" w:rsidR="007F3B31" w:rsidRPr="007F3B31" w:rsidRDefault="007F3B31" w:rsidP="00A619E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7F3B31">
              <w:rPr>
                <w:sz w:val="20"/>
              </w:rPr>
              <w:t>Include the parent resource room as a location to hold parent teacher conferences</w:t>
            </w:r>
          </w:p>
          <w:p w14:paraId="643C456F" w14:textId="77777777" w:rsidR="007F3B31" w:rsidRPr="007F3B31" w:rsidRDefault="007F3B31" w:rsidP="00A619E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7F3B31">
              <w:rPr>
                <w:sz w:val="20"/>
              </w:rPr>
              <w:t>Promote the parent resource room and its resources during the Title I Annual Meeting, Open Houses and Parent Events, including Parent Tours</w:t>
            </w:r>
          </w:p>
          <w:p w14:paraId="34CE0A41" w14:textId="1777A687" w:rsidR="00990F87" w:rsidRPr="007F3B31" w:rsidRDefault="007F3B31" w:rsidP="00A619E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pPr>
            <w:r w:rsidRPr="007F3B31">
              <w:rPr>
                <w:sz w:val="20"/>
              </w:rPr>
              <w:t>Use resources from the parent resource room during our Family Engagement events throughout the  year</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64965809" w:rsidR="008C6CDF" w:rsidRPr="007F3B31" w:rsidRDefault="007F3B31" w:rsidP="00E810DF">
            <w:pPr>
              <w:jc w:val="center"/>
              <w:cnfStyle w:val="000000100000" w:firstRow="0" w:lastRow="0" w:firstColumn="0" w:lastColumn="0" w:oddVBand="0" w:evenVBand="0" w:oddHBand="1" w:evenHBand="0" w:firstRowFirstColumn="0" w:firstRowLastColumn="0" w:lastRowFirstColumn="0" w:lastRowLastColumn="0"/>
              <w:rPr>
                <w:sz w:val="20"/>
              </w:rPr>
            </w:pPr>
            <w:r w:rsidRPr="007F3B31">
              <w:rPr>
                <w:sz w:val="20"/>
              </w:rPr>
              <w:t>233</w:t>
            </w:r>
          </w:p>
        </w:tc>
        <w:tc>
          <w:tcPr>
            <w:tcW w:w="4860" w:type="dxa"/>
          </w:tcPr>
          <w:p w14:paraId="31CB0842" w14:textId="77777777" w:rsidR="007F3B31" w:rsidRPr="007F3B31" w:rsidRDefault="007F3B31"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Number of attendees</w:t>
            </w:r>
          </w:p>
          <w:p w14:paraId="4018D62C" w14:textId="77777777" w:rsidR="007F3B31" w:rsidRPr="007F3B31" w:rsidRDefault="007F3B31"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Feedback from parents</w:t>
            </w:r>
          </w:p>
          <w:p w14:paraId="6D98A12B" w14:textId="25FEEEB8" w:rsidR="008C6CDF" w:rsidRPr="007F3B31" w:rsidRDefault="007F3B31"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rPr>
            </w:pPr>
            <w:r w:rsidRPr="007F3B31">
              <w:rPr>
                <w:sz w:val="20"/>
              </w:rPr>
              <w:t>Workshop evaluation</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C47ACF6" w:rsidR="008C6CDF" w:rsidRPr="007F3B31" w:rsidRDefault="007F3B31" w:rsidP="00E810DF">
            <w:pPr>
              <w:jc w:val="center"/>
              <w:cnfStyle w:val="000000000000" w:firstRow="0" w:lastRow="0" w:firstColumn="0" w:lastColumn="0" w:oddVBand="0" w:evenVBand="0" w:oddHBand="0" w:evenHBand="0" w:firstRowFirstColumn="0" w:firstRowLastColumn="0" w:lastRowFirstColumn="0" w:lastRowLastColumn="0"/>
              <w:rPr>
                <w:sz w:val="20"/>
              </w:rPr>
            </w:pPr>
            <w:r w:rsidRPr="007F3B31">
              <w:rPr>
                <w:sz w:val="20"/>
              </w:rPr>
              <w:t>14</w:t>
            </w:r>
          </w:p>
        </w:tc>
        <w:tc>
          <w:tcPr>
            <w:tcW w:w="4860" w:type="dxa"/>
          </w:tcPr>
          <w:p w14:paraId="7E3068B5" w14:textId="13B9BAAB" w:rsidR="007F3B31" w:rsidRPr="007F3B31" w:rsidRDefault="007F3B31" w:rsidP="00A619E7">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7F3B31">
              <w:rPr>
                <w:sz w:val="20"/>
              </w:rPr>
              <w:t>Parental Involvement Plan Development Worksheet</w:t>
            </w:r>
          </w:p>
          <w:p w14:paraId="573AE4D9" w14:textId="1373E212" w:rsidR="007F3B31" w:rsidRPr="007F3B31" w:rsidRDefault="007F3B31" w:rsidP="00A619E7">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7F3B31">
              <w:rPr>
                <w:sz w:val="20"/>
              </w:rPr>
              <w:t>Survey results</w:t>
            </w:r>
          </w:p>
          <w:p w14:paraId="5997CC1D" w14:textId="68AE93BE" w:rsidR="008C6CDF" w:rsidRPr="007F3B31" w:rsidRDefault="007F3B31" w:rsidP="00A619E7">
            <w:pPr>
              <w:pStyle w:val="ListParagraph"/>
              <w:numPr>
                <w:ilvl w:val="0"/>
                <w:numId w:val="9"/>
              </w:numPr>
              <w:spacing w:line="240" w:lineRule="auto"/>
              <w:cnfStyle w:val="000000000000" w:firstRow="0" w:lastRow="0" w:firstColumn="0" w:lastColumn="0" w:oddVBand="0" w:evenVBand="0" w:oddHBand="0" w:evenHBand="0" w:firstRowFirstColumn="0" w:firstRowLastColumn="0" w:lastRowFirstColumn="0" w:lastRowLastColumn="0"/>
            </w:pPr>
            <w:r w:rsidRPr="007F3B31">
              <w:rPr>
                <w:sz w:val="20"/>
              </w:rPr>
              <w:t>Workshop evaluation</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63FF3EE6" w:rsidR="008C6CDF" w:rsidRDefault="00E810DF" w:rsidP="000A5F6F">
            <w:pPr>
              <w:spacing w:line="240" w:lineRule="auto"/>
              <w:rPr>
                <w:b w:val="0"/>
                <w:sz w:val="20"/>
              </w:rPr>
            </w:pPr>
            <w:r>
              <w:rPr>
                <w:b w:val="0"/>
                <w:sz w:val="20"/>
              </w:rPr>
              <w:t>Festival of Educational Fun</w:t>
            </w:r>
          </w:p>
        </w:tc>
        <w:tc>
          <w:tcPr>
            <w:tcW w:w="1742" w:type="dxa"/>
          </w:tcPr>
          <w:p w14:paraId="3FE9F23F" w14:textId="3CC85996" w:rsidR="008C6CDF" w:rsidRPr="00E810DF" w:rsidRDefault="00E810DF" w:rsidP="00E810DF">
            <w:pPr>
              <w:jc w:val="center"/>
              <w:cnfStyle w:val="000000100000" w:firstRow="0" w:lastRow="0" w:firstColumn="0" w:lastColumn="0" w:oddVBand="0" w:evenVBand="0" w:oddHBand="1" w:evenHBand="0" w:firstRowFirstColumn="0" w:firstRowLastColumn="0" w:lastRowFirstColumn="0" w:lastRowLastColumn="0"/>
              <w:rPr>
                <w:sz w:val="20"/>
              </w:rPr>
            </w:pPr>
            <w:r w:rsidRPr="00E810DF">
              <w:rPr>
                <w:sz w:val="20"/>
              </w:rPr>
              <w:t>100</w:t>
            </w:r>
          </w:p>
        </w:tc>
        <w:tc>
          <w:tcPr>
            <w:tcW w:w="4860" w:type="dxa"/>
          </w:tcPr>
          <w:p w14:paraId="32973FD3" w14:textId="77777777" w:rsidR="00E810DF" w:rsidRPr="007F3B31"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Number of attendees</w:t>
            </w:r>
          </w:p>
          <w:p w14:paraId="0F5D0C4F" w14:textId="77777777" w:rsidR="00E810DF" w:rsidRPr="00E810DF"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Feedback from parents</w:t>
            </w:r>
          </w:p>
          <w:p w14:paraId="1F72F646" w14:textId="6DE5438B" w:rsidR="008C6CDF" w:rsidRPr="00E810DF"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E810DF">
              <w:rPr>
                <w:sz w:val="20"/>
              </w:rPr>
              <w:t>Workshop evaluation</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6142BBA9" w:rsidR="008C6CDF" w:rsidRDefault="00E810DF" w:rsidP="000A5F6F">
            <w:pPr>
              <w:spacing w:line="240" w:lineRule="auto"/>
              <w:rPr>
                <w:b w:val="0"/>
                <w:sz w:val="20"/>
              </w:rPr>
            </w:pPr>
            <w:r>
              <w:rPr>
                <w:b w:val="0"/>
                <w:sz w:val="20"/>
              </w:rPr>
              <w:t>Parent Academy: Resources for ESOL Families</w:t>
            </w:r>
          </w:p>
        </w:tc>
        <w:tc>
          <w:tcPr>
            <w:tcW w:w="1742" w:type="dxa"/>
          </w:tcPr>
          <w:p w14:paraId="6BB9E253" w14:textId="3EEE4C3F" w:rsidR="008C6CDF" w:rsidRPr="00E810DF" w:rsidRDefault="00E810DF" w:rsidP="00E810DF">
            <w:pPr>
              <w:jc w:val="center"/>
              <w:cnfStyle w:val="000000000000" w:firstRow="0" w:lastRow="0" w:firstColumn="0" w:lastColumn="0" w:oddVBand="0" w:evenVBand="0" w:oddHBand="0" w:evenHBand="0" w:firstRowFirstColumn="0" w:firstRowLastColumn="0" w:lastRowFirstColumn="0" w:lastRowLastColumn="0"/>
              <w:rPr>
                <w:sz w:val="20"/>
              </w:rPr>
            </w:pPr>
            <w:r w:rsidRPr="00E810DF">
              <w:rPr>
                <w:sz w:val="20"/>
              </w:rPr>
              <w:t>7</w:t>
            </w:r>
          </w:p>
        </w:tc>
        <w:tc>
          <w:tcPr>
            <w:tcW w:w="4860" w:type="dxa"/>
          </w:tcPr>
          <w:p w14:paraId="23DE523C" w14:textId="79BBA34E" w:rsidR="008C6CDF" w:rsidRPr="00E810DF" w:rsidRDefault="00E810DF" w:rsidP="00A619E7">
            <w:pPr>
              <w:pStyle w:val="ListParagraph"/>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rPr>
            </w:pPr>
            <w:r w:rsidRPr="00E810DF">
              <w:rPr>
                <w:sz w:val="20"/>
              </w:rPr>
              <w:t>Workshop evaluation</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33943F2F" w:rsidR="008C6CDF" w:rsidRDefault="00E810DF" w:rsidP="000A5F6F">
            <w:pPr>
              <w:spacing w:line="240" w:lineRule="auto"/>
              <w:rPr>
                <w:b w:val="0"/>
                <w:sz w:val="20"/>
              </w:rPr>
            </w:pPr>
            <w:r>
              <w:rPr>
                <w:b w:val="0"/>
                <w:sz w:val="20"/>
              </w:rPr>
              <w:t>Family Fun Night with Blended Learning, Data and Games</w:t>
            </w:r>
          </w:p>
        </w:tc>
        <w:tc>
          <w:tcPr>
            <w:tcW w:w="1742" w:type="dxa"/>
          </w:tcPr>
          <w:p w14:paraId="5043CB0F" w14:textId="3B084999" w:rsidR="008C6CDF" w:rsidRPr="00E810DF" w:rsidRDefault="00E810DF" w:rsidP="00E810DF">
            <w:pPr>
              <w:jc w:val="center"/>
              <w:cnfStyle w:val="000000100000" w:firstRow="0" w:lastRow="0" w:firstColumn="0" w:lastColumn="0" w:oddVBand="0" w:evenVBand="0" w:oddHBand="1" w:evenHBand="0" w:firstRowFirstColumn="0" w:firstRowLastColumn="0" w:lastRowFirstColumn="0" w:lastRowLastColumn="0"/>
              <w:rPr>
                <w:sz w:val="20"/>
              </w:rPr>
            </w:pPr>
            <w:r w:rsidRPr="00E810DF">
              <w:rPr>
                <w:sz w:val="20"/>
              </w:rPr>
              <w:t>178</w:t>
            </w:r>
          </w:p>
        </w:tc>
        <w:tc>
          <w:tcPr>
            <w:tcW w:w="4860" w:type="dxa"/>
          </w:tcPr>
          <w:p w14:paraId="65B7C6C3" w14:textId="77777777" w:rsidR="00E810DF" w:rsidRPr="007F3B31"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Number of attendees</w:t>
            </w:r>
          </w:p>
          <w:p w14:paraId="3AE2A826" w14:textId="77777777" w:rsidR="00E810DF" w:rsidRPr="00E810DF"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7F3B31">
              <w:rPr>
                <w:sz w:val="20"/>
              </w:rPr>
              <w:t>Feedback from parents</w:t>
            </w:r>
          </w:p>
          <w:p w14:paraId="07459315" w14:textId="391377AB" w:rsidR="008C6CDF" w:rsidRPr="00E810DF" w:rsidRDefault="00E810DF" w:rsidP="00A619E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E810DF">
              <w:rPr>
                <w:sz w:val="20"/>
              </w:rPr>
              <w:t>Workshop evaluation</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8C6CDF" w:rsidRDefault="008C6CDF" w:rsidP="000A5F6F">
            <w:pPr>
              <w:spacing w:line="240" w:lineRule="auto"/>
              <w:rPr>
                <w:b w:val="0"/>
                <w:sz w:val="20"/>
              </w:rPr>
            </w:pPr>
          </w:p>
        </w:tc>
        <w:tc>
          <w:tcPr>
            <w:tcW w:w="1742" w:type="dxa"/>
          </w:tcPr>
          <w:p w14:paraId="70DF9E56"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4E871B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2D80ECFB" w:rsidR="00E815B4" w:rsidRPr="00E810DF" w:rsidRDefault="00E810DF" w:rsidP="7E864126">
            <w:pPr>
              <w:rPr>
                <w:sz w:val="20"/>
              </w:rPr>
            </w:pPr>
            <w:r w:rsidRPr="00E810DF">
              <w:rPr>
                <w:sz w:val="20"/>
              </w:rPr>
              <w:t>Based on the discussions and responses from the Developmental Meeting, Beauclerc Elementary School did an excellent job with implementing and communicating Title I events.  As a school, we have room for growth in the areas of increasing parental involvement, which are indicated below.</w:t>
            </w:r>
            <w:r w:rsidR="00E815B4" w:rsidRPr="00E810DF">
              <w:rPr>
                <w:sz w:val="20"/>
              </w:rPr>
              <w:br/>
            </w:r>
            <w:r w:rsidR="00E815B4" w:rsidRPr="00E810DF">
              <w:rPr>
                <w:sz w:val="20"/>
              </w:rPr>
              <w:br/>
            </w:r>
            <w:r w:rsidR="00E815B4" w:rsidRPr="00E810DF">
              <w:rPr>
                <w:sz w:val="20"/>
              </w:rPr>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620"/>
        <w:gridCol w:w="782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20F9D6A4" w14:textId="47BE6B7A" w:rsidR="00E810DF" w:rsidRPr="00E810DF" w:rsidRDefault="00E810DF" w:rsidP="00E810DF">
            <w:pPr>
              <w:pStyle w:val="ListParagraph"/>
              <w:spacing w:before="0" w:line="240" w:lineRule="auto"/>
              <w:ind w:left="0"/>
              <w:rPr>
                <w:sz w:val="20"/>
                <w:u w:val="single"/>
              </w:rPr>
            </w:pPr>
            <w:r>
              <w:rPr>
                <w:sz w:val="20"/>
                <w:u w:val="single"/>
              </w:rPr>
              <w:lastRenderedPageBreak/>
              <w:t>Barriers</w:t>
            </w:r>
            <w:r w:rsidRPr="00E810DF">
              <w:rPr>
                <w:sz w:val="20"/>
                <w:u w:val="single"/>
              </w:rPr>
              <w:t>:</w:t>
            </w:r>
          </w:p>
          <w:p w14:paraId="4BE0B935" w14:textId="77777777" w:rsidR="00E810DF" w:rsidRPr="00E810DF" w:rsidRDefault="00E810DF" w:rsidP="00A619E7">
            <w:pPr>
              <w:pStyle w:val="ListParagraph"/>
              <w:numPr>
                <w:ilvl w:val="0"/>
                <w:numId w:val="11"/>
              </w:numPr>
              <w:spacing w:before="0" w:line="240" w:lineRule="auto"/>
              <w:rPr>
                <w:szCs w:val="24"/>
              </w:rPr>
            </w:pPr>
            <w:r w:rsidRPr="00E810DF">
              <w:rPr>
                <w:sz w:val="20"/>
              </w:rPr>
              <w:t>Work time conflict with attending school events.</w:t>
            </w:r>
          </w:p>
          <w:p w14:paraId="25A5E418" w14:textId="77777777" w:rsidR="00D831CE" w:rsidRDefault="00D831CE" w:rsidP="00A619E7">
            <w:pPr>
              <w:pStyle w:val="ListParagraph"/>
              <w:numPr>
                <w:ilvl w:val="0"/>
                <w:numId w:val="11"/>
              </w:numPr>
              <w:spacing w:before="0" w:line="240" w:lineRule="auto"/>
              <w:rPr>
                <w:sz w:val="20"/>
              </w:rPr>
            </w:pPr>
            <w:r w:rsidRPr="00D831CE">
              <w:rPr>
                <w:sz w:val="20"/>
              </w:rPr>
              <w:t>Limited time and availability to attend school events.</w:t>
            </w:r>
          </w:p>
          <w:p w14:paraId="3CA9A9F4" w14:textId="72CF3716" w:rsidR="006D1169" w:rsidRPr="00D831CE" w:rsidRDefault="00341BE4" w:rsidP="00A619E7">
            <w:pPr>
              <w:pStyle w:val="ListParagraph"/>
              <w:numPr>
                <w:ilvl w:val="0"/>
                <w:numId w:val="11"/>
              </w:numPr>
              <w:spacing w:before="0" w:line="240" w:lineRule="auto"/>
              <w:rPr>
                <w:sz w:val="20"/>
              </w:rPr>
            </w:pPr>
            <w:r>
              <w:rPr>
                <w:sz w:val="20"/>
              </w:rPr>
              <w:t>Families unavailable due to extra-curricular activities.</w:t>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B90CEC">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62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B90CEC">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620" w:type="dxa"/>
            <w:shd w:val="clear" w:color="auto" w:fill="auto"/>
          </w:tcPr>
          <w:p w14:paraId="128D5455" w14:textId="46142FA6" w:rsidR="00B90CEC" w:rsidRPr="00D831CE" w:rsidRDefault="00D831CE" w:rsidP="00D831CE">
            <w:pPr>
              <w:spacing w:line="240" w:lineRule="auto"/>
              <w:ind w:left="0"/>
              <w:rPr>
                <w:sz w:val="20"/>
              </w:rPr>
            </w:pPr>
            <w:r w:rsidRPr="00D831CE">
              <w:rPr>
                <w:sz w:val="20"/>
              </w:rPr>
              <w:t>Work time conflicts</w:t>
            </w:r>
          </w:p>
        </w:tc>
        <w:tc>
          <w:tcPr>
            <w:tcW w:w="7825" w:type="dxa"/>
            <w:shd w:val="clear" w:color="auto" w:fill="auto"/>
          </w:tcPr>
          <w:p w14:paraId="720790AE" w14:textId="77777777" w:rsidR="00D831CE" w:rsidRPr="00D477FA" w:rsidRDefault="00D831CE" w:rsidP="00A619E7">
            <w:pPr>
              <w:pStyle w:val="ListParagraph"/>
              <w:numPr>
                <w:ilvl w:val="0"/>
                <w:numId w:val="12"/>
              </w:numPr>
              <w:spacing w:line="240" w:lineRule="auto"/>
              <w:rPr>
                <w:sz w:val="20"/>
              </w:rPr>
            </w:pPr>
            <w:r w:rsidRPr="00D477FA">
              <w:rPr>
                <w:sz w:val="20"/>
              </w:rPr>
              <w:t>Notify parents at least two weeks in advance of an event.</w:t>
            </w:r>
          </w:p>
          <w:p w14:paraId="27464E83" w14:textId="77777777" w:rsidR="00D831CE" w:rsidRPr="00D477FA" w:rsidRDefault="00D831CE" w:rsidP="00A619E7">
            <w:pPr>
              <w:pStyle w:val="ListParagraph"/>
              <w:numPr>
                <w:ilvl w:val="0"/>
                <w:numId w:val="12"/>
              </w:numPr>
              <w:spacing w:line="240" w:lineRule="auto"/>
              <w:rPr>
                <w:sz w:val="20"/>
              </w:rPr>
            </w:pPr>
            <w:r w:rsidRPr="00D477FA">
              <w:rPr>
                <w:sz w:val="20"/>
              </w:rPr>
              <w:t>Provide opportunities for events to take place prior to a performance.</w:t>
            </w:r>
          </w:p>
          <w:p w14:paraId="25D645F6" w14:textId="77777777" w:rsidR="00D831CE" w:rsidRPr="00D477FA" w:rsidRDefault="00D831CE" w:rsidP="00A619E7">
            <w:pPr>
              <w:pStyle w:val="ListParagraph"/>
              <w:numPr>
                <w:ilvl w:val="0"/>
                <w:numId w:val="12"/>
              </w:numPr>
              <w:spacing w:line="240" w:lineRule="auto"/>
              <w:rPr>
                <w:sz w:val="20"/>
              </w:rPr>
            </w:pPr>
            <w:r w:rsidRPr="00D477FA">
              <w:rPr>
                <w:sz w:val="20"/>
              </w:rPr>
              <w:t>Provide events before, during and after school.</w:t>
            </w:r>
          </w:p>
          <w:p w14:paraId="52E8F8A0" w14:textId="3461C52E" w:rsidR="00B90CEC" w:rsidRPr="00D831CE" w:rsidRDefault="00D831CE" w:rsidP="00A619E7">
            <w:pPr>
              <w:pStyle w:val="ListParagraph"/>
              <w:numPr>
                <w:ilvl w:val="0"/>
                <w:numId w:val="12"/>
              </w:numPr>
              <w:spacing w:line="240" w:lineRule="auto"/>
              <w:rPr>
                <w:sz w:val="22"/>
                <w:szCs w:val="22"/>
              </w:rPr>
            </w:pPr>
            <w:r w:rsidRPr="00D477FA">
              <w:rPr>
                <w:sz w:val="20"/>
              </w:rPr>
              <w:t>Provide live streaming and/or recorded events for parents.</w:t>
            </w:r>
          </w:p>
        </w:tc>
      </w:tr>
      <w:tr w:rsidR="00B90CEC" w14:paraId="23080044" w14:textId="77777777" w:rsidTr="00B90CEC">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620" w:type="dxa"/>
            <w:shd w:val="clear" w:color="auto" w:fill="auto"/>
          </w:tcPr>
          <w:p w14:paraId="01857B3A" w14:textId="246EF00C" w:rsidR="00B90CEC" w:rsidRPr="00D831CE" w:rsidRDefault="00D831CE" w:rsidP="00D831CE">
            <w:pPr>
              <w:spacing w:line="240" w:lineRule="auto"/>
              <w:ind w:left="0"/>
              <w:rPr>
                <w:sz w:val="20"/>
              </w:rPr>
            </w:pPr>
            <w:r w:rsidRPr="00D831CE">
              <w:rPr>
                <w:sz w:val="20"/>
              </w:rPr>
              <w:t>Limited time and availability to attend school events.</w:t>
            </w:r>
          </w:p>
        </w:tc>
        <w:tc>
          <w:tcPr>
            <w:tcW w:w="7825" w:type="dxa"/>
            <w:shd w:val="clear" w:color="auto" w:fill="auto"/>
          </w:tcPr>
          <w:p w14:paraId="0CD99694" w14:textId="77777777" w:rsidR="00D831CE" w:rsidRPr="00D477FA" w:rsidRDefault="00D831CE" w:rsidP="00A619E7">
            <w:pPr>
              <w:pStyle w:val="ListParagraph"/>
              <w:numPr>
                <w:ilvl w:val="0"/>
                <w:numId w:val="12"/>
              </w:numPr>
              <w:spacing w:line="240" w:lineRule="auto"/>
              <w:rPr>
                <w:sz w:val="20"/>
              </w:rPr>
            </w:pPr>
            <w:r w:rsidRPr="00D477FA">
              <w:rPr>
                <w:sz w:val="20"/>
              </w:rPr>
              <w:t>Notify parents at least two weeks in advance of an event.</w:t>
            </w:r>
          </w:p>
          <w:p w14:paraId="1272617E" w14:textId="77777777" w:rsidR="00D831CE" w:rsidRPr="00D477FA" w:rsidRDefault="00D831CE" w:rsidP="00A619E7">
            <w:pPr>
              <w:pStyle w:val="ListParagraph"/>
              <w:numPr>
                <w:ilvl w:val="0"/>
                <w:numId w:val="12"/>
              </w:numPr>
              <w:spacing w:line="240" w:lineRule="auto"/>
              <w:rPr>
                <w:sz w:val="20"/>
              </w:rPr>
            </w:pPr>
            <w:r w:rsidRPr="00D477FA">
              <w:rPr>
                <w:sz w:val="20"/>
              </w:rPr>
              <w:t>Provide opportunities for events to take place prior to a performance.</w:t>
            </w:r>
          </w:p>
          <w:p w14:paraId="1A499031" w14:textId="77777777" w:rsidR="00D831CE" w:rsidRPr="00D477FA" w:rsidRDefault="00D831CE" w:rsidP="00A619E7">
            <w:pPr>
              <w:pStyle w:val="ListParagraph"/>
              <w:numPr>
                <w:ilvl w:val="0"/>
                <w:numId w:val="12"/>
              </w:numPr>
              <w:spacing w:line="240" w:lineRule="auto"/>
              <w:rPr>
                <w:sz w:val="20"/>
              </w:rPr>
            </w:pPr>
            <w:r w:rsidRPr="00D477FA">
              <w:rPr>
                <w:sz w:val="20"/>
              </w:rPr>
              <w:t>Provide events before, during and after school.</w:t>
            </w:r>
          </w:p>
          <w:p w14:paraId="78D51EB5" w14:textId="66F68497" w:rsidR="00B90CEC" w:rsidRPr="00D831CE" w:rsidRDefault="00D831CE" w:rsidP="00A619E7">
            <w:pPr>
              <w:pStyle w:val="ListParagraph"/>
              <w:numPr>
                <w:ilvl w:val="0"/>
                <w:numId w:val="12"/>
              </w:numPr>
              <w:spacing w:line="240" w:lineRule="auto"/>
              <w:rPr>
                <w:sz w:val="22"/>
                <w:szCs w:val="22"/>
              </w:rPr>
            </w:pPr>
            <w:r w:rsidRPr="00D477FA">
              <w:rPr>
                <w:sz w:val="20"/>
              </w:rPr>
              <w:t>Provide live streaming and/or recorded events for parents.</w:t>
            </w:r>
          </w:p>
        </w:tc>
      </w:tr>
      <w:tr w:rsidR="00B90CEC" w14:paraId="464CD10D" w14:textId="77777777" w:rsidTr="00B90CEC">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620" w:type="dxa"/>
            <w:shd w:val="clear" w:color="auto" w:fill="auto"/>
          </w:tcPr>
          <w:p w14:paraId="5D4399E5" w14:textId="6DA2A198" w:rsidR="00B90CEC" w:rsidRPr="00D831CE" w:rsidRDefault="00D831CE" w:rsidP="00D831CE">
            <w:pPr>
              <w:spacing w:line="240" w:lineRule="auto"/>
              <w:ind w:left="0"/>
              <w:rPr>
                <w:sz w:val="20"/>
              </w:rPr>
            </w:pPr>
            <w:r w:rsidRPr="00D831CE">
              <w:rPr>
                <w:sz w:val="20"/>
              </w:rPr>
              <w:t>Families unavailable due to extra-curricular activities.</w:t>
            </w:r>
          </w:p>
        </w:tc>
        <w:tc>
          <w:tcPr>
            <w:tcW w:w="7825" w:type="dxa"/>
            <w:shd w:val="clear" w:color="auto" w:fill="auto"/>
          </w:tcPr>
          <w:p w14:paraId="1F727B8F" w14:textId="77777777" w:rsidR="00D831CE" w:rsidRPr="00D477FA" w:rsidRDefault="00D831CE" w:rsidP="00A619E7">
            <w:pPr>
              <w:pStyle w:val="ListParagraph"/>
              <w:numPr>
                <w:ilvl w:val="0"/>
                <w:numId w:val="12"/>
              </w:numPr>
              <w:spacing w:line="240" w:lineRule="auto"/>
              <w:rPr>
                <w:sz w:val="20"/>
              </w:rPr>
            </w:pPr>
            <w:r w:rsidRPr="00D477FA">
              <w:rPr>
                <w:sz w:val="20"/>
              </w:rPr>
              <w:t>Notify parents at least two weeks in advance of an event.</w:t>
            </w:r>
          </w:p>
          <w:p w14:paraId="05FAEC74" w14:textId="77777777" w:rsidR="00D831CE" w:rsidRPr="00D477FA" w:rsidRDefault="00D831CE" w:rsidP="00A619E7">
            <w:pPr>
              <w:pStyle w:val="ListParagraph"/>
              <w:numPr>
                <w:ilvl w:val="0"/>
                <w:numId w:val="12"/>
              </w:numPr>
              <w:spacing w:line="240" w:lineRule="auto"/>
              <w:rPr>
                <w:sz w:val="20"/>
              </w:rPr>
            </w:pPr>
            <w:r w:rsidRPr="00D477FA">
              <w:rPr>
                <w:sz w:val="20"/>
              </w:rPr>
              <w:t>Provide opportunities for events to take place prior to a performance.</w:t>
            </w:r>
          </w:p>
          <w:p w14:paraId="30497957" w14:textId="77777777" w:rsidR="00D831CE" w:rsidRPr="00D477FA" w:rsidRDefault="00D831CE" w:rsidP="00A619E7">
            <w:pPr>
              <w:pStyle w:val="ListParagraph"/>
              <w:numPr>
                <w:ilvl w:val="0"/>
                <w:numId w:val="12"/>
              </w:numPr>
              <w:spacing w:line="240" w:lineRule="auto"/>
              <w:rPr>
                <w:sz w:val="20"/>
              </w:rPr>
            </w:pPr>
            <w:r w:rsidRPr="00D477FA">
              <w:rPr>
                <w:sz w:val="20"/>
              </w:rPr>
              <w:t>Provide events before, during and after school.</w:t>
            </w:r>
          </w:p>
          <w:p w14:paraId="0573CB59" w14:textId="0962D9C8" w:rsidR="00B90CEC" w:rsidRPr="00D831CE" w:rsidRDefault="00D831CE" w:rsidP="00A619E7">
            <w:pPr>
              <w:pStyle w:val="ListParagraph"/>
              <w:numPr>
                <w:ilvl w:val="0"/>
                <w:numId w:val="12"/>
              </w:numPr>
              <w:spacing w:line="240" w:lineRule="auto"/>
              <w:rPr>
                <w:sz w:val="22"/>
                <w:szCs w:val="22"/>
              </w:rPr>
            </w:pPr>
            <w:r w:rsidRPr="00D477FA">
              <w:rPr>
                <w:sz w:val="20"/>
              </w:rPr>
              <w:t>Provide live streaming and/or recorded events for parents.</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64F9E721" w14:textId="76D458C8" w:rsidR="00D831CE" w:rsidRPr="00D477FA" w:rsidRDefault="00D831CE" w:rsidP="00D831CE">
            <w:pPr>
              <w:pStyle w:val="ListParagraph"/>
              <w:spacing w:line="240" w:lineRule="auto"/>
              <w:ind w:left="0"/>
              <w:rPr>
                <w:sz w:val="20"/>
              </w:rPr>
            </w:pPr>
            <w:r w:rsidRPr="00D477FA">
              <w:rPr>
                <w:sz w:val="20"/>
              </w:rPr>
              <w:t>One of the overarching outcomes/goals for the current school year for parent and family engagement is to continue to increase the use of the parent resource room and to provide parents the necessary tools to help their children succeed socially and academically to become leaders in our society.</w:t>
            </w:r>
            <w:r w:rsidR="00A306BC" w:rsidRPr="00D477FA">
              <w:rPr>
                <w:sz w:val="20"/>
              </w:rPr>
              <w:t xml:space="preserve"> The following are strategies to obtain this outcome:</w:t>
            </w:r>
          </w:p>
          <w:p w14:paraId="4B5EE35F" w14:textId="7093FB57" w:rsidR="00A306BC" w:rsidRPr="00D477FA" w:rsidRDefault="00A306BC" w:rsidP="00A619E7">
            <w:pPr>
              <w:pStyle w:val="ListParagraph"/>
              <w:numPr>
                <w:ilvl w:val="0"/>
                <w:numId w:val="14"/>
              </w:numPr>
              <w:spacing w:line="240" w:lineRule="auto"/>
              <w:rPr>
                <w:sz w:val="20"/>
              </w:rPr>
            </w:pPr>
            <w:r w:rsidRPr="00D477FA">
              <w:rPr>
                <w:sz w:val="20"/>
              </w:rPr>
              <w:t>Hold parent conferences in the parent resource room.</w:t>
            </w:r>
          </w:p>
          <w:p w14:paraId="73EE048D" w14:textId="4053B39C" w:rsidR="00A306BC" w:rsidRPr="00D477FA" w:rsidRDefault="00A306BC" w:rsidP="00A619E7">
            <w:pPr>
              <w:pStyle w:val="ListParagraph"/>
              <w:numPr>
                <w:ilvl w:val="0"/>
                <w:numId w:val="14"/>
              </w:numPr>
              <w:spacing w:line="240" w:lineRule="auto"/>
              <w:rPr>
                <w:sz w:val="20"/>
              </w:rPr>
            </w:pPr>
            <w:r w:rsidRPr="00D477FA">
              <w:rPr>
                <w:sz w:val="20"/>
              </w:rPr>
              <w:t>Provide tours for parents during events that include visiting the parent resource room.</w:t>
            </w:r>
          </w:p>
          <w:p w14:paraId="661E360B" w14:textId="197DE168" w:rsidR="00A306BC" w:rsidRPr="00D477FA" w:rsidRDefault="00A306BC" w:rsidP="00A619E7">
            <w:pPr>
              <w:pStyle w:val="ListParagraph"/>
              <w:numPr>
                <w:ilvl w:val="0"/>
                <w:numId w:val="14"/>
              </w:numPr>
              <w:spacing w:line="240" w:lineRule="auto"/>
              <w:rPr>
                <w:sz w:val="20"/>
              </w:rPr>
            </w:pPr>
            <w:r w:rsidRPr="00D477FA">
              <w:rPr>
                <w:sz w:val="20"/>
              </w:rPr>
              <w:t>Provide door prizes for parents and students that have utilized the resources in the parent resource room.</w:t>
            </w:r>
          </w:p>
          <w:p w14:paraId="6224D206" w14:textId="77777777" w:rsidR="00D831CE" w:rsidRPr="00D477FA" w:rsidRDefault="00D831CE" w:rsidP="00D831CE">
            <w:pPr>
              <w:pStyle w:val="ListParagraph"/>
              <w:spacing w:line="240" w:lineRule="auto"/>
              <w:ind w:left="0"/>
              <w:rPr>
                <w:sz w:val="20"/>
              </w:rPr>
            </w:pPr>
          </w:p>
          <w:p w14:paraId="7F46B1D6" w14:textId="77777777" w:rsidR="00D831CE" w:rsidRPr="00D477FA" w:rsidRDefault="00D831CE" w:rsidP="00D831CE">
            <w:pPr>
              <w:pStyle w:val="ListParagraph"/>
              <w:spacing w:line="240" w:lineRule="auto"/>
              <w:ind w:left="0"/>
              <w:rPr>
                <w:sz w:val="20"/>
              </w:rPr>
            </w:pPr>
            <w:r w:rsidRPr="00D477FA">
              <w:rPr>
                <w:sz w:val="20"/>
              </w:rPr>
              <w:t>Another overarching outcome/goal for the current school year for parent and family engagement is to continue increase the number of families engaged and involved attending events.  The following are strategies to obtain this outcome:</w:t>
            </w:r>
          </w:p>
          <w:p w14:paraId="654D88F9" w14:textId="77777777" w:rsidR="00A306BC" w:rsidRPr="00D477FA" w:rsidRDefault="00A306BC" w:rsidP="00A619E7">
            <w:pPr>
              <w:pStyle w:val="ListParagraph"/>
              <w:numPr>
                <w:ilvl w:val="0"/>
                <w:numId w:val="13"/>
              </w:numPr>
              <w:spacing w:line="240" w:lineRule="auto"/>
              <w:rPr>
                <w:sz w:val="20"/>
              </w:rPr>
            </w:pPr>
            <w:r w:rsidRPr="00D477FA">
              <w:rPr>
                <w:sz w:val="20"/>
              </w:rPr>
              <w:t>Schedule events prior to a school performance.</w:t>
            </w:r>
          </w:p>
          <w:p w14:paraId="1D5BD7CB" w14:textId="77777777" w:rsidR="00A306BC" w:rsidRPr="00D477FA" w:rsidRDefault="00A306BC" w:rsidP="00A619E7">
            <w:pPr>
              <w:pStyle w:val="ListParagraph"/>
              <w:numPr>
                <w:ilvl w:val="0"/>
                <w:numId w:val="13"/>
              </w:numPr>
              <w:spacing w:line="240" w:lineRule="auto"/>
              <w:rPr>
                <w:sz w:val="20"/>
              </w:rPr>
            </w:pPr>
            <w:r w:rsidRPr="00D477FA">
              <w:rPr>
                <w:sz w:val="20"/>
              </w:rPr>
              <w:t>Provide food trucks for families during a scheduled event.</w:t>
            </w:r>
          </w:p>
          <w:p w14:paraId="5630AD66" w14:textId="71C2B673" w:rsidR="00E815B4" w:rsidRDefault="00A306BC" w:rsidP="00A619E7">
            <w:pPr>
              <w:pStyle w:val="ListParagraph"/>
              <w:numPr>
                <w:ilvl w:val="0"/>
                <w:numId w:val="13"/>
              </w:numPr>
              <w:spacing w:line="240" w:lineRule="auto"/>
              <w:rPr>
                <w:sz w:val="22"/>
                <w:szCs w:val="22"/>
              </w:rPr>
            </w:pPr>
            <w:r w:rsidRPr="00D477FA">
              <w:rPr>
                <w:sz w:val="20"/>
              </w:rPr>
              <w:t>Provide virtual events that are recorded for parents to attend and watch.</w:t>
            </w:r>
            <w:r>
              <w:rPr>
                <w:sz w:val="22"/>
                <w:szCs w:val="22"/>
              </w:rPr>
              <w:t xml:space="preserve"> </w:t>
            </w:r>
          </w:p>
        </w:tc>
      </w:tr>
      <w:tr w:rsidR="00D831CE" w14:paraId="07E1ECEC" w14:textId="77777777" w:rsidTr="00B90CEC">
        <w:trPr>
          <w:trHeight w:val="3140"/>
        </w:trPr>
        <w:tc>
          <w:tcPr>
            <w:tcW w:w="10080" w:type="dxa"/>
            <w:shd w:val="clear" w:color="auto" w:fill="auto"/>
            <w:vAlign w:val="top"/>
          </w:tcPr>
          <w:p w14:paraId="18E0EC9C" w14:textId="77777777" w:rsidR="00D831CE" w:rsidRPr="183AE70B" w:rsidRDefault="00D831CE" w:rsidP="00D831CE">
            <w:pPr>
              <w:pStyle w:val="ListParagraph"/>
              <w:spacing w:line="240" w:lineRule="auto"/>
              <w:ind w:left="0"/>
              <w:rPr>
                <w:sz w:val="22"/>
                <w:szCs w:val="22"/>
              </w:rPr>
            </w:pP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4DCFC275" w14:textId="145524C1" w:rsidR="00A306BC" w:rsidRPr="00D477FA" w:rsidRDefault="00A306BC" w:rsidP="00A306BC">
            <w:pPr>
              <w:spacing w:before="0" w:line="240" w:lineRule="auto"/>
              <w:rPr>
                <w:sz w:val="20"/>
              </w:rPr>
            </w:pPr>
            <w:r w:rsidRPr="00D477FA">
              <w:rPr>
                <w:sz w:val="20"/>
              </w:rPr>
              <w:t>The school will provide full opportunities participating in parent and family engagement activities for all parents and families by communicating the purpose of the event effectively.  The following communication tools will be used and provided:</w:t>
            </w:r>
          </w:p>
          <w:p w14:paraId="3663E8EF" w14:textId="77777777" w:rsidR="00A306BC" w:rsidRPr="00D477FA" w:rsidRDefault="00A306BC" w:rsidP="00A619E7">
            <w:pPr>
              <w:pStyle w:val="ListParagraph"/>
              <w:numPr>
                <w:ilvl w:val="0"/>
                <w:numId w:val="16"/>
              </w:numPr>
              <w:spacing w:before="0" w:line="240" w:lineRule="auto"/>
              <w:rPr>
                <w:sz w:val="20"/>
              </w:rPr>
            </w:pPr>
            <w:r w:rsidRPr="00D477FA">
              <w:rPr>
                <w:sz w:val="20"/>
              </w:rPr>
              <w:t>ClassDojo</w:t>
            </w:r>
          </w:p>
          <w:p w14:paraId="31EBD7EA" w14:textId="77777777" w:rsidR="00A306BC" w:rsidRPr="00D477FA" w:rsidRDefault="00A306BC" w:rsidP="00A619E7">
            <w:pPr>
              <w:pStyle w:val="ListParagraph"/>
              <w:numPr>
                <w:ilvl w:val="0"/>
                <w:numId w:val="16"/>
              </w:numPr>
              <w:spacing w:before="0" w:line="240" w:lineRule="auto"/>
              <w:rPr>
                <w:sz w:val="20"/>
              </w:rPr>
            </w:pPr>
            <w:r w:rsidRPr="00D477FA">
              <w:rPr>
                <w:sz w:val="20"/>
              </w:rPr>
              <w:t>Blackboard Communications (previously School Messenger)</w:t>
            </w:r>
          </w:p>
          <w:p w14:paraId="3FC70399" w14:textId="77777777" w:rsidR="00A306BC" w:rsidRPr="00D477FA" w:rsidRDefault="00A306BC" w:rsidP="00A619E7">
            <w:pPr>
              <w:pStyle w:val="ListParagraph"/>
              <w:numPr>
                <w:ilvl w:val="0"/>
                <w:numId w:val="16"/>
              </w:numPr>
              <w:spacing w:before="0" w:line="240" w:lineRule="auto"/>
              <w:rPr>
                <w:sz w:val="20"/>
              </w:rPr>
            </w:pPr>
            <w:r w:rsidRPr="00D477FA">
              <w:rPr>
                <w:sz w:val="20"/>
              </w:rPr>
              <w:t>Printed event flyers to be sent home</w:t>
            </w:r>
          </w:p>
          <w:p w14:paraId="50E1EB62" w14:textId="77777777" w:rsidR="00A306BC" w:rsidRPr="00D477FA" w:rsidRDefault="00A306BC" w:rsidP="00A619E7">
            <w:pPr>
              <w:pStyle w:val="ListParagraph"/>
              <w:numPr>
                <w:ilvl w:val="0"/>
                <w:numId w:val="16"/>
              </w:numPr>
              <w:spacing w:before="0" w:line="240" w:lineRule="auto"/>
              <w:rPr>
                <w:sz w:val="20"/>
              </w:rPr>
            </w:pPr>
            <w:r w:rsidRPr="00D477FA">
              <w:rPr>
                <w:sz w:val="20"/>
              </w:rPr>
              <w:t>Notifications via school website, Facebook, Instagram, Twitter, Peachjar</w:t>
            </w:r>
          </w:p>
          <w:p w14:paraId="060FF089" w14:textId="77777777" w:rsidR="00A306BC" w:rsidRPr="00D477FA" w:rsidRDefault="00A306BC" w:rsidP="00A619E7">
            <w:pPr>
              <w:pStyle w:val="ListParagraph"/>
              <w:numPr>
                <w:ilvl w:val="0"/>
                <w:numId w:val="16"/>
              </w:numPr>
              <w:spacing w:before="0" w:line="240" w:lineRule="auto"/>
              <w:rPr>
                <w:sz w:val="20"/>
              </w:rPr>
            </w:pPr>
            <w:r w:rsidRPr="00D477FA">
              <w:rPr>
                <w:sz w:val="20"/>
              </w:rPr>
              <w:t>School Marquee</w:t>
            </w:r>
          </w:p>
          <w:p w14:paraId="2C8B7AC2" w14:textId="77777777" w:rsidR="00A306BC" w:rsidRPr="00D477FA" w:rsidRDefault="00A306BC" w:rsidP="00A306BC">
            <w:pPr>
              <w:spacing w:before="0" w:line="240" w:lineRule="auto"/>
              <w:ind w:left="0"/>
              <w:rPr>
                <w:sz w:val="20"/>
              </w:rPr>
            </w:pPr>
            <w:r w:rsidRPr="00D477FA">
              <w:rPr>
                <w:sz w:val="20"/>
              </w:rPr>
              <w:t>Engagement activities will be scheduled around the flexibility of our parents based on the feedback received from the developmental meeting.  All communications of events will have specific details which will include the following:</w:t>
            </w:r>
          </w:p>
          <w:p w14:paraId="7DF126C9" w14:textId="77777777" w:rsidR="00A306BC" w:rsidRPr="00D477FA" w:rsidRDefault="00A306BC" w:rsidP="00A619E7">
            <w:pPr>
              <w:pStyle w:val="ListParagraph"/>
              <w:numPr>
                <w:ilvl w:val="0"/>
                <w:numId w:val="15"/>
              </w:numPr>
              <w:spacing w:before="0" w:line="240" w:lineRule="auto"/>
              <w:rPr>
                <w:sz w:val="20"/>
              </w:rPr>
            </w:pPr>
            <w:r w:rsidRPr="00D477FA">
              <w:rPr>
                <w:sz w:val="20"/>
              </w:rPr>
              <w:t>Date</w:t>
            </w:r>
          </w:p>
          <w:p w14:paraId="2769E3B5" w14:textId="77777777" w:rsidR="00A306BC" w:rsidRPr="00D477FA" w:rsidRDefault="00A306BC" w:rsidP="00A619E7">
            <w:pPr>
              <w:pStyle w:val="ListParagraph"/>
              <w:numPr>
                <w:ilvl w:val="0"/>
                <w:numId w:val="15"/>
              </w:numPr>
              <w:spacing w:before="0" w:line="240" w:lineRule="auto"/>
              <w:rPr>
                <w:sz w:val="20"/>
              </w:rPr>
            </w:pPr>
            <w:r w:rsidRPr="00D477FA">
              <w:rPr>
                <w:sz w:val="20"/>
              </w:rPr>
              <w:t>Time</w:t>
            </w:r>
          </w:p>
          <w:p w14:paraId="245165CE" w14:textId="77777777" w:rsidR="00A306BC" w:rsidRPr="00D477FA" w:rsidRDefault="00A306BC" w:rsidP="00A619E7">
            <w:pPr>
              <w:pStyle w:val="ListParagraph"/>
              <w:numPr>
                <w:ilvl w:val="0"/>
                <w:numId w:val="15"/>
              </w:numPr>
              <w:spacing w:before="0" w:line="240" w:lineRule="auto"/>
              <w:rPr>
                <w:sz w:val="20"/>
              </w:rPr>
            </w:pPr>
            <w:r w:rsidRPr="00D477FA">
              <w:rPr>
                <w:sz w:val="20"/>
              </w:rPr>
              <w:t>Location</w:t>
            </w:r>
          </w:p>
          <w:p w14:paraId="155CA32C" w14:textId="77777777" w:rsidR="00A306BC" w:rsidRPr="00D477FA" w:rsidRDefault="00A306BC" w:rsidP="00A619E7">
            <w:pPr>
              <w:pStyle w:val="ListParagraph"/>
              <w:numPr>
                <w:ilvl w:val="0"/>
                <w:numId w:val="15"/>
              </w:numPr>
              <w:spacing w:before="0" w:line="240" w:lineRule="auto"/>
              <w:rPr>
                <w:sz w:val="20"/>
              </w:rPr>
            </w:pPr>
            <w:r w:rsidRPr="00D477FA">
              <w:rPr>
                <w:sz w:val="20"/>
              </w:rPr>
              <w:t>Purpose</w:t>
            </w:r>
          </w:p>
          <w:p w14:paraId="10CA6CBC" w14:textId="77777777" w:rsidR="00A306BC" w:rsidRPr="00D477FA" w:rsidRDefault="00A306BC" w:rsidP="00A619E7">
            <w:pPr>
              <w:pStyle w:val="ListParagraph"/>
              <w:numPr>
                <w:ilvl w:val="0"/>
                <w:numId w:val="15"/>
              </w:numPr>
              <w:spacing w:before="0" w:line="240" w:lineRule="auto"/>
              <w:rPr>
                <w:sz w:val="20"/>
              </w:rPr>
            </w:pPr>
            <w:r w:rsidRPr="00D477FA">
              <w:rPr>
                <w:sz w:val="20"/>
              </w:rPr>
              <w:t>Focus</w:t>
            </w:r>
          </w:p>
          <w:p w14:paraId="12D12567" w14:textId="77777777" w:rsidR="00A619E7" w:rsidRPr="00D477FA" w:rsidRDefault="00A306BC" w:rsidP="00A306BC">
            <w:pPr>
              <w:spacing w:line="240" w:lineRule="auto"/>
              <w:ind w:left="0"/>
              <w:rPr>
                <w:sz w:val="20"/>
              </w:rPr>
            </w:pPr>
            <w:r w:rsidRPr="00D477FA">
              <w:rPr>
                <w:sz w:val="20"/>
              </w:rPr>
              <w:t>Strategies to address the diverse makeup of the 21</w:t>
            </w:r>
            <w:r w:rsidRPr="00D477FA">
              <w:rPr>
                <w:sz w:val="20"/>
                <w:vertAlign w:val="superscript"/>
              </w:rPr>
              <w:t>st</w:t>
            </w:r>
            <w:r w:rsidRPr="00D477FA">
              <w:rPr>
                <w:sz w:val="20"/>
              </w:rPr>
              <w:t xml:space="preserve"> Century family</w:t>
            </w:r>
            <w:r w:rsidR="00A619E7" w:rsidRPr="00D477FA">
              <w:rPr>
                <w:sz w:val="20"/>
              </w:rPr>
              <w:t xml:space="preserve"> include the following:</w:t>
            </w:r>
          </w:p>
          <w:p w14:paraId="2D936605" w14:textId="0212E77B" w:rsidR="00A619E7" w:rsidRPr="00D477FA" w:rsidRDefault="00A619E7" w:rsidP="00A619E7">
            <w:pPr>
              <w:pStyle w:val="ListParagraph"/>
              <w:numPr>
                <w:ilvl w:val="0"/>
                <w:numId w:val="17"/>
              </w:numPr>
              <w:spacing w:line="240" w:lineRule="auto"/>
              <w:rPr>
                <w:sz w:val="20"/>
              </w:rPr>
            </w:pPr>
            <w:r w:rsidRPr="00D477FA">
              <w:rPr>
                <w:sz w:val="20"/>
              </w:rPr>
              <w:t>Available translators for those parents and families who speak English as a second language</w:t>
            </w:r>
          </w:p>
          <w:p w14:paraId="296FEF7D" w14:textId="6C913A42" w:rsidR="00922D88" w:rsidRPr="00A619E7" w:rsidRDefault="00A619E7" w:rsidP="00A619E7">
            <w:pPr>
              <w:pStyle w:val="ListParagraph"/>
              <w:numPr>
                <w:ilvl w:val="0"/>
                <w:numId w:val="17"/>
              </w:numPr>
              <w:spacing w:line="240" w:lineRule="auto"/>
              <w:rPr>
                <w:sz w:val="22"/>
                <w:szCs w:val="22"/>
              </w:rPr>
            </w:pPr>
            <w:r w:rsidRPr="00D477FA">
              <w:rPr>
                <w:sz w:val="20"/>
              </w:rPr>
              <w:t>All communication translated in the languages of our parents and families to include Spanish, Portuguese, Albanian and Arabic.</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4D43B2B8" w14:textId="05D1B24C" w:rsidR="00A619E7" w:rsidRPr="00D477FA" w:rsidRDefault="00A619E7" w:rsidP="00224C54">
            <w:pPr>
              <w:spacing w:before="0" w:line="240" w:lineRule="auto"/>
              <w:rPr>
                <w:sz w:val="20"/>
              </w:rPr>
            </w:pPr>
            <w:r w:rsidRPr="00D477FA">
              <w:rPr>
                <w:sz w:val="20"/>
              </w:rPr>
              <w:t>The following forms of communication will be used to share information related to school and parent and family programs, meetings, school reports and other activities:</w:t>
            </w:r>
          </w:p>
          <w:p w14:paraId="58B1C056" w14:textId="0033C79E" w:rsidR="00A619E7" w:rsidRPr="00D477FA" w:rsidRDefault="00A619E7" w:rsidP="00A619E7">
            <w:pPr>
              <w:pStyle w:val="ListParagraph"/>
              <w:numPr>
                <w:ilvl w:val="0"/>
                <w:numId w:val="18"/>
              </w:numPr>
              <w:spacing w:line="240" w:lineRule="auto"/>
              <w:rPr>
                <w:sz w:val="20"/>
              </w:rPr>
            </w:pPr>
            <w:r w:rsidRPr="00D477FA">
              <w:rPr>
                <w:sz w:val="20"/>
              </w:rPr>
              <w:t>Blackboard Communication System</w:t>
            </w:r>
          </w:p>
          <w:p w14:paraId="5D7DA8F3" w14:textId="650F4D4C" w:rsidR="00A619E7" w:rsidRPr="00D477FA" w:rsidRDefault="00A619E7" w:rsidP="00A619E7">
            <w:pPr>
              <w:pStyle w:val="ListParagraph"/>
              <w:numPr>
                <w:ilvl w:val="0"/>
                <w:numId w:val="18"/>
              </w:numPr>
              <w:spacing w:line="240" w:lineRule="auto"/>
              <w:rPr>
                <w:sz w:val="20"/>
              </w:rPr>
            </w:pPr>
            <w:r w:rsidRPr="00D477FA">
              <w:rPr>
                <w:sz w:val="20"/>
              </w:rPr>
              <w:t>School Marquee</w:t>
            </w:r>
          </w:p>
          <w:p w14:paraId="171537BA" w14:textId="3A230C8C" w:rsidR="00A619E7" w:rsidRPr="00D477FA" w:rsidRDefault="00A619E7" w:rsidP="00A619E7">
            <w:pPr>
              <w:pStyle w:val="ListParagraph"/>
              <w:numPr>
                <w:ilvl w:val="0"/>
                <w:numId w:val="18"/>
              </w:numPr>
              <w:spacing w:line="240" w:lineRule="auto"/>
              <w:rPr>
                <w:sz w:val="20"/>
              </w:rPr>
            </w:pPr>
            <w:r w:rsidRPr="00D477FA">
              <w:rPr>
                <w:sz w:val="20"/>
              </w:rPr>
              <w:t>Monthly newsletters</w:t>
            </w:r>
          </w:p>
          <w:p w14:paraId="6DA5242F" w14:textId="3239FD6C" w:rsidR="00A619E7" w:rsidRPr="00D477FA" w:rsidRDefault="00A619E7" w:rsidP="00A619E7">
            <w:pPr>
              <w:pStyle w:val="ListParagraph"/>
              <w:numPr>
                <w:ilvl w:val="0"/>
                <w:numId w:val="18"/>
              </w:numPr>
              <w:spacing w:line="240" w:lineRule="auto"/>
              <w:rPr>
                <w:sz w:val="20"/>
              </w:rPr>
            </w:pPr>
            <w:r w:rsidRPr="00D477FA">
              <w:rPr>
                <w:sz w:val="20"/>
              </w:rPr>
              <w:t>Social Media Platforms (Facebook, Instagram, Twitter and ClassDojo)</w:t>
            </w:r>
          </w:p>
          <w:p w14:paraId="75BBDB84" w14:textId="4A732AC5" w:rsidR="00A619E7" w:rsidRPr="00D477FA" w:rsidRDefault="00A619E7" w:rsidP="00A619E7">
            <w:pPr>
              <w:spacing w:line="240" w:lineRule="auto"/>
              <w:ind w:left="0"/>
              <w:rPr>
                <w:sz w:val="20"/>
              </w:rPr>
            </w:pPr>
            <w:r w:rsidRPr="00D477FA">
              <w:rPr>
                <w:sz w:val="20"/>
              </w:rPr>
              <w:t>All forms of communication will be translated in the languages of our students and families.  Beauclerc has bilingual teachers, paraprofessionals and office assistants to assist with the language barriers and are able to translate for our limited English proficient students and parents.</w:t>
            </w:r>
          </w:p>
          <w:p w14:paraId="769D0D3C" w14:textId="342976F1" w:rsidR="00FB66C6" w:rsidRPr="00EB1456" w:rsidRDefault="00FB66C6" w:rsidP="00341BE4">
            <w:pPr>
              <w:spacing w:before="0" w:line="240" w:lineRule="auto"/>
              <w:ind w:left="0"/>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lastRenderedPageBreak/>
              <w:t>What are the different languages spoken by students, parents and families at your school?</w:t>
            </w:r>
          </w:p>
        </w:tc>
      </w:tr>
      <w:tr w:rsidR="00FB66C6" w14:paraId="54CD245A" w14:textId="77777777" w:rsidTr="46563DE3">
        <w:trPr>
          <w:trHeight w:val="809"/>
        </w:trPr>
        <w:tc>
          <w:tcPr>
            <w:tcW w:w="9895" w:type="dxa"/>
            <w:vAlign w:val="top"/>
          </w:tcPr>
          <w:p w14:paraId="31FA784F" w14:textId="26F8D32A" w:rsidR="00A619E7" w:rsidRPr="00D477FA" w:rsidRDefault="00A619E7" w:rsidP="00A619E7">
            <w:pPr>
              <w:spacing w:before="0" w:line="240" w:lineRule="auto"/>
              <w:rPr>
                <w:sz w:val="20"/>
              </w:rPr>
            </w:pPr>
            <w:r w:rsidRPr="00D477FA">
              <w:rPr>
                <w:sz w:val="20"/>
              </w:rPr>
              <w:t>The following languages other than English are spoken by students, parents and families at Beauclerc:</w:t>
            </w:r>
          </w:p>
          <w:p w14:paraId="79E96E7B" w14:textId="77777777" w:rsidR="00A619E7" w:rsidRPr="00D477FA" w:rsidRDefault="00A619E7" w:rsidP="00A619E7">
            <w:pPr>
              <w:pStyle w:val="ListParagraph"/>
              <w:numPr>
                <w:ilvl w:val="0"/>
                <w:numId w:val="19"/>
              </w:numPr>
              <w:spacing w:line="240" w:lineRule="auto"/>
              <w:rPr>
                <w:sz w:val="20"/>
              </w:rPr>
            </w:pPr>
            <w:r w:rsidRPr="00D477FA">
              <w:rPr>
                <w:sz w:val="20"/>
              </w:rPr>
              <w:t>Spanish</w:t>
            </w:r>
          </w:p>
          <w:p w14:paraId="158AD59E" w14:textId="77777777" w:rsidR="00A619E7" w:rsidRPr="00D477FA" w:rsidRDefault="00A619E7" w:rsidP="00A619E7">
            <w:pPr>
              <w:pStyle w:val="ListParagraph"/>
              <w:numPr>
                <w:ilvl w:val="0"/>
                <w:numId w:val="19"/>
              </w:numPr>
              <w:spacing w:line="240" w:lineRule="auto"/>
              <w:rPr>
                <w:sz w:val="20"/>
              </w:rPr>
            </w:pPr>
            <w:r w:rsidRPr="00D477FA">
              <w:rPr>
                <w:sz w:val="20"/>
              </w:rPr>
              <w:t>Portuguese</w:t>
            </w:r>
          </w:p>
          <w:p w14:paraId="54D67EED" w14:textId="77777777" w:rsidR="00A619E7" w:rsidRPr="00D477FA" w:rsidRDefault="00A619E7" w:rsidP="00A619E7">
            <w:pPr>
              <w:pStyle w:val="ListParagraph"/>
              <w:numPr>
                <w:ilvl w:val="0"/>
                <w:numId w:val="19"/>
              </w:numPr>
              <w:spacing w:line="240" w:lineRule="auto"/>
              <w:rPr>
                <w:sz w:val="20"/>
              </w:rPr>
            </w:pPr>
            <w:r w:rsidRPr="00D477FA">
              <w:rPr>
                <w:sz w:val="20"/>
              </w:rPr>
              <w:t>Albanian</w:t>
            </w:r>
          </w:p>
          <w:p w14:paraId="1FCBC4EB" w14:textId="77777777" w:rsidR="00A619E7" w:rsidRPr="00D477FA" w:rsidRDefault="00A619E7" w:rsidP="00A619E7">
            <w:pPr>
              <w:pStyle w:val="ListParagraph"/>
              <w:numPr>
                <w:ilvl w:val="0"/>
                <w:numId w:val="19"/>
              </w:numPr>
              <w:spacing w:line="240" w:lineRule="auto"/>
              <w:rPr>
                <w:sz w:val="20"/>
              </w:rPr>
            </w:pPr>
            <w:r w:rsidRPr="00D477FA">
              <w:rPr>
                <w:sz w:val="20"/>
              </w:rPr>
              <w:t>Arabic</w:t>
            </w:r>
          </w:p>
          <w:p w14:paraId="34FF1C98" w14:textId="58E5CEAB" w:rsidR="00FB66C6" w:rsidRPr="00D477FA" w:rsidRDefault="00A619E7" w:rsidP="001D560B">
            <w:pPr>
              <w:pStyle w:val="ListParagraph"/>
              <w:numPr>
                <w:ilvl w:val="0"/>
                <w:numId w:val="19"/>
              </w:numPr>
              <w:spacing w:line="240" w:lineRule="auto"/>
              <w:rPr>
                <w:sz w:val="20"/>
              </w:rPr>
            </w:pPr>
            <w:r w:rsidRPr="00D477FA">
              <w:rPr>
                <w:sz w:val="20"/>
              </w:rPr>
              <w:t xml:space="preserve">Mam (Guatemalan dialect) </w:t>
            </w: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10A23026" w14:textId="494AA8FC" w:rsidR="001D560B" w:rsidRPr="00D477FA" w:rsidRDefault="001D560B" w:rsidP="001D560B">
            <w:pPr>
              <w:pStyle w:val="ListParagraph"/>
              <w:numPr>
                <w:ilvl w:val="0"/>
                <w:numId w:val="22"/>
              </w:numPr>
              <w:spacing w:line="240" w:lineRule="auto"/>
              <w:rPr>
                <w:sz w:val="20"/>
              </w:rPr>
            </w:pPr>
            <w:r w:rsidRPr="00D477FA">
              <w:rPr>
                <w:sz w:val="20"/>
              </w:rPr>
              <w:t>Parents and stakeholders will receive information about parent workshops and school-wide events at least two weeks in advance.</w:t>
            </w:r>
          </w:p>
          <w:p w14:paraId="0FABD395" w14:textId="36FFD5DB" w:rsidR="00EA3999" w:rsidRPr="00D477FA" w:rsidRDefault="00EA3999" w:rsidP="000A2B10">
            <w:pPr>
              <w:spacing w:before="0" w:line="240" w:lineRule="auto"/>
              <w:rPr>
                <w:sz w:val="20"/>
              </w:rPr>
            </w:pPr>
          </w:p>
          <w:p w14:paraId="7A8EB189" w14:textId="7C43C860" w:rsidR="001D560B" w:rsidRPr="00D477FA" w:rsidRDefault="001D560B" w:rsidP="001D560B">
            <w:pPr>
              <w:pStyle w:val="ListParagraph"/>
              <w:numPr>
                <w:ilvl w:val="0"/>
                <w:numId w:val="22"/>
              </w:numPr>
              <w:spacing w:line="240" w:lineRule="auto"/>
              <w:rPr>
                <w:sz w:val="20"/>
              </w:rPr>
            </w:pPr>
            <w:r w:rsidRPr="00D477FA">
              <w:rPr>
                <w:sz w:val="20"/>
              </w:rPr>
              <w:t>All forms of communication will be translated in the languages of our students and families.  Beauclerc has bilingual teachers, paraprofessionals and office assistants to assist with the language barriers and are able to translate for our limited English proficient students and parents.</w:t>
            </w:r>
          </w:p>
          <w:p w14:paraId="724357B1" w14:textId="14C12975" w:rsidR="00E32803" w:rsidRPr="00D477FA" w:rsidRDefault="00E32803" w:rsidP="000A2B10">
            <w:pPr>
              <w:spacing w:before="0" w:line="240" w:lineRule="auto"/>
              <w:rPr>
                <w:sz w:val="20"/>
              </w:rPr>
            </w:pPr>
          </w:p>
          <w:p w14:paraId="4B1F511A" w14:textId="30563EDE" w:rsidR="000A2B10" w:rsidRPr="00D477FA" w:rsidRDefault="001D560B" w:rsidP="00794E99">
            <w:pPr>
              <w:pStyle w:val="ListParagraph"/>
              <w:numPr>
                <w:ilvl w:val="0"/>
                <w:numId w:val="22"/>
              </w:numPr>
              <w:spacing w:line="240" w:lineRule="auto"/>
              <w:rPr>
                <w:sz w:val="20"/>
              </w:rPr>
            </w:pPr>
            <w:r w:rsidRPr="00D477FA">
              <w:rPr>
                <w:sz w:val="20"/>
              </w:rPr>
              <w:t>Parents and stakeholders will be notified vie Blackboard Communication, the school marquee, ClassDojo, Facebook, Twitter, Instagram, during School Advisory Council meetings and through our school website.</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7B47F29D" w:rsidR="00BD5DF8" w:rsidRPr="00D477FA" w:rsidRDefault="001D560B" w:rsidP="001D560B">
            <w:pPr>
              <w:pStyle w:val="ListParagraph"/>
              <w:numPr>
                <w:ilvl w:val="0"/>
                <w:numId w:val="20"/>
              </w:numPr>
              <w:spacing w:line="240" w:lineRule="auto"/>
              <w:rPr>
                <w:sz w:val="20"/>
              </w:rPr>
            </w:pPr>
            <w:r w:rsidRPr="00D477FA">
              <w:rPr>
                <w:sz w:val="20"/>
              </w:rPr>
              <w:t>The current curriculum for Math (Eureka), Reading (LAFS iReady) is derived from the district.  Supplemental math materials also include Acalethics.  Supplemental reading materials also include Reading Mastery Signature Edition (RMSE) and Literacy Learning Interventions (LLI).  For Science, in grades 3-5, the curriculum is derived from Houghton Mifflin.</w:t>
            </w:r>
          </w:p>
          <w:p w14:paraId="5E4DF459" w14:textId="77777777" w:rsidR="001D560B" w:rsidRPr="00D477FA" w:rsidRDefault="001D560B" w:rsidP="001D560B">
            <w:pPr>
              <w:pStyle w:val="ListParagraph"/>
              <w:spacing w:line="240" w:lineRule="auto"/>
              <w:ind w:left="475"/>
              <w:rPr>
                <w:sz w:val="20"/>
              </w:rPr>
            </w:pPr>
          </w:p>
          <w:p w14:paraId="391A0853" w14:textId="77777777" w:rsidR="001D560B" w:rsidRPr="00D477FA" w:rsidRDefault="001D560B" w:rsidP="001D560B">
            <w:pPr>
              <w:pStyle w:val="ListParagraph"/>
              <w:numPr>
                <w:ilvl w:val="0"/>
                <w:numId w:val="20"/>
              </w:numPr>
              <w:spacing w:line="240" w:lineRule="auto"/>
              <w:rPr>
                <w:sz w:val="20"/>
              </w:rPr>
            </w:pPr>
            <w:r w:rsidRPr="00D477FA">
              <w:rPr>
                <w:sz w:val="20"/>
              </w:rPr>
              <w:t xml:space="preserve">The district utilizes iReady Reading, iReady Math and Achieve 3000, which are Blended Learning (technology) platforms to assess, remediate and monitor progress of our students.  In addition, our Dual Language students utilize Achieve 3000 and I-Station in Spanish.  The district also provides baseline, quarterly and end of year assessments as progress monitoring tools. </w:t>
            </w:r>
          </w:p>
          <w:p w14:paraId="126B4A6D" w14:textId="77777777" w:rsidR="001D560B" w:rsidRPr="00D477FA" w:rsidRDefault="001D560B" w:rsidP="001D560B">
            <w:pPr>
              <w:pStyle w:val="ListParagraph"/>
              <w:rPr>
                <w:sz w:val="20"/>
              </w:rPr>
            </w:pPr>
          </w:p>
          <w:p w14:paraId="49F86948" w14:textId="059ED33A" w:rsidR="001D560B" w:rsidRPr="00D477FA" w:rsidRDefault="001D560B" w:rsidP="001D560B">
            <w:pPr>
              <w:pStyle w:val="ListParagraph"/>
              <w:numPr>
                <w:ilvl w:val="0"/>
                <w:numId w:val="20"/>
              </w:numPr>
              <w:spacing w:line="240" w:lineRule="auto"/>
              <w:rPr>
                <w:sz w:val="20"/>
              </w:rPr>
            </w:pPr>
            <w:r w:rsidRPr="00D477FA">
              <w:rPr>
                <w:sz w:val="20"/>
              </w:rPr>
              <w:t>The school will communicate achievement levels through orientation, meet and greet, open house night, parent-teacher conferences, Blended Learning, FSA and SSA parent nights, curriculum and grade level newsletters and through our School Advisory Council meetings.</w:t>
            </w:r>
          </w:p>
          <w:p w14:paraId="35DDE7AE" w14:textId="15FCC341" w:rsidR="00E32803" w:rsidRDefault="00E32803" w:rsidP="000A2B10">
            <w:pPr>
              <w:spacing w:before="0" w:line="240" w:lineRule="auto"/>
              <w:rPr>
                <w:sz w:val="22"/>
                <w:szCs w:val="22"/>
              </w:rPr>
            </w:pPr>
          </w:p>
          <w:p w14:paraId="13963A95" w14:textId="58E640EC" w:rsidR="001D560B" w:rsidRPr="00D477FA" w:rsidRDefault="001D560B" w:rsidP="001D560B">
            <w:pPr>
              <w:pStyle w:val="ListParagraph"/>
              <w:numPr>
                <w:ilvl w:val="0"/>
                <w:numId w:val="20"/>
              </w:numPr>
              <w:spacing w:line="240" w:lineRule="auto"/>
              <w:rPr>
                <w:sz w:val="20"/>
              </w:rPr>
            </w:pPr>
            <w:r w:rsidRPr="00D477FA">
              <w:rPr>
                <w:sz w:val="20"/>
              </w:rPr>
              <w:lastRenderedPageBreak/>
              <w:t>All forms of communication will be translated in the languages of our students and families.  Beauclerc has bilingual teachers, paraprofessionals and office assistants to assist with the language barriers and are able to translate for our limited English proficient students and parents.</w:t>
            </w:r>
          </w:p>
          <w:p w14:paraId="562C75D1" w14:textId="2AF04849" w:rsidR="00BD5DF8" w:rsidRPr="00922D88" w:rsidRDefault="00BD5DF8" w:rsidP="001D560B">
            <w:pPr>
              <w:pStyle w:val="ListParagraph"/>
              <w:spacing w:line="240" w:lineRule="auto"/>
              <w:ind w:left="475"/>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lastRenderedPageBreak/>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76C8CA61" w14:textId="77777777" w:rsidR="001D560B" w:rsidRPr="00F315E4" w:rsidRDefault="00E32803" w:rsidP="000A2B10">
            <w:pPr>
              <w:spacing w:before="0" w:line="240" w:lineRule="auto"/>
              <w:rPr>
                <w:sz w:val="20"/>
              </w:rPr>
            </w:pPr>
            <w:r w:rsidRPr="00922D88">
              <w:rPr>
                <w:sz w:val="22"/>
                <w:szCs w:val="22"/>
              </w:rPr>
              <w:t>(1)</w:t>
            </w:r>
            <w:r w:rsidR="001D560B">
              <w:rPr>
                <w:sz w:val="22"/>
                <w:szCs w:val="22"/>
              </w:rPr>
              <w:t xml:space="preserve"> </w:t>
            </w:r>
            <w:r w:rsidR="001D560B" w:rsidRPr="00F315E4">
              <w:rPr>
                <w:sz w:val="20"/>
              </w:rPr>
              <w:t>The following are several decision-making opportunities available for parents at the school site:</w:t>
            </w:r>
          </w:p>
          <w:p w14:paraId="62802873" w14:textId="77777777" w:rsidR="001D560B" w:rsidRPr="00F315E4" w:rsidRDefault="001D560B" w:rsidP="00D477FA">
            <w:pPr>
              <w:pStyle w:val="ListParagraph"/>
              <w:numPr>
                <w:ilvl w:val="0"/>
                <w:numId w:val="23"/>
              </w:numPr>
              <w:spacing w:line="240" w:lineRule="auto"/>
              <w:rPr>
                <w:sz w:val="20"/>
              </w:rPr>
            </w:pPr>
            <w:r w:rsidRPr="00F315E4">
              <w:rPr>
                <w:sz w:val="20"/>
              </w:rPr>
              <w:t>Monthly School Advisory Council (SAC) meetings.</w:t>
            </w:r>
          </w:p>
          <w:p w14:paraId="5D52B24E" w14:textId="73664CA5" w:rsidR="001D560B" w:rsidRPr="00F315E4" w:rsidRDefault="001D560B" w:rsidP="001D560B">
            <w:pPr>
              <w:pStyle w:val="ListParagraph"/>
              <w:numPr>
                <w:ilvl w:val="0"/>
                <w:numId w:val="23"/>
              </w:numPr>
              <w:spacing w:line="240" w:lineRule="auto"/>
              <w:rPr>
                <w:sz w:val="20"/>
              </w:rPr>
            </w:pPr>
            <w:r w:rsidRPr="00F315E4">
              <w:rPr>
                <w:sz w:val="20"/>
              </w:rPr>
              <w:t>On-going Parent-teacher conference</w:t>
            </w:r>
            <w:r w:rsidR="002F441D">
              <w:rPr>
                <w:sz w:val="20"/>
              </w:rPr>
              <w:t>s scheduled throughout the year</w:t>
            </w:r>
          </w:p>
          <w:p w14:paraId="02B80762" w14:textId="5643AEBB" w:rsidR="002F441D" w:rsidRDefault="001D560B" w:rsidP="00DD7D73">
            <w:pPr>
              <w:pStyle w:val="ListParagraph"/>
              <w:numPr>
                <w:ilvl w:val="0"/>
                <w:numId w:val="23"/>
              </w:numPr>
              <w:spacing w:line="240" w:lineRule="auto"/>
              <w:rPr>
                <w:sz w:val="20"/>
              </w:rPr>
            </w:pPr>
            <w:r w:rsidRPr="002F441D">
              <w:rPr>
                <w:sz w:val="20"/>
              </w:rPr>
              <w:t>Qua</w:t>
            </w:r>
            <w:r w:rsidR="002F441D">
              <w:rPr>
                <w:sz w:val="20"/>
              </w:rPr>
              <w:t>rterly Student Progress Reports</w:t>
            </w:r>
          </w:p>
          <w:p w14:paraId="2AA8CCAB" w14:textId="61C94DBC" w:rsidR="00D477FA" w:rsidRPr="002F441D" w:rsidRDefault="00D477FA" w:rsidP="00DD7D73">
            <w:pPr>
              <w:pStyle w:val="ListParagraph"/>
              <w:numPr>
                <w:ilvl w:val="0"/>
                <w:numId w:val="23"/>
              </w:numPr>
              <w:spacing w:line="240" w:lineRule="auto"/>
              <w:rPr>
                <w:sz w:val="20"/>
              </w:rPr>
            </w:pPr>
            <w:r w:rsidRPr="002F441D">
              <w:rPr>
                <w:sz w:val="20"/>
              </w:rPr>
              <w:t>Title 1 Annual Meeting</w:t>
            </w:r>
          </w:p>
          <w:p w14:paraId="6B5EEA94" w14:textId="76C13315" w:rsidR="00D477FA" w:rsidRPr="00F315E4" w:rsidRDefault="00D477FA" w:rsidP="001D560B">
            <w:pPr>
              <w:pStyle w:val="ListParagraph"/>
              <w:numPr>
                <w:ilvl w:val="0"/>
                <w:numId w:val="23"/>
              </w:numPr>
              <w:spacing w:line="240" w:lineRule="auto"/>
              <w:rPr>
                <w:sz w:val="20"/>
              </w:rPr>
            </w:pPr>
            <w:r w:rsidRPr="00F315E4">
              <w:rPr>
                <w:sz w:val="20"/>
              </w:rPr>
              <w:t>Title 1 Development Meeting</w:t>
            </w:r>
          </w:p>
          <w:p w14:paraId="19AC5F48" w14:textId="3AAF54CE" w:rsidR="00D477FA" w:rsidRPr="00F315E4" w:rsidRDefault="00D477FA" w:rsidP="001D560B">
            <w:pPr>
              <w:pStyle w:val="ListParagraph"/>
              <w:numPr>
                <w:ilvl w:val="0"/>
                <w:numId w:val="23"/>
              </w:numPr>
              <w:spacing w:line="240" w:lineRule="auto"/>
              <w:rPr>
                <w:sz w:val="20"/>
              </w:rPr>
            </w:pPr>
            <w:r w:rsidRPr="00F315E4">
              <w:rPr>
                <w:sz w:val="20"/>
              </w:rPr>
              <w:t>Wednesdays with Walker schedule</w:t>
            </w:r>
            <w:r w:rsidR="002F441D">
              <w:rPr>
                <w:sz w:val="20"/>
              </w:rPr>
              <w:t>d quarterly throughout the year</w:t>
            </w:r>
          </w:p>
          <w:p w14:paraId="341DDCBC" w14:textId="722BE991" w:rsidR="001D560B" w:rsidRPr="00F315E4" w:rsidRDefault="001D560B" w:rsidP="00D477FA">
            <w:pPr>
              <w:spacing w:line="240" w:lineRule="auto"/>
              <w:ind w:left="0"/>
              <w:rPr>
                <w:sz w:val="20"/>
              </w:rPr>
            </w:pPr>
            <w:r w:rsidRPr="00F315E4">
              <w:rPr>
                <w:sz w:val="20"/>
              </w:rPr>
              <w:t xml:space="preserve">  </w:t>
            </w:r>
          </w:p>
          <w:p w14:paraId="08CC5681" w14:textId="011D0CB8" w:rsidR="00E32803" w:rsidRPr="00F315E4" w:rsidRDefault="00D477FA" w:rsidP="000A2B10">
            <w:pPr>
              <w:spacing w:before="0" w:line="240" w:lineRule="auto"/>
              <w:rPr>
                <w:sz w:val="20"/>
              </w:rPr>
            </w:pPr>
            <w:r w:rsidRPr="00F315E4">
              <w:rPr>
                <w:sz w:val="20"/>
              </w:rPr>
              <w:t xml:space="preserve"> </w:t>
            </w:r>
            <w:r w:rsidR="00E32803" w:rsidRPr="00F315E4">
              <w:rPr>
                <w:sz w:val="20"/>
              </w:rPr>
              <w:t>(2)</w:t>
            </w:r>
            <w:r w:rsidRPr="00F315E4">
              <w:rPr>
                <w:sz w:val="20"/>
              </w:rPr>
              <w:t xml:space="preserve"> The school will communicate opportunities for parents to participate in decision making via Blackboard Communication, the school marquee, ClassDojo, Facebook Twitter, Peachjar, SAC meetings and our school website (including OneView).</w:t>
            </w:r>
          </w:p>
          <w:p w14:paraId="3041E394" w14:textId="7E010E7B" w:rsidR="00BD5DF8" w:rsidRPr="00922D88" w:rsidRDefault="00BD5DF8" w:rsidP="00D477FA">
            <w:pPr>
              <w:spacing w:before="0" w:line="240" w:lineRule="auto"/>
              <w:ind w:left="0"/>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7F2B2D7B" w14:textId="77777777" w:rsidR="00D477FA" w:rsidRPr="00F315E4" w:rsidRDefault="00D477FA" w:rsidP="00D477FA">
            <w:pPr>
              <w:spacing w:before="0" w:line="240" w:lineRule="auto"/>
              <w:rPr>
                <w:sz w:val="20"/>
              </w:rPr>
            </w:pPr>
            <w:r w:rsidRPr="00F315E4">
              <w:rPr>
                <w:sz w:val="20"/>
              </w:rPr>
              <w:t>The school will submit parents’ and families’ comments to the district Title I office in a timely manner.  Comments may be submitted electronically to the administrative team and/or in the form of a hand-written letter.  Parents may also write their comments on the workshop evaluation survey.  All comments will be reviewed and feedback will be provided.</w:t>
            </w:r>
          </w:p>
          <w:p w14:paraId="16287F21" w14:textId="3D9F13C9" w:rsidR="000A2B10" w:rsidRPr="00922D88" w:rsidRDefault="000A2B10" w:rsidP="00D477FA">
            <w:pPr>
              <w:spacing w:before="0" w:line="240" w:lineRule="auto"/>
              <w:rPr>
                <w:sz w:val="22"/>
                <w:szCs w:val="22"/>
              </w:rPr>
            </w:pPr>
          </w:p>
          <w:p w14:paraId="5BE93A62" w14:textId="77777777" w:rsidR="00BD5DF8" w:rsidRPr="00922D88" w:rsidRDefault="00BD5DF8" w:rsidP="00D477FA">
            <w:pPr>
              <w:spacing w:before="0" w:line="240" w:lineRule="auto"/>
              <w:ind w:left="0"/>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6E325A60" w14:textId="1BDCA33D" w:rsidR="008B2BD1" w:rsidRPr="00F315E4" w:rsidRDefault="00D477FA" w:rsidP="00D477FA">
            <w:pPr>
              <w:pStyle w:val="ListParagraph"/>
              <w:numPr>
                <w:ilvl w:val="0"/>
                <w:numId w:val="24"/>
              </w:numPr>
              <w:spacing w:line="240" w:lineRule="auto"/>
              <w:rPr>
                <w:sz w:val="20"/>
              </w:rPr>
            </w:pPr>
            <w:r w:rsidRPr="00F315E4">
              <w:rPr>
                <w:sz w:val="20"/>
              </w:rPr>
              <w:t>The school will publish and communicate the required Title I, Part A of the Parent and Family Engagement Plan to parents and families via the district’s Blackboard Communication platform, the school marquee, ClassDojo, Facebook, Twitter, Peachjar, during SAC meetings.  In addition, the Title I binder located in the front office will have a copy of the PFEP as well as the parent resource room.</w:t>
            </w:r>
          </w:p>
          <w:p w14:paraId="16EE44FB" w14:textId="77777777" w:rsidR="00D477FA" w:rsidRPr="00F315E4" w:rsidRDefault="00D477FA" w:rsidP="00D477FA">
            <w:pPr>
              <w:pStyle w:val="ListParagraph"/>
              <w:spacing w:line="240" w:lineRule="auto"/>
              <w:rPr>
                <w:bCs/>
                <w:sz w:val="20"/>
              </w:rPr>
            </w:pPr>
          </w:p>
          <w:p w14:paraId="6FD4B5AC" w14:textId="7D8962D9" w:rsidR="00D477FA" w:rsidRPr="00F315E4" w:rsidRDefault="00D477FA" w:rsidP="00D477FA">
            <w:pPr>
              <w:pStyle w:val="ListParagraph"/>
              <w:numPr>
                <w:ilvl w:val="0"/>
                <w:numId w:val="24"/>
              </w:numPr>
              <w:spacing w:line="240" w:lineRule="auto"/>
              <w:rPr>
                <w:sz w:val="20"/>
              </w:rPr>
            </w:pPr>
            <w:r w:rsidRPr="00F315E4">
              <w:rPr>
                <w:sz w:val="20"/>
              </w:rPr>
              <w:t>All forms of communication will be translated in the languages of our students and families.  Beauclerc has bilingual teachers, paraprofessionals and office assistants to assist with the language barriers and are able to translate for our limited English proficient students and parents.</w:t>
            </w:r>
          </w:p>
          <w:p w14:paraId="4E4A7554" w14:textId="24588E94" w:rsidR="00D477FA" w:rsidRPr="00D477FA" w:rsidRDefault="00D477FA" w:rsidP="00D477FA">
            <w:pPr>
              <w:spacing w:line="240" w:lineRule="auto"/>
              <w:ind w:left="0"/>
              <w:rPr>
                <w:sz w:val="22"/>
                <w:szCs w:val="22"/>
              </w:rPr>
            </w:pPr>
          </w:p>
          <w:p w14:paraId="34B3F2EB" w14:textId="36416283" w:rsidR="00794E99" w:rsidRPr="00794E99" w:rsidRDefault="00794E99" w:rsidP="00794E99">
            <w:pPr>
              <w:spacing w:line="240" w:lineRule="auto"/>
              <w:ind w:left="0"/>
              <w:rPr>
                <w:b/>
                <w:bCs/>
                <w:sz w:val="22"/>
                <w:szCs w:val="22"/>
              </w:rPr>
            </w:pP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637B3F38" w:rsidR="001104ED" w:rsidRPr="00F315E4" w:rsidRDefault="00F315E4" w:rsidP="000A2B10">
            <w:pPr>
              <w:spacing w:before="0" w:line="240" w:lineRule="auto"/>
              <w:rPr>
                <w:sz w:val="20"/>
              </w:rPr>
            </w:pPr>
            <w:r w:rsidRPr="00F315E4">
              <w:rPr>
                <w:sz w:val="20"/>
              </w:rPr>
              <w:t>The school communicates in advance and makes personal phone calls to invite and involve parents and families for SAC meetings where decision making opportunities are presented and where Title I fund expenditures are shared, analyzed and discussed.</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0A0114A9" w14:textId="77777777" w:rsidR="00F315E4" w:rsidRPr="00F315E4" w:rsidRDefault="00F315E4" w:rsidP="00F315E4">
            <w:pPr>
              <w:pStyle w:val="ListParagraph"/>
              <w:numPr>
                <w:ilvl w:val="0"/>
                <w:numId w:val="5"/>
              </w:numPr>
              <w:spacing w:before="0" w:line="240" w:lineRule="auto"/>
              <w:rPr>
                <w:sz w:val="20"/>
              </w:rPr>
            </w:pPr>
            <w:r w:rsidRPr="00F315E4">
              <w:rPr>
                <w:sz w:val="20"/>
              </w:rPr>
              <w:t>Transportation - After analyzing results from the parent needs survey, transportation is not a concern at this time.</w:t>
            </w:r>
          </w:p>
          <w:p w14:paraId="66824BC4" w14:textId="77777777" w:rsidR="00F315E4" w:rsidRPr="00F315E4" w:rsidRDefault="00F315E4" w:rsidP="00F315E4">
            <w:pPr>
              <w:spacing w:before="0" w:line="240" w:lineRule="auto"/>
              <w:ind w:left="475"/>
              <w:rPr>
                <w:sz w:val="20"/>
              </w:rPr>
            </w:pPr>
          </w:p>
          <w:p w14:paraId="2FA19D22" w14:textId="77777777" w:rsidR="00F315E4" w:rsidRPr="00F315E4" w:rsidRDefault="00F315E4" w:rsidP="00F315E4">
            <w:pPr>
              <w:pStyle w:val="ListParagraph"/>
              <w:numPr>
                <w:ilvl w:val="0"/>
                <w:numId w:val="5"/>
              </w:numPr>
              <w:spacing w:before="0" w:line="240" w:lineRule="auto"/>
              <w:rPr>
                <w:sz w:val="20"/>
              </w:rPr>
            </w:pPr>
            <w:r w:rsidRPr="00F315E4">
              <w:rPr>
                <w:sz w:val="20"/>
              </w:rPr>
              <w:t>Childcare - Childcare will be offered at the school site by our teachers as needed for the duration of the meeting/workshop.  NO budget is needed as teachers are required to attend three night events as per contract.</w:t>
            </w:r>
          </w:p>
          <w:p w14:paraId="6615EFA6" w14:textId="77777777" w:rsidR="00F315E4" w:rsidRPr="00F315E4" w:rsidRDefault="00F315E4" w:rsidP="00F315E4">
            <w:pPr>
              <w:spacing w:before="0" w:line="240" w:lineRule="auto"/>
              <w:ind w:left="475"/>
              <w:rPr>
                <w:sz w:val="20"/>
              </w:rPr>
            </w:pPr>
          </w:p>
          <w:p w14:paraId="7297AC63" w14:textId="77777777" w:rsidR="00F315E4" w:rsidRPr="00F315E4" w:rsidRDefault="00F315E4" w:rsidP="00F315E4">
            <w:pPr>
              <w:pStyle w:val="ListParagraph"/>
              <w:numPr>
                <w:ilvl w:val="0"/>
                <w:numId w:val="5"/>
              </w:numPr>
              <w:spacing w:before="0" w:line="240" w:lineRule="auto"/>
              <w:rPr>
                <w:sz w:val="20"/>
              </w:rPr>
            </w:pPr>
            <w:r w:rsidRPr="00F315E4">
              <w:rPr>
                <w:sz w:val="20"/>
              </w:rPr>
              <w:t>Home Visits - We will offer information as needed at other times as requested by parents, including home visits.</w:t>
            </w:r>
          </w:p>
          <w:p w14:paraId="267E92EF" w14:textId="37F9D038" w:rsidR="00F315E4" w:rsidRPr="00F315E4" w:rsidRDefault="00F315E4" w:rsidP="00F315E4">
            <w:pPr>
              <w:spacing w:line="240" w:lineRule="auto"/>
              <w:ind w:left="0"/>
              <w:rPr>
                <w:sz w:val="20"/>
              </w:rPr>
            </w:pPr>
          </w:p>
          <w:p w14:paraId="541F1F2A" w14:textId="6C098B93" w:rsidR="008176F3" w:rsidRPr="002E7F0B" w:rsidRDefault="6046474D" w:rsidP="00A619E7">
            <w:pPr>
              <w:pStyle w:val="ListParagraph"/>
              <w:numPr>
                <w:ilvl w:val="0"/>
                <w:numId w:val="5"/>
              </w:numPr>
              <w:spacing w:before="0" w:line="240" w:lineRule="auto"/>
              <w:rPr>
                <w:sz w:val="22"/>
                <w:szCs w:val="22"/>
              </w:rPr>
            </w:pPr>
            <w:r w:rsidRPr="00F315E4">
              <w:rPr>
                <w:sz w:val="20"/>
              </w:rPr>
              <w:t xml:space="preserve">Additional Services to remove barriers to encourage event attendance </w:t>
            </w:r>
            <w:r w:rsidR="00F315E4" w:rsidRPr="00F315E4">
              <w:rPr>
                <w:sz w:val="20"/>
              </w:rPr>
              <w:t>–On site parent events will be recorded to be viewed at a more convenient time for parents.</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47C73ABE" w:rsidR="00B71FA5" w:rsidRPr="002F441D" w:rsidRDefault="00F315E4" w:rsidP="000A2B10">
            <w:pPr>
              <w:spacing w:before="0" w:line="240" w:lineRule="auto"/>
              <w:rPr>
                <w:rFonts w:cstheme="minorHAnsi"/>
                <w:sz w:val="20"/>
              </w:rPr>
            </w:pPr>
            <w:r w:rsidRPr="002F441D">
              <w:rPr>
                <w:sz w:val="20"/>
              </w:rPr>
              <w:t>Parent input was provided during our Virtual Developmental Meeting in regards to the best times for parental involvement meetings.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545DD911" w:rsidR="00B71FA5" w:rsidRPr="002F441D" w:rsidRDefault="00F315E4" w:rsidP="000A2B10">
            <w:pPr>
              <w:spacing w:before="0" w:line="240" w:lineRule="auto"/>
              <w:rPr>
                <w:rFonts w:cstheme="minorHAnsi"/>
                <w:sz w:val="20"/>
              </w:rPr>
            </w:pPr>
            <w:r w:rsidRPr="002F441D">
              <w:rPr>
                <w:sz w:val="20"/>
              </w:rPr>
              <w:t>The results from the  Parent and Family Engagement Plan Development survey is evidence that meeting times, transportation, childcare, and home visits for family engagement were assessed.</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7A8FCC88"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Content>
                <w:r w:rsidR="00F315E4">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A69CF25" w:rsidR="00B71FA5" w:rsidRPr="000A2B10" w:rsidRDefault="00DD7D73"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F315E4">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0AE98AAC" w:rsidR="00B71FA5" w:rsidRDefault="00DD7D73"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Content>
                <w:r w:rsidR="00F315E4">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40CAEA08"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1"/>
                  <w14:checkedState w14:val="2612" w14:font="MS Gothic"/>
                  <w14:uncheckedState w14:val="2610" w14:font="MS Gothic"/>
                </w14:checkbox>
              </w:sdtPr>
              <w:sdtContent>
                <w:r w:rsidR="00F315E4">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12D43796" w:rsidR="00B71FA5" w:rsidRPr="000A2B10" w:rsidRDefault="00DD7D73"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Content>
                <w:r w:rsidR="00F315E4">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F315E4">
              <w:rPr>
                <w:rFonts w:cstheme="minorHAnsi"/>
                <w:sz w:val="22"/>
                <w:szCs w:val="22"/>
              </w:rPr>
              <w:t xml:space="preserve">Other: Virtual and/or recorded events to </w:t>
            </w:r>
            <w:r w:rsidR="008F080D">
              <w:rPr>
                <w:rFonts w:cstheme="minorHAnsi"/>
                <w:sz w:val="22"/>
                <w:szCs w:val="22"/>
              </w:rPr>
              <w:t>accommodate schedules of parents.</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E7F3AE1" w14:textId="00E05572" w:rsidR="00A812E8" w:rsidRPr="00A812E8" w:rsidRDefault="00A812E8" w:rsidP="00A812E8">
            <w:pPr>
              <w:spacing w:line="240" w:lineRule="auto"/>
              <w:rPr>
                <w:sz w:val="20"/>
              </w:rPr>
            </w:pPr>
            <w:r w:rsidRPr="00A812E8">
              <w:rPr>
                <w:sz w:val="20"/>
              </w:rPr>
              <w:t>The following steps will take place to conduct the Beginning of Year Annual Meeting:</w:t>
            </w:r>
          </w:p>
          <w:p w14:paraId="393AA4DF" w14:textId="77777777" w:rsidR="00A812E8" w:rsidRPr="00A812E8" w:rsidRDefault="00A812E8" w:rsidP="00A812E8">
            <w:pPr>
              <w:spacing w:line="240" w:lineRule="auto"/>
              <w:rPr>
                <w:sz w:val="22"/>
                <w:szCs w:val="22"/>
                <w:u w:val="single"/>
              </w:rPr>
            </w:pPr>
          </w:p>
          <w:p w14:paraId="51BF0665" w14:textId="41515916" w:rsidR="008F080D" w:rsidRPr="00A812E8" w:rsidRDefault="008F080D" w:rsidP="00A812E8">
            <w:pPr>
              <w:pStyle w:val="ListParagraph"/>
              <w:numPr>
                <w:ilvl w:val="0"/>
                <w:numId w:val="4"/>
              </w:numPr>
              <w:spacing w:before="0" w:line="240" w:lineRule="auto"/>
              <w:rPr>
                <w:sz w:val="20"/>
                <w:u w:val="single"/>
              </w:rPr>
            </w:pPr>
            <w:r w:rsidRPr="00A812E8">
              <w:rPr>
                <w:sz w:val="20"/>
              </w:rPr>
              <w:t>Choose a date on the master calendar.</w:t>
            </w:r>
          </w:p>
          <w:p w14:paraId="28653BB1" w14:textId="66BA48DC" w:rsidR="008F080D" w:rsidRPr="00A812E8" w:rsidRDefault="008F080D" w:rsidP="008F080D">
            <w:pPr>
              <w:pStyle w:val="ListParagraph"/>
              <w:numPr>
                <w:ilvl w:val="0"/>
                <w:numId w:val="4"/>
              </w:numPr>
              <w:spacing w:before="0" w:line="240" w:lineRule="auto"/>
              <w:rPr>
                <w:sz w:val="20"/>
                <w:u w:val="single"/>
              </w:rPr>
            </w:pPr>
            <w:r w:rsidRPr="00A812E8">
              <w:rPr>
                <w:sz w:val="20"/>
              </w:rPr>
              <w:t>Create a flyer/invitation informing parents and stakeholders of the Annual Meeting and its purpose.</w:t>
            </w:r>
          </w:p>
          <w:p w14:paraId="138A0D8C" w14:textId="2EFE9D16" w:rsidR="00A812E8" w:rsidRPr="00A812E8" w:rsidRDefault="00A812E8" w:rsidP="008F080D">
            <w:pPr>
              <w:pStyle w:val="ListParagraph"/>
              <w:numPr>
                <w:ilvl w:val="0"/>
                <w:numId w:val="4"/>
              </w:numPr>
              <w:spacing w:before="0" w:line="240" w:lineRule="auto"/>
              <w:rPr>
                <w:sz w:val="20"/>
                <w:u w:val="single"/>
              </w:rPr>
            </w:pPr>
            <w:r>
              <w:rPr>
                <w:sz w:val="20"/>
              </w:rPr>
              <w:t>Provide a virtual link for parents and stakeholders to attend the annual meeting virtually.</w:t>
            </w:r>
          </w:p>
          <w:p w14:paraId="4EAFB776" w14:textId="5CF7E203" w:rsidR="008F080D" w:rsidRPr="00A812E8" w:rsidRDefault="008F080D" w:rsidP="008F080D">
            <w:pPr>
              <w:pStyle w:val="ListParagraph"/>
              <w:numPr>
                <w:ilvl w:val="0"/>
                <w:numId w:val="4"/>
              </w:numPr>
              <w:spacing w:before="0" w:line="240" w:lineRule="auto"/>
              <w:rPr>
                <w:sz w:val="20"/>
                <w:u w:val="single"/>
              </w:rPr>
            </w:pPr>
            <w:r w:rsidRPr="00A812E8">
              <w:rPr>
                <w:sz w:val="20"/>
              </w:rPr>
              <w:t>Share the flyer/invitation via ClassDojo, marquee, website, first day school packets, Facebook, Instagram, Twitter, and post outside of school entrance two weeks prior to the date of the event.</w:t>
            </w:r>
          </w:p>
          <w:p w14:paraId="461E129E" w14:textId="2D37573B" w:rsidR="008F080D" w:rsidRPr="00A812E8" w:rsidRDefault="008F080D" w:rsidP="008F080D">
            <w:pPr>
              <w:pStyle w:val="ListParagraph"/>
              <w:numPr>
                <w:ilvl w:val="0"/>
                <w:numId w:val="4"/>
              </w:numPr>
              <w:spacing w:before="0" w:line="240" w:lineRule="auto"/>
              <w:rPr>
                <w:sz w:val="20"/>
                <w:u w:val="single"/>
              </w:rPr>
            </w:pPr>
            <w:r w:rsidRPr="00A812E8">
              <w:rPr>
                <w:sz w:val="20"/>
              </w:rPr>
              <w:t>Share with parents via Blackboard Communication platform.</w:t>
            </w:r>
          </w:p>
          <w:p w14:paraId="3F1A3F16" w14:textId="30DFBAB6" w:rsidR="00A812E8" w:rsidRPr="00A812E8" w:rsidRDefault="00A812E8" w:rsidP="008F080D">
            <w:pPr>
              <w:pStyle w:val="ListParagraph"/>
              <w:numPr>
                <w:ilvl w:val="0"/>
                <w:numId w:val="4"/>
              </w:numPr>
              <w:spacing w:before="0" w:line="240" w:lineRule="auto"/>
              <w:rPr>
                <w:sz w:val="20"/>
                <w:u w:val="single"/>
              </w:rPr>
            </w:pPr>
            <w:r>
              <w:rPr>
                <w:sz w:val="20"/>
              </w:rPr>
              <w:t>Record the annual meeting so that parents who are unable to attend can preview the recorded meeting at a later time.</w:t>
            </w:r>
          </w:p>
          <w:p w14:paraId="56EE48EE" w14:textId="74464809" w:rsidR="00296A9C" w:rsidRPr="008F080D" w:rsidRDefault="00296A9C" w:rsidP="008F080D">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75C47C00" w14:textId="77777777" w:rsidR="008F080D" w:rsidRPr="002F441D" w:rsidRDefault="008F080D" w:rsidP="008F080D">
            <w:pPr>
              <w:spacing w:before="0" w:line="240" w:lineRule="auto"/>
              <w:rPr>
                <w:sz w:val="20"/>
              </w:rPr>
            </w:pPr>
            <w:r w:rsidRPr="002F441D">
              <w:rPr>
                <w:sz w:val="20"/>
              </w:rPr>
              <w:t xml:space="preserve">During the Annual Title I meeting, parents will receive information through a power point presentation about the title I program at Beauclerc Elementary.  Parents will be provided with information on how our school </w:t>
            </w:r>
            <w:r w:rsidRPr="002F441D">
              <w:rPr>
                <w:sz w:val="20"/>
              </w:rPr>
              <w:lastRenderedPageBreak/>
              <w:t>qualifies for Title I and the specific state requirements.  Parents have the right to request and receive timely information regarding the professional qualifications of their child’s teacher and if their child has been taught four or more consecutive weeks by a teacher that is out of field and is currently working towards credentials.  Parents also have the right to know their child’s state assessment scores and receive information in the language that they understand.</w:t>
            </w:r>
          </w:p>
          <w:p w14:paraId="0DD609E2" w14:textId="77777777" w:rsidR="008F080D" w:rsidRPr="002F441D" w:rsidRDefault="008F080D" w:rsidP="008F080D">
            <w:pPr>
              <w:spacing w:before="0" w:line="240" w:lineRule="auto"/>
              <w:rPr>
                <w:sz w:val="20"/>
              </w:rPr>
            </w:pPr>
          </w:p>
          <w:p w14:paraId="6745DC92" w14:textId="5E65A0D4" w:rsidR="008F080D" w:rsidRPr="002F441D" w:rsidRDefault="008F080D" w:rsidP="008F080D">
            <w:pPr>
              <w:spacing w:before="0" w:line="240" w:lineRule="auto"/>
              <w:rPr>
                <w:sz w:val="20"/>
              </w:rPr>
            </w:pPr>
            <w:r w:rsidRPr="002F441D">
              <w:rPr>
                <w:sz w:val="20"/>
              </w:rPr>
              <w:t>In addition, parents will be provided with an opportunity to review this year’s Parent and Family Engagement Plan School-wide and Parental Involvement funds will be shared with parents to let them know what is being purchased and how those purchased align to the School Improvement Plan and Title I compliance.  Upcoming parent involvement events and their purposes will be shared for learning strategies for helping their child learn at home for increasing achievement in the areas of reading, math and science.  State assessment results will be shared and discussed with parents.  Information of the Migrant Education Program will also be shared with the parents during this meeting and to ensure the district has a plan in place for students who are in transition.  The workshop evaluation survey will also be shared with parents and how important their feedback is to us at the conclusion of each event.</w:t>
            </w:r>
          </w:p>
          <w:p w14:paraId="07F023C8" w14:textId="004BB23E" w:rsidR="00CC616C" w:rsidRPr="002F441D" w:rsidRDefault="00CC616C" w:rsidP="008F080D">
            <w:pPr>
              <w:spacing w:before="0" w:line="240" w:lineRule="auto"/>
              <w:ind w:left="0"/>
              <w:rPr>
                <w:rFonts w:cstheme="minorHAnsi"/>
                <w:sz w:val="20"/>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68CC6B34" w14:textId="6DB69FA2" w:rsidR="008F080D" w:rsidRPr="002F441D" w:rsidRDefault="008F080D" w:rsidP="008F080D">
            <w:pPr>
              <w:pStyle w:val="ListParagraph"/>
              <w:numPr>
                <w:ilvl w:val="0"/>
                <w:numId w:val="25"/>
              </w:numPr>
              <w:spacing w:line="240" w:lineRule="auto"/>
              <w:rPr>
                <w:sz w:val="20"/>
              </w:rPr>
            </w:pPr>
            <w:r w:rsidRPr="002F441D">
              <w:rPr>
                <w:sz w:val="20"/>
              </w:rPr>
              <w:t>The adequate yearly progress of students broken down by subgroups will be shared with parents through an information table as a slide in the power point presentation during the annual meeting.</w:t>
            </w:r>
          </w:p>
          <w:p w14:paraId="337995A6" w14:textId="77777777" w:rsidR="008F080D" w:rsidRPr="002F441D" w:rsidRDefault="008F080D" w:rsidP="008F080D">
            <w:pPr>
              <w:pStyle w:val="ListParagraph"/>
              <w:spacing w:line="240" w:lineRule="auto"/>
              <w:ind w:left="475"/>
              <w:rPr>
                <w:sz w:val="20"/>
              </w:rPr>
            </w:pPr>
          </w:p>
          <w:p w14:paraId="05399E2F" w14:textId="136AF79A" w:rsidR="008F080D" w:rsidRPr="002F441D" w:rsidRDefault="008F080D" w:rsidP="008F080D">
            <w:pPr>
              <w:pStyle w:val="ListParagraph"/>
              <w:numPr>
                <w:ilvl w:val="0"/>
                <w:numId w:val="25"/>
              </w:numPr>
              <w:spacing w:line="240" w:lineRule="auto"/>
              <w:rPr>
                <w:sz w:val="20"/>
              </w:rPr>
            </w:pPr>
            <w:r w:rsidRPr="002F441D">
              <w:rPr>
                <w:sz w:val="20"/>
              </w:rPr>
              <w:t>Information on the school choice theme will be shared with parents as a slide in the power point presentation during the annual meeting and through monthly parent newsletters.</w:t>
            </w:r>
          </w:p>
          <w:p w14:paraId="2426CB7B" w14:textId="7608CAA5" w:rsidR="008F080D" w:rsidRPr="002F441D" w:rsidRDefault="008F080D" w:rsidP="008F080D">
            <w:pPr>
              <w:spacing w:line="240" w:lineRule="auto"/>
              <w:ind w:left="0"/>
              <w:rPr>
                <w:sz w:val="20"/>
              </w:rPr>
            </w:pPr>
          </w:p>
          <w:p w14:paraId="0E7620F5" w14:textId="2A8EB173" w:rsidR="008F080D" w:rsidRPr="002F441D" w:rsidRDefault="008F080D" w:rsidP="008F080D">
            <w:pPr>
              <w:spacing w:before="0" w:line="240" w:lineRule="auto"/>
              <w:rPr>
                <w:sz w:val="20"/>
              </w:rPr>
            </w:pPr>
            <w:r w:rsidRPr="002F441D">
              <w:rPr>
                <w:sz w:val="20"/>
              </w:rPr>
              <w:t xml:space="preserve">(3)  The rights of parents when schools receive title I, Part A funds will be shared as a slide on the </w:t>
            </w:r>
            <w:r w:rsidR="00341BE4" w:rsidRPr="002F441D">
              <w:rPr>
                <w:sz w:val="20"/>
              </w:rPr>
              <w:t xml:space="preserve"> </w:t>
            </w:r>
            <w:r w:rsidRPr="002F441D">
              <w:rPr>
                <w:sz w:val="20"/>
              </w:rPr>
              <w:t>power point presentation during the annual meeting.</w:t>
            </w:r>
          </w:p>
          <w:p w14:paraId="087B698C" w14:textId="77777777" w:rsidR="00CC37D9" w:rsidRPr="000A2B10" w:rsidRDefault="00CC37D9" w:rsidP="44F8A17B">
            <w:pPr>
              <w:spacing w:before="0" w:line="240" w:lineRule="auto"/>
              <w:rPr>
                <w:sz w:val="22"/>
                <w:szCs w:val="22"/>
              </w:rPr>
            </w:pPr>
          </w:p>
          <w:p w14:paraId="5C8C6B09" w14:textId="56E2FD2C" w:rsidR="001A1F5A" w:rsidRPr="000A2B10" w:rsidRDefault="00A505E2" w:rsidP="008F080D">
            <w:pPr>
              <w:spacing w:before="0" w:line="240" w:lineRule="auto"/>
              <w:rPr>
                <w:rFonts w:cstheme="minorHAnsi"/>
                <w:sz w:val="22"/>
                <w:szCs w:val="22"/>
              </w:rPr>
            </w:pPr>
            <w:r w:rsidRPr="000A2B10">
              <w:rPr>
                <w:rFonts w:cstheme="minorHAnsi"/>
                <w:sz w:val="22"/>
                <w:szCs w:val="22"/>
              </w:rPr>
              <w:t xml:space="preserve"> </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7CBCF6CE" w14:textId="77777777" w:rsidR="008F080D" w:rsidRPr="002F441D" w:rsidRDefault="008F080D" w:rsidP="008F080D">
            <w:pPr>
              <w:spacing w:before="0" w:line="240" w:lineRule="auto"/>
              <w:rPr>
                <w:sz w:val="20"/>
              </w:rPr>
            </w:pPr>
            <w:r w:rsidRPr="002F441D">
              <w:rPr>
                <w:sz w:val="20"/>
              </w:rPr>
              <w:t>The school will ensure parents without access to technology receive notification of parent events, communication, information about parent events, school updates, and student progress updates through flyers/invitations sent home, marquee and via Blackboard Communication.</w:t>
            </w:r>
          </w:p>
          <w:p w14:paraId="0DA123B1" w14:textId="77777777" w:rsidR="00A413A7" w:rsidRPr="002F441D" w:rsidRDefault="00A413A7" w:rsidP="000A2B10">
            <w:pPr>
              <w:spacing w:before="0" w:line="240" w:lineRule="auto"/>
              <w:rPr>
                <w:rFonts w:cstheme="minorHAnsi"/>
                <w:sz w:val="20"/>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lastRenderedPageBreak/>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69BFEF23" w14:textId="3D1D96EB" w:rsidR="4CE18625" w:rsidRDefault="00A812E8" w:rsidP="7E864126">
            <w:pPr>
              <w:spacing w:before="0" w:line="240" w:lineRule="auto"/>
              <w:rPr>
                <w:sz w:val="20"/>
              </w:rPr>
            </w:pPr>
            <w:r w:rsidRPr="00A812E8">
              <w:rPr>
                <w:sz w:val="20"/>
              </w:rPr>
              <w:t>The following steps and strategies will be implemented to conduct the End of Year Developmental meeting:</w:t>
            </w:r>
          </w:p>
          <w:p w14:paraId="33338266" w14:textId="77777777" w:rsidR="00A812E8" w:rsidRPr="00A812E8" w:rsidRDefault="00A812E8" w:rsidP="7E864126">
            <w:pPr>
              <w:spacing w:before="0" w:line="240" w:lineRule="auto"/>
              <w:rPr>
                <w:sz w:val="20"/>
              </w:rPr>
            </w:pPr>
          </w:p>
          <w:p w14:paraId="2E71E700" w14:textId="77777777" w:rsidR="00A812E8" w:rsidRPr="00A812E8" w:rsidRDefault="00A812E8" w:rsidP="00A812E8">
            <w:pPr>
              <w:pStyle w:val="ListParagraph"/>
              <w:numPr>
                <w:ilvl w:val="0"/>
                <w:numId w:val="27"/>
              </w:numPr>
              <w:spacing w:before="0" w:line="240" w:lineRule="auto"/>
              <w:rPr>
                <w:sz w:val="20"/>
                <w:u w:val="single"/>
              </w:rPr>
            </w:pPr>
            <w:r w:rsidRPr="00A812E8">
              <w:rPr>
                <w:sz w:val="20"/>
              </w:rPr>
              <w:t>Choose a date on the master calendar.</w:t>
            </w:r>
          </w:p>
          <w:p w14:paraId="62B7C836" w14:textId="435B310A" w:rsidR="00A812E8" w:rsidRPr="00A812E8" w:rsidRDefault="00A812E8" w:rsidP="00A812E8">
            <w:pPr>
              <w:pStyle w:val="ListParagraph"/>
              <w:numPr>
                <w:ilvl w:val="0"/>
                <w:numId w:val="27"/>
              </w:numPr>
              <w:spacing w:before="0" w:line="240" w:lineRule="auto"/>
              <w:rPr>
                <w:sz w:val="20"/>
                <w:u w:val="single"/>
              </w:rPr>
            </w:pPr>
            <w:r w:rsidRPr="00A812E8">
              <w:rPr>
                <w:sz w:val="20"/>
              </w:rPr>
              <w:t>Create a flyer/invitation informing parents and stakeholder</w:t>
            </w:r>
            <w:r>
              <w:rPr>
                <w:sz w:val="20"/>
              </w:rPr>
              <w:t>s of the Developmental</w:t>
            </w:r>
            <w:r w:rsidRPr="00A812E8">
              <w:rPr>
                <w:sz w:val="20"/>
              </w:rPr>
              <w:t xml:space="preserve"> Meeting and its purpose.</w:t>
            </w:r>
          </w:p>
          <w:p w14:paraId="3F8897F5" w14:textId="328ED573" w:rsidR="00A812E8" w:rsidRPr="00A812E8" w:rsidRDefault="00A812E8" w:rsidP="00A812E8">
            <w:pPr>
              <w:pStyle w:val="ListParagraph"/>
              <w:numPr>
                <w:ilvl w:val="0"/>
                <w:numId w:val="27"/>
              </w:numPr>
              <w:spacing w:before="0" w:line="240" w:lineRule="auto"/>
              <w:rPr>
                <w:sz w:val="20"/>
                <w:u w:val="single"/>
              </w:rPr>
            </w:pPr>
            <w:r w:rsidRPr="00A812E8">
              <w:rPr>
                <w:sz w:val="20"/>
              </w:rPr>
              <w:t>Provide a virtual link for parents and s</w:t>
            </w:r>
            <w:r>
              <w:rPr>
                <w:sz w:val="20"/>
              </w:rPr>
              <w:t>takeholders to attend the Developmental</w:t>
            </w:r>
            <w:r w:rsidRPr="00A812E8">
              <w:rPr>
                <w:sz w:val="20"/>
              </w:rPr>
              <w:t xml:space="preserve"> meeting virtually.</w:t>
            </w:r>
          </w:p>
          <w:p w14:paraId="2C9F69F4" w14:textId="5C1B76B0" w:rsidR="00A812E8" w:rsidRPr="00A812E8" w:rsidRDefault="00032875" w:rsidP="00A812E8">
            <w:pPr>
              <w:pStyle w:val="ListParagraph"/>
              <w:numPr>
                <w:ilvl w:val="0"/>
                <w:numId w:val="27"/>
              </w:numPr>
              <w:spacing w:before="0" w:line="240" w:lineRule="auto"/>
              <w:rPr>
                <w:sz w:val="20"/>
                <w:u w:val="single"/>
              </w:rPr>
            </w:pPr>
            <w:r>
              <w:rPr>
                <w:sz w:val="20"/>
              </w:rPr>
              <w:t>Provide a s</w:t>
            </w:r>
            <w:r w:rsidR="002F441D">
              <w:rPr>
                <w:sz w:val="20"/>
              </w:rPr>
              <w:t>urvey link</w:t>
            </w:r>
            <w:r w:rsidR="00A812E8">
              <w:rPr>
                <w:sz w:val="20"/>
              </w:rPr>
              <w:t xml:space="preserve"> for the </w:t>
            </w:r>
            <w:r>
              <w:rPr>
                <w:sz w:val="20"/>
              </w:rPr>
              <w:t xml:space="preserve">Parental Involvement Plan </w:t>
            </w:r>
            <w:r w:rsidR="00A812E8">
              <w:rPr>
                <w:sz w:val="20"/>
              </w:rPr>
              <w:t>Develo</w:t>
            </w:r>
            <w:r>
              <w:rPr>
                <w:sz w:val="20"/>
              </w:rPr>
              <w:t>pmental</w:t>
            </w:r>
            <w:r w:rsidR="00A812E8">
              <w:rPr>
                <w:sz w:val="20"/>
              </w:rPr>
              <w:t xml:space="preserve"> Worksheet for parents and stakeholders to complete.</w:t>
            </w:r>
          </w:p>
          <w:p w14:paraId="763A71C2" w14:textId="77777777" w:rsidR="00A812E8" w:rsidRPr="00A812E8" w:rsidRDefault="00A812E8" w:rsidP="00A812E8">
            <w:pPr>
              <w:pStyle w:val="ListParagraph"/>
              <w:numPr>
                <w:ilvl w:val="0"/>
                <w:numId w:val="27"/>
              </w:numPr>
              <w:spacing w:before="0" w:line="240" w:lineRule="auto"/>
              <w:rPr>
                <w:sz w:val="20"/>
                <w:u w:val="single"/>
              </w:rPr>
            </w:pPr>
            <w:r w:rsidRPr="00A812E8">
              <w:rPr>
                <w:sz w:val="20"/>
              </w:rPr>
              <w:t>Share the flyer/invitation via ClassDojo, marquee, website, first day school packets, Facebook, Instagram, Twitter, and post outside of school entrance two weeks prior to the date of the event.</w:t>
            </w:r>
          </w:p>
          <w:p w14:paraId="3B2B24ED" w14:textId="77777777" w:rsidR="00A812E8" w:rsidRPr="00A812E8" w:rsidRDefault="00A812E8" w:rsidP="00A812E8">
            <w:pPr>
              <w:pStyle w:val="ListParagraph"/>
              <w:numPr>
                <w:ilvl w:val="0"/>
                <w:numId w:val="27"/>
              </w:numPr>
              <w:spacing w:before="0" w:line="240" w:lineRule="auto"/>
              <w:rPr>
                <w:sz w:val="20"/>
                <w:u w:val="single"/>
              </w:rPr>
            </w:pPr>
            <w:r w:rsidRPr="00A812E8">
              <w:rPr>
                <w:sz w:val="20"/>
              </w:rPr>
              <w:t>Share with parents via Blackboard Communication platform.</w:t>
            </w:r>
          </w:p>
          <w:p w14:paraId="01345EE9" w14:textId="5E6E0F07" w:rsidR="00A812E8" w:rsidRPr="00A812E8" w:rsidRDefault="00A812E8" w:rsidP="00A812E8">
            <w:pPr>
              <w:pStyle w:val="ListParagraph"/>
              <w:numPr>
                <w:ilvl w:val="0"/>
                <w:numId w:val="27"/>
              </w:numPr>
              <w:spacing w:before="0" w:line="240" w:lineRule="auto"/>
              <w:rPr>
                <w:sz w:val="20"/>
                <w:u w:val="single"/>
              </w:rPr>
            </w:pPr>
            <w:r>
              <w:rPr>
                <w:sz w:val="20"/>
              </w:rPr>
              <w:t>Record the Developmental</w:t>
            </w:r>
            <w:r w:rsidRPr="00A812E8">
              <w:rPr>
                <w:sz w:val="20"/>
              </w:rPr>
              <w:t xml:space="preserve"> meeting so that parents who are unable to attend can preview the recorded meeting at a later time.</w:t>
            </w:r>
          </w:p>
          <w:p w14:paraId="6302CB37" w14:textId="77777777" w:rsidR="00A812E8" w:rsidRPr="00A812E8" w:rsidRDefault="00A812E8" w:rsidP="7E864126">
            <w:pPr>
              <w:spacing w:before="0" w:line="240" w:lineRule="auto"/>
              <w:rPr>
                <w:sz w:val="20"/>
              </w:rPr>
            </w:pP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3D3C52A9" w14:textId="77777777" w:rsidR="00056AF7" w:rsidRDefault="00A812E8" w:rsidP="00A812E8">
            <w:pPr>
              <w:spacing w:before="0" w:line="240" w:lineRule="auto"/>
              <w:rPr>
                <w:sz w:val="20"/>
              </w:rPr>
            </w:pPr>
            <w:r w:rsidRPr="00A812E8">
              <w:rPr>
                <w:sz w:val="20"/>
              </w:rPr>
              <w:t>The school plans to implement activities that will build the capacity of parent and family engagement by reflecting on parent input collected during the Developmental Meeting</w:t>
            </w:r>
            <w:r w:rsidR="00056AF7">
              <w:rPr>
                <w:sz w:val="20"/>
              </w:rPr>
              <w:t xml:space="preserve"> both virtually and face to face</w:t>
            </w:r>
            <w:r w:rsidRPr="00A812E8">
              <w:rPr>
                <w:sz w:val="20"/>
              </w:rPr>
              <w:t xml:space="preserve">.  </w:t>
            </w:r>
          </w:p>
          <w:p w14:paraId="615635A1" w14:textId="77777777" w:rsidR="00056AF7" w:rsidRDefault="00056AF7" w:rsidP="00A812E8">
            <w:pPr>
              <w:spacing w:before="0" w:line="240" w:lineRule="auto"/>
              <w:rPr>
                <w:sz w:val="20"/>
              </w:rPr>
            </w:pPr>
          </w:p>
          <w:p w14:paraId="4900FEC9" w14:textId="36B62173" w:rsidR="00A812E8" w:rsidRDefault="00A812E8" w:rsidP="00A812E8">
            <w:pPr>
              <w:spacing w:before="0" w:line="240" w:lineRule="auto"/>
              <w:rPr>
                <w:sz w:val="20"/>
              </w:rPr>
            </w:pPr>
            <w:r w:rsidRPr="00A812E8">
              <w:rPr>
                <w:sz w:val="20"/>
              </w:rPr>
              <w:t>Suggestions include:</w:t>
            </w:r>
          </w:p>
          <w:p w14:paraId="042E0489" w14:textId="77777777" w:rsidR="00056AF7" w:rsidRPr="00A812E8" w:rsidRDefault="00056AF7" w:rsidP="00A812E8">
            <w:pPr>
              <w:spacing w:before="0" w:line="240" w:lineRule="auto"/>
              <w:rPr>
                <w:sz w:val="20"/>
              </w:rPr>
            </w:pPr>
          </w:p>
          <w:p w14:paraId="463B41A1" w14:textId="77777777" w:rsidR="00A812E8" w:rsidRPr="00A812E8" w:rsidRDefault="00A812E8" w:rsidP="00A812E8">
            <w:pPr>
              <w:pStyle w:val="ListParagraph"/>
              <w:numPr>
                <w:ilvl w:val="0"/>
                <w:numId w:val="28"/>
              </w:numPr>
              <w:spacing w:before="0" w:line="240" w:lineRule="auto"/>
              <w:rPr>
                <w:sz w:val="20"/>
              </w:rPr>
            </w:pPr>
            <w:r w:rsidRPr="00A812E8">
              <w:rPr>
                <w:rFonts w:ascii="Microsoft Sans Serif" w:eastAsia="Microsoft Sans Serif" w:hAnsi="Microsoft Sans Serif" w:cs="Microsoft Sans Serif"/>
                <w:sz w:val="20"/>
              </w:rPr>
              <w:t xml:space="preserve"> Professional development of understanding the Parent and Family Engagement Plan </w:t>
            </w:r>
          </w:p>
          <w:p w14:paraId="6A51AACE" w14:textId="77777777" w:rsidR="00A812E8" w:rsidRPr="00A812E8" w:rsidRDefault="00A812E8" w:rsidP="00A812E8">
            <w:pPr>
              <w:pStyle w:val="ListParagraph"/>
              <w:numPr>
                <w:ilvl w:val="0"/>
                <w:numId w:val="28"/>
              </w:numPr>
              <w:spacing w:before="0" w:line="240" w:lineRule="auto"/>
              <w:rPr>
                <w:sz w:val="20"/>
              </w:rPr>
            </w:pPr>
            <w:r w:rsidRPr="00A812E8">
              <w:rPr>
                <w:rFonts w:ascii="Microsoft Sans Serif" w:eastAsia="Microsoft Sans Serif" w:hAnsi="Microsoft Sans Serif" w:cs="Microsoft Sans Serif"/>
                <w:sz w:val="20"/>
              </w:rPr>
              <w:t xml:space="preserve"> Educational discussions on how to increase and maintain parental support through PTA sponsored activities</w:t>
            </w:r>
          </w:p>
          <w:p w14:paraId="5A12A190" w14:textId="77777777" w:rsidR="00A812E8" w:rsidRPr="00A812E8" w:rsidRDefault="00A812E8" w:rsidP="00A812E8">
            <w:pPr>
              <w:pStyle w:val="ListParagraph"/>
              <w:numPr>
                <w:ilvl w:val="0"/>
                <w:numId w:val="28"/>
              </w:numPr>
              <w:spacing w:before="0" w:line="240" w:lineRule="auto"/>
              <w:rPr>
                <w:sz w:val="20"/>
              </w:rPr>
            </w:pPr>
            <w:r w:rsidRPr="00A812E8">
              <w:rPr>
                <w:rFonts w:ascii="Microsoft Sans Serif" w:eastAsia="Microsoft Sans Serif" w:hAnsi="Microsoft Sans Serif" w:cs="Microsoft Sans Serif"/>
                <w:sz w:val="20"/>
              </w:rPr>
              <w:t>Professional development on mental health</w:t>
            </w:r>
          </w:p>
          <w:p w14:paraId="17CCED67" w14:textId="77777777" w:rsidR="00A812E8" w:rsidRPr="00A812E8" w:rsidRDefault="00A812E8" w:rsidP="00A812E8">
            <w:pPr>
              <w:pStyle w:val="ListParagraph"/>
              <w:numPr>
                <w:ilvl w:val="0"/>
                <w:numId w:val="28"/>
              </w:numPr>
              <w:spacing w:before="0" w:line="240" w:lineRule="auto"/>
              <w:rPr>
                <w:sz w:val="20"/>
              </w:rPr>
            </w:pPr>
            <w:r w:rsidRPr="00A812E8">
              <w:rPr>
                <w:rFonts w:ascii="Microsoft Sans Serif" w:eastAsia="Microsoft Sans Serif" w:hAnsi="Microsoft Sans Serif" w:cs="Microsoft Sans Serif"/>
                <w:sz w:val="20"/>
              </w:rPr>
              <w:t xml:space="preserve">Professional development on positive behavior interventions, morning meetings, and restorative justice  </w:t>
            </w:r>
          </w:p>
          <w:p w14:paraId="2BBC44F6" w14:textId="77777777" w:rsidR="00A812E8" w:rsidRPr="00A812E8" w:rsidRDefault="00A812E8" w:rsidP="00A812E8">
            <w:pPr>
              <w:pStyle w:val="ListParagraph"/>
              <w:numPr>
                <w:ilvl w:val="0"/>
                <w:numId w:val="28"/>
              </w:numPr>
              <w:spacing w:before="0" w:line="240" w:lineRule="auto"/>
              <w:rPr>
                <w:sz w:val="20"/>
              </w:rPr>
            </w:pPr>
            <w:r w:rsidRPr="00A812E8">
              <w:rPr>
                <w:rFonts w:ascii="Microsoft Sans Serif" w:eastAsia="Microsoft Sans Serif" w:hAnsi="Microsoft Sans Serif" w:cs="Microsoft Sans Serif"/>
                <w:sz w:val="20"/>
              </w:rPr>
              <w:t>Understanding the MTSS process and progress monitoring</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610D23E1" w14:textId="77777777" w:rsidR="00056AF7" w:rsidRDefault="00A812E8" w:rsidP="00A812E8">
            <w:pPr>
              <w:spacing w:before="0" w:line="240" w:lineRule="auto"/>
              <w:rPr>
                <w:sz w:val="20"/>
              </w:rPr>
            </w:pPr>
            <w:r w:rsidRPr="00056AF7">
              <w:rPr>
                <w:sz w:val="20"/>
              </w:rPr>
              <w:t xml:space="preserve">The school plans to implement activities that will build the capacity with the community to improve student achievement by reflecting on input collected during the Developmental Meeting and monthly SAC meetings both virtually and face to face.  </w:t>
            </w:r>
          </w:p>
          <w:p w14:paraId="744DB25D" w14:textId="77777777" w:rsidR="00056AF7" w:rsidRDefault="00056AF7" w:rsidP="00A812E8">
            <w:pPr>
              <w:spacing w:before="0" w:line="240" w:lineRule="auto"/>
              <w:rPr>
                <w:sz w:val="20"/>
              </w:rPr>
            </w:pPr>
          </w:p>
          <w:p w14:paraId="4BB4801A" w14:textId="7DCB1E13" w:rsidR="00A812E8" w:rsidRPr="00056AF7" w:rsidRDefault="00A812E8" w:rsidP="00A812E8">
            <w:pPr>
              <w:spacing w:before="0" w:line="240" w:lineRule="auto"/>
              <w:rPr>
                <w:sz w:val="20"/>
              </w:rPr>
            </w:pPr>
            <w:r w:rsidRPr="00056AF7">
              <w:rPr>
                <w:sz w:val="20"/>
              </w:rPr>
              <w:t>For example,</w:t>
            </w:r>
          </w:p>
          <w:p w14:paraId="26340551" w14:textId="77777777" w:rsidR="00A812E8" w:rsidRPr="00056AF7" w:rsidRDefault="00A812E8" w:rsidP="00A812E8">
            <w:pPr>
              <w:pStyle w:val="ListParagraph"/>
              <w:numPr>
                <w:ilvl w:val="0"/>
                <w:numId w:val="29"/>
              </w:numPr>
              <w:spacing w:before="0" w:line="240" w:lineRule="auto"/>
              <w:rPr>
                <w:sz w:val="20"/>
              </w:rPr>
            </w:pPr>
            <w:r w:rsidRPr="00056AF7">
              <w:rPr>
                <w:rFonts w:ascii="Microsoft Sans Serif" w:eastAsia="Microsoft Sans Serif" w:hAnsi="Microsoft Sans Serif" w:cs="Microsoft Sans Serif"/>
                <w:sz w:val="20"/>
              </w:rPr>
              <w:t>Educational discussions, meetings and presentations through SAC</w:t>
            </w:r>
          </w:p>
          <w:p w14:paraId="3691E7B2" w14:textId="3FCC9319" w:rsidR="006A1F16" w:rsidRPr="00A812E8" w:rsidRDefault="00A812E8" w:rsidP="00A812E8">
            <w:pPr>
              <w:pStyle w:val="ListParagraph"/>
              <w:numPr>
                <w:ilvl w:val="0"/>
                <w:numId w:val="29"/>
              </w:numPr>
              <w:spacing w:before="0" w:line="240" w:lineRule="auto"/>
              <w:rPr>
                <w:sz w:val="22"/>
                <w:szCs w:val="22"/>
              </w:rPr>
            </w:pPr>
            <w:r w:rsidRPr="00056AF7">
              <w:rPr>
                <w:rFonts w:ascii="Microsoft Sans Serif" w:eastAsia="Microsoft Sans Serif" w:hAnsi="Microsoft Sans Serif" w:cs="Microsoft Sans Serif"/>
                <w:sz w:val="20"/>
              </w:rPr>
              <w:t>Educational discussions, meetings and collaborations on developing activities for family engagement events</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3AF7F8CA" w14:textId="540EF72F" w:rsidR="00056AF7" w:rsidRPr="00032875" w:rsidRDefault="00056AF7" w:rsidP="00056AF7">
            <w:pPr>
              <w:pStyle w:val="ListParagraph"/>
              <w:numPr>
                <w:ilvl w:val="0"/>
                <w:numId w:val="30"/>
              </w:numPr>
              <w:spacing w:line="240" w:lineRule="auto"/>
              <w:rPr>
                <w:sz w:val="20"/>
              </w:rPr>
            </w:pPr>
            <w:r w:rsidRPr="00032875">
              <w:rPr>
                <w:sz w:val="20"/>
              </w:rPr>
              <w:t>The school will continue to implement the Title I Parent Resource Room to support Parent and Family Engagement by holding all parent-teacher–student conferences in the Parent Resource Room.  This will provide an opportunity for teachers to extend support to parents by previewing resources and modeling how to use the materials available to parents.</w:t>
            </w:r>
          </w:p>
          <w:p w14:paraId="74BE4BB5" w14:textId="77777777" w:rsidR="00056AF7" w:rsidRPr="00032875" w:rsidRDefault="00056AF7" w:rsidP="00056AF7">
            <w:pPr>
              <w:pStyle w:val="ListParagraph"/>
              <w:spacing w:line="240" w:lineRule="auto"/>
              <w:ind w:left="475"/>
              <w:rPr>
                <w:sz w:val="20"/>
              </w:rPr>
            </w:pPr>
          </w:p>
          <w:p w14:paraId="07B9BEC3" w14:textId="5FD48BBA" w:rsidR="00032875" w:rsidRPr="00032875" w:rsidRDefault="00056AF7" w:rsidP="00032875">
            <w:pPr>
              <w:pStyle w:val="ListParagraph"/>
              <w:numPr>
                <w:ilvl w:val="0"/>
                <w:numId w:val="30"/>
              </w:numPr>
              <w:spacing w:line="240" w:lineRule="auto"/>
              <w:rPr>
                <w:sz w:val="20"/>
              </w:rPr>
            </w:pPr>
            <w:r w:rsidRPr="00032875">
              <w:rPr>
                <w:sz w:val="20"/>
              </w:rPr>
              <w:t>The Parent Resource Room is advertised to parents through ClassDojo, through a Parent Resource Room tour, fliers, marquee, Facebook, Twitter, Peachjar and our school website. The Parent Resource Room is also advertised through our Annual Meeting/Open House as well as our parent events that our held on campus.</w:t>
            </w:r>
          </w:p>
          <w:p w14:paraId="48066D29" w14:textId="0CA106C9" w:rsidR="00056AF7" w:rsidRPr="00032875" w:rsidRDefault="00056AF7" w:rsidP="00056AF7">
            <w:pPr>
              <w:spacing w:before="0" w:line="240" w:lineRule="auto"/>
              <w:rPr>
                <w:sz w:val="20"/>
              </w:rPr>
            </w:pPr>
            <w:r w:rsidRPr="19275820">
              <w:rPr>
                <w:sz w:val="22"/>
                <w:szCs w:val="22"/>
              </w:rPr>
              <w:lastRenderedPageBreak/>
              <w:t xml:space="preserve">(3) </w:t>
            </w:r>
            <w:r w:rsidRPr="00032875">
              <w:rPr>
                <w:sz w:val="20"/>
              </w:rPr>
              <w:t>The assistant principal will provide training for all office staff personnel.  This training will be provided during and office staff meeting where Title I resources are reviewed and the process for parent usage and checkout of materials is explained.</w:t>
            </w:r>
          </w:p>
          <w:p w14:paraId="526770CE" w14:textId="77777777" w:rsidR="00AD43FE" w:rsidRPr="00032875" w:rsidRDefault="00AD43FE" w:rsidP="00E9389E">
            <w:pPr>
              <w:spacing w:before="0" w:line="240" w:lineRule="auto"/>
              <w:rPr>
                <w:sz w:val="20"/>
              </w:rPr>
            </w:pP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30ADBF95" w14:textId="77777777" w:rsidR="00032875" w:rsidRPr="00032875" w:rsidRDefault="00056AF7" w:rsidP="00032875">
            <w:pPr>
              <w:spacing w:before="0" w:line="240" w:lineRule="auto"/>
              <w:ind w:left="0"/>
              <w:rPr>
                <w:sz w:val="20"/>
              </w:rPr>
            </w:pPr>
            <w:r w:rsidRPr="00032875">
              <w:rPr>
                <w:sz w:val="20"/>
              </w:rPr>
              <w:t xml:space="preserve">A parent resource room tour is provided to all families during the Open House/Annual Meeting. The parent resource room tour consisted of inviting parents to explain the purpose and engage in hands-on activities with the materials available to them. </w:t>
            </w:r>
          </w:p>
          <w:p w14:paraId="40A5282E" w14:textId="77777777" w:rsidR="00032875" w:rsidRPr="00032875" w:rsidRDefault="00032875" w:rsidP="00032875">
            <w:pPr>
              <w:spacing w:before="0" w:line="240" w:lineRule="auto"/>
              <w:ind w:left="0"/>
              <w:rPr>
                <w:sz w:val="20"/>
              </w:rPr>
            </w:pPr>
          </w:p>
          <w:p w14:paraId="7818863E" w14:textId="7228E9D6" w:rsidR="006A1F16" w:rsidRPr="00E9389E" w:rsidRDefault="00032875" w:rsidP="00032875">
            <w:pPr>
              <w:spacing w:before="0" w:line="240" w:lineRule="auto"/>
              <w:ind w:left="0"/>
              <w:rPr>
                <w:b/>
                <w:bCs/>
                <w:color w:val="7030A0"/>
                <w:sz w:val="22"/>
                <w:szCs w:val="22"/>
              </w:rPr>
            </w:pPr>
            <w:r w:rsidRPr="00032875">
              <w:rPr>
                <w:sz w:val="20"/>
              </w:rPr>
              <w:t>Parents who wish to check out any resources or materials from the Parent Resource room are entered into a drawing for prizes that families could potential receive when utilizing the resources throughout the year.</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A619E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A619E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A619E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A619E7">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 xml:space="preserve">About the most popular scholarship websites and tips </w:t>
            </w:r>
            <w:r>
              <w:rPr>
                <w:bCs/>
                <w:i/>
                <w:color w:val="3F3F75" w:themeColor="accent6"/>
                <w:sz w:val="20"/>
                <w:szCs w:val="22"/>
              </w:rPr>
              <w:lastRenderedPageBreak/>
              <w:t>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lastRenderedPageBreak/>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 xml:space="preserve">Completed parent worksheet for the in-state and out of state college </w:t>
            </w:r>
            <w:r>
              <w:rPr>
                <w:bCs/>
                <w:i/>
                <w:color w:val="3F3F75" w:themeColor="accent6"/>
                <w:sz w:val="20"/>
                <w:szCs w:val="22"/>
              </w:rPr>
              <w:lastRenderedPageBreak/>
              <w:t>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032875" w:rsidRDefault="00476AE4" w:rsidP="008640E1">
            <w:pPr>
              <w:spacing w:line="240" w:lineRule="auto"/>
              <w:rPr>
                <w:rFonts w:cstheme="minorHAnsi"/>
                <w:b w:val="0"/>
                <w:sz w:val="20"/>
              </w:rPr>
            </w:pPr>
            <w:r w:rsidRPr="00032875">
              <w:rPr>
                <w:rFonts w:cstheme="minorHAnsi"/>
                <w:b w:val="0"/>
                <w:sz w:val="20"/>
              </w:rPr>
              <w:lastRenderedPageBreak/>
              <w:t>Title I Annual Meeting (required)</w:t>
            </w:r>
          </w:p>
        </w:tc>
        <w:tc>
          <w:tcPr>
            <w:tcW w:w="1780" w:type="dxa"/>
          </w:tcPr>
          <w:p w14:paraId="5F07D11E" w14:textId="652D4445" w:rsidR="00476AE4" w:rsidRPr="00032875" w:rsidRDefault="000328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rFonts w:cstheme="minorHAnsi"/>
                <w:sz w:val="20"/>
              </w:rPr>
              <w:t>Kim Jennings, Assistant Principal and Elena Riquelme Assistant Principal</w:t>
            </w:r>
          </w:p>
        </w:tc>
        <w:tc>
          <w:tcPr>
            <w:tcW w:w="2340" w:type="dxa"/>
          </w:tcPr>
          <w:p w14:paraId="41508A3C" w14:textId="7C79ECDB" w:rsidR="00476AE4" w:rsidRPr="00032875" w:rsidRDefault="000328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sz w:val="20"/>
              </w:rPr>
              <w:t>As parents gain understanding of the Title I programs, and contribute by participating in events, the anticipated impact on student achievement will increase in the areas of reading, math and science.</w:t>
            </w:r>
          </w:p>
        </w:tc>
        <w:tc>
          <w:tcPr>
            <w:tcW w:w="2160" w:type="dxa"/>
          </w:tcPr>
          <w:p w14:paraId="43D6B1D6" w14:textId="4A8F81B6" w:rsidR="00476AE4" w:rsidRPr="00032875" w:rsidRDefault="000328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sz w:val="20"/>
              </w:rPr>
              <w:t>August 2020-September 2020</w:t>
            </w:r>
          </w:p>
        </w:tc>
        <w:tc>
          <w:tcPr>
            <w:tcW w:w="1890" w:type="dxa"/>
          </w:tcPr>
          <w:p w14:paraId="7EFF9BE1" w14:textId="77777777" w:rsidR="00CC0BE1" w:rsidRDefault="00CC0BE1" w:rsidP="00032875">
            <w:pPr>
              <w:pStyle w:val="ListParagraph"/>
              <w:numPr>
                <w:ilvl w:val="0"/>
                <w:numId w:val="31"/>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CC0BE1">
              <w:rPr>
                <w:rFonts w:cstheme="minorHAnsi"/>
                <w:sz w:val="20"/>
              </w:rPr>
              <w:t>Sign in Sheets</w:t>
            </w:r>
          </w:p>
          <w:p w14:paraId="17DBC151" w14:textId="64E368F7" w:rsidR="00476AE4" w:rsidRPr="00CC0BE1" w:rsidRDefault="00032875" w:rsidP="00CC0BE1">
            <w:pPr>
              <w:pStyle w:val="ListParagraph"/>
              <w:numPr>
                <w:ilvl w:val="0"/>
                <w:numId w:val="31"/>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CC0BE1">
              <w:rPr>
                <w:rFonts w:cstheme="minorHAnsi"/>
                <w:sz w:val="20"/>
              </w:rPr>
              <w:t>Workshop Evaluation</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032875" w:rsidRDefault="00476AE4" w:rsidP="7A595191">
            <w:pPr>
              <w:spacing w:line="240" w:lineRule="auto"/>
              <w:rPr>
                <w:b w:val="0"/>
                <w:bCs w:val="0"/>
                <w:sz w:val="20"/>
              </w:rPr>
            </w:pPr>
            <w:r w:rsidRPr="00032875">
              <w:rPr>
                <w:b w:val="0"/>
                <w:bCs w:val="0"/>
                <w:sz w:val="20"/>
              </w:rPr>
              <w:t>Title I Developmental Meeting (required)</w:t>
            </w:r>
          </w:p>
          <w:p w14:paraId="365D2090" w14:textId="72854471" w:rsidR="00476AE4" w:rsidRPr="00032875" w:rsidRDefault="00476AE4" w:rsidP="7A595191">
            <w:pPr>
              <w:spacing w:line="240" w:lineRule="auto"/>
              <w:rPr>
                <w:b w:val="0"/>
                <w:bCs w:val="0"/>
                <w:sz w:val="20"/>
              </w:rPr>
            </w:pPr>
          </w:p>
        </w:tc>
        <w:tc>
          <w:tcPr>
            <w:tcW w:w="1780" w:type="dxa"/>
          </w:tcPr>
          <w:p w14:paraId="2613E9C1" w14:textId="335ABF8A" w:rsidR="00476AE4" w:rsidRPr="00032875" w:rsidRDefault="0003287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32875">
              <w:rPr>
                <w:rFonts w:cstheme="minorHAnsi"/>
                <w:sz w:val="20"/>
              </w:rPr>
              <w:t>Kim Jennings, Assistant Principal and Elena Riquelme Assistant Principal</w:t>
            </w:r>
          </w:p>
        </w:tc>
        <w:tc>
          <w:tcPr>
            <w:tcW w:w="2340" w:type="dxa"/>
          </w:tcPr>
          <w:p w14:paraId="1037B8A3" w14:textId="68D53AD0" w:rsidR="00476AE4" w:rsidRPr="00032875" w:rsidRDefault="0003287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32875">
              <w:rPr>
                <w:sz w:val="20"/>
              </w:rPr>
              <w:t>The anticipated impact on parent achievement will be in the areas of reading, math and science.  Increased parental involvement shows that students will receive support at home, which will help their understanding in these core content areas.</w:t>
            </w:r>
          </w:p>
        </w:tc>
        <w:tc>
          <w:tcPr>
            <w:tcW w:w="2160" w:type="dxa"/>
          </w:tcPr>
          <w:p w14:paraId="687C6DE0" w14:textId="075986C9" w:rsidR="00476AE4" w:rsidRPr="00032875" w:rsidRDefault="00032875" w:rsidP="7E864126">
            <w:pPr>
              <w:spacing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April 2021-May 2021</w:t>
            </w:r>
          </w:p>
        </w:tc>
        <w:tc>
          <w:tcPr>
            <w:tcW w:w="1890" w:type="dxa"/>
          </w:tcPr>
          <w:p w14:paraId="4AD1DBA5" w14:textId="515CE8BD" w:rsidR="00CC0BE1" w:rsidRPr="00CC0BE1" w:rsidRDefault="00CC0BE1" w:rsidP="00CC0BE1">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C0BE1">
              <w:rPr>
                <w:sz w:val="20"/>
              </w:rPr>
              <w:t>Sign in Sheets</w:t>
            </w:r>
          </w:p>
          <w:p w14:paraId="355394CF" w14:textId="1EDACC07" w:rsidR="00CC0BE1" w:rsidRDefault="00032875" w:rsidP="00CC0BE1">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C0BE1">
              <w:rPr>
                <w:sz w:val="20"/>
              </w:rPr>
              <w:t>Parental Involvement Plan</w:t>
            </w:r>
            <w:r w:rsidR="00CC0BE1">
              <w:rPr>
                <w:sz w:val="20"/>
              </w:rPr>
              <w:t xml:space="preserve"> </w:t>
            </w:r>
            <w:r w:rsidRPr="00CC0BE1">
              <w:rPr>
                <w:sz w:val="20"/>
              </w:rPr>
              <w:t>Developmental Worksheet</w:t>
            </w:r>
          </w:p>
          <w:p w14:paraId="698DE140" w14:textId="77777777" w:rsidR="00CC0BE1" w:rsidRDefault="00032875" w:rsidP="00032875">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C0BE1">
              <w:rPr>
                <w:sz w:val="20"/>
              </w:rPr>
              <w:t>Survey Results</w:t>
            </w:r>
          </w:p>
          <w:p w14:paraId="5B2F9378" w14:textId="608C448E" w:rsidR="00476AE4" w:rsidRPr="00CC0BE1" w:rsidRDefault="00032875" w:rsidP="00032875">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rPr>
            </w:pPr>
            <w:r w:rsidRPr="00CC0BE1">
              <w:rPr>
                <w:sz w:val="20"/>
              </w:rPr>
              <w:t>Workshop Evaluation</w:t>
            </w:r>
          </w:p>
        </w:tc>
      </w:tr>
      <w:tr w:rsidR="00032875"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7E2DB642" w:rsidR="00032875" w:rsidRPr="00032875" w:rsidRDefault="00032875" w:rsidP="00032875">
            <w:pPr>
              <w:spacing w:line="240" w:lineRule="auto"/>
              <w:rPr>
                <w:rFonts w:cstheme="minorHAnsi"/>
                <w:b w:val="0"/>
                <w:sz w:val="20"/>
              </w:rPr>
            </w:pPr>
            <w:r w:rsidRPr="00032875">
              <w:rPr>
                <w:rFonts w:cstheme="minorHAnsi"/>
                <w:b w:val="0"/>
                <w:sz w:val="20"/>
              </w:rPr>
              <w:t>Enhancing the Learning Experience Workshop for Parents (Virtual and Face to Face)</w:t>
            </w:r>
          </w:p>
        </w:tc>
        <w:tc>
          <w:tcPr>
            <w:tcW w:w="1780" w:type="dxa"/>
          </w:tcPr>
          <w:p w14:paraId="75FBE423" w14:textId="76719A32" w:rsidR="00032875" w:rsidRPr="00032875"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rFonts w:cstheme="minorHAnsi"/>
                <w:sz w:val="20"/>
              </w:rPr>
              <w:t>School Personnel</w:t>
            </w:r>
          </w:p>
        </w:tc>
        <w:tc>
          <w:tcPr>
            <w:tcW w:w="2340" w:type="dxa"/>
          </w:tcPr>
          <w:p w14:paraId="2D3F0BEC" w14:textId="7ABDB0AC" w:rsidR="00032875" w:rsidRPr="00032875"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sz w:val="20"/>
              </w:rPr>
              <w:t>The anticipated impact on parent learning will be the whole child’s well-being.  Parents will be exposed to reading, math, science, health and fitness activities their children can do.  These experiences will assist parent knowledge and assist parent knowledge and assist students by expanding on an idea or building their background knowledge.</w:t>
            </w:r>
          </w:p>
        </w:tc>
        <w:tc>
          <w:tcPr>
            <w:tcW w:w="2160" w:type="dxa"/>
          </w:tcPr>
          <w:p w14:paraId="75CF4315" w14:textId="38ED0F0E" w:rsidR="00032875" w:rsidRPr="00032875"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rFonts w:cstheme="minorHAnsi"/>
                <w:sz w:val="20"/>
              </w:rPr>
              <w:t>October 2020-February 2021</w:t>
            </w:r>
          </w:p>
        </w:tc>
        <w:tc>
          <w:tcPr>
            <w:tcW w:w="1890" w:type="dxa"/>
          </w:tcPr>
          <w:p w14:paraId="23861B90" w14:textId="77777777" w:rsidR="00CC0BE1" w:rsidRDefault="00CC0BE1" w:rsidP="00CC0BE1">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Sign in Sheets</w:t>
            </w:r>
          </w:p>
          <w:p w14:paraId="3CB648E9" w14:textId="33F39ACB" w:rsidR="00032875" w:rsidRPr="00CC0BE1" w:rsidRDefault="00032875" w:rsidP="00CC0BE1">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CC0BE1">
              <w:rPr>
                <w:rFonts w:cstheme="minorHAnsi"/>
                <w:sz w:val="20"/>
              </w:rPr>
              <w:t>Workshop Evaluation</w:t>
            </w:r>
          </w:p>
        </w:tc>
      </w:tr>
      <w:tr w:rsidR="00032875"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7AD208B8" w:rsidR="00032875" w:rsidRPr="002D255F" w:rsidRDefault="00CC0BE1" w:rsidP="00032875">
            <w:pPr>
              <w:spacing w:line="240" w:lineRule="auto"/>
              <w:rPr>
                <w:rFonts w:cstheme="minorHAnsi"/>
                <w:b w:val="0"/>
                <w:sz w:val="20"/>
              </w:rPr>
            </w:pPr>
            <w:r w:rsidRPr="002D255F">
              <w:rPr>
                <w:rFonts w:cstheme="minorHAnsi"/>
                <w:b w:val="0"/>
                <w:sz w:val="20"/>
              </w:rPr>
              <w:t>Math and Science Showcase</w:t>
            </w:r>
          </w:p>
        </w:tc>
        <w:tc>
          <w:tcPr>
            <w:tcW w:w="1780" w:type="dxa"/>
          </w:tcPr>
          <w:p w14:paraId="651E9592" w14:textId="1CC4CFAE" w:rsidR="00032875" w:rsidRPr="002D255F" w:rsidRDefault="00CC0BE1"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rFonts w:cstheme="minorHAnsi"/>
                <w:sz w:val="20"/>
              </w:rPr>
              <w:t>School Personnel</w:t>
            </w:r>
          </w:p>
        </w:tc>
        <w:tc>
          <w:tcPr>
            <w:tcW w:w="2340" w:type="dxa"/>
          </w:tcPr>
          <w:p w14:paraId="269E314A" w14:textId="7D92DCC9" w:rsidR="00032875" w:rsidRPr="002D255F" w:rsidRDefault="00CC0BE1" w:rsidP="00CC0B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sz w:val="20"/>
              </w:rPr>
              <w:t xml:space="preserve">The anticipated impact on parent learning will be the whole child’s well-being.  Parents will be exposed to math and science activities their children can do.  These experiences will assist parent </w:t>
            </w:r>
            <w:r w:rsidRPr="002D255F">
              <w:rPr>
                <w:sz w:val="20"/>
              </w:rPr>
              <w:lastRenderedPageBreak/>
              <w:t>knowledge and assist parent knowledge and assist students by expanding on an idea or building their background knowledge.</w:t>
            </w:r>
          </w:p>
        </w:tc>
        <w:tc>
          <w:tcPr>
            <w:tcW w:w="2160" w:type="dxa"/>
          </w:tcPr>
          <w:p w14:paraId="47341341" w14:textId="1698BBFA" w:rsidR="00032875" w:rsidRPr="002D255F" w:rsidRDefault="00CC0BE1"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rFonts w:cstheme="minorHAnsi"/>
                <w:sz w:val="20"/>
              </w:rPr>
              <w:lastRenderedPageBreak/>
              <w:t>November 2020- January 2021</w:t>
            </w:r>
          </w:p>
        </w:tc>
        <w:tc>
          <w:tcPr>
            <w:tcW w:w="1890" w:type="dxa"/>
          </w:tcPr>
          <w:p w14:paraId="42EF2083" w14:textId="16E13D96" w:rsidR="00032875" w:rsidRPr="002D255F" w:rsidRDefault="00CC0BE1" w:rsidP="00CC0BE1">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rFonts w:cstheme="minorHAnsi"/>
                <w:sz w:val="20"/>
              </w:rPr>
              <w:t>Workshop Evaluation</w:t>
            </w:r>
          </w:p>
        </w:tc>
      </w:tr>
      <w:tr w:rsidR="00032875"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4257106B" w:rsidR="00032875" w:rsidRPr="002D255F" w:rsidRDefault="002D255F" w:rsidP="00032875">
            <w:pPr>
              <w:spacing w:line="240" w:lineRule="auto"/>
              <w:rPr>
                <w:rFonts w:cstheme="minorHAnsi"/>
                <w:b w:val="0"/>
                <w:sz w:val="20"/>
              </w:rPr>
            </w:pPr>
            <w:r w:rsidRPr="002D255F">
              <w:rPr>
                <w:rFonts w:cstheme="minorHAnsi"/>
                <w:b w:val="0"/>
                <w:sz w:val="20"/>
              </w:rPr>
              <w:lastRenderedPageBreak/>
              <w:t>Celebrate Literacy Night</w:t>
            </w:r>
          </w:p>
        </w:tc>
        <w:tc>
          <w:tcPr>
            <w:tcW w:w="1780" w:type="dxa"/>
          </w:tcPr>
          <w:p w14:paraId="2503B197" w14:textId="4CA8C753" w:rsidR="00032875" w:rsidRPr="002D255F" w:rsidRDefault="002D255F"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D255F">
              <w:rPr>
                <w:rFonts w:cstheme="minorHAnsi"/>
                <w:sz w:val="20"/>
              </w:rPr>
              <w:t>School Personnel</w:t>
            </w:r>
          </w:p>
        </w:tc>
        <w:tc>
          <w:tcPr>
            <w:tcW w:w="2340" w:type="dxa"/>
          </w:tcPr>
          <w:p w14:paraId="38288749" w14:textId="712B08F0" w:rsidR="00032875" w:rsidRPr="002D255F" w:rsidRDefault="002D255F"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D255F">
              <w:rPr>
                <w:sz w:val="20"/>
              </w:rPr>
              <w:t>The anticipated impact on parent learning will be the whole child’s well-being.  Parents will be exposed to reading and writing activities their children can do.  These experiences will assist parent knowledge and assist parent knowledge and assist students by expanding on an idea or building their background knowledge.</w:t>
            </w:r>
          </w:p>
        </w:tc>
        <w:tc>
          <w:tcPr>
            <w:tcW w:w="2160" w:type="dxa"/>
          </w:tcPr>
          <w:p w14:paraId="20BD9A1A" w14:textId="397B7AEE" w:rsidR="00032875" w:rsidRPr="002D255F" w:rsidRDefault="002D255F"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January 2021</w:t>
            </w:r>
          </w:p>
        </w:tc>
        <w:tc>
          <w:tcPr>
            <w:tcW w:w="1890" w:type="dxa"/>
          </w:tcPr>
          <w:p w14:paraId="5C748C98" w14:textId="77777777" w:rsidR="002D255F" w:rsidRDefault="002D255F" w:rsidP="002D255F">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Sign in Sheets</w:t>
            </w:r>
          </w:p>
          <w:p w14:paraId="0C136CF1" w14:textId="6110CC25" w:rsidR="00032875" w:rsidRPr="002D255F" w:rsidRDefault="002D255F" w:rsidP="002D255F">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2D255F">
              <w:rPr>
                <w:rFonts w:cstheme="minorHAnsi"/>
                <w:sz w:val="20"/>
              </w:rPr>
              <w:t>Workshop Evaluation</w:t>
            </w:r>
          </w:p>
        </w:tc>
      </w:tr>
      <w:tr w:rsidR="00032875"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1B8F1041" w:rsidR="00032875" w:rsidRPr="002D255F" w:rsidRDefault="002D255F" w:rsidP="00032875">
            <w:pPr>
              <w:spacing w:line="240" w:lineRule="auto"/>
              <w:rPr>
                <w:rFonts w:cstheme="minorHAnsi"/>
                <w:b w:val="0"/>
                <w:sz w:val="20"/>
              </w:rPr>
            </w:pPr>
            <w:r w:rsidRPr="002D255F">
              <w:rPr>
                <w:rFonts w:cstheme="minorHAnsi"/>
                <w:b w:val="0"/>
                <w:sz w:val="20"/>
              </w:rPr>
              <w:t>Parent Academy</w:t>
            </w:r>
          </w:p>
        </w:tc>
        <w:tc>
          <w:tcPr>
            <w:tcW w:w="1780" w:type="dxa"/>
          </w:tcPr>
          <w:p w14:paraId="13C326F3" w14:textId="3CDA406B" w:rsidR="00032875" w:rsidRPr="002D255F" w:rsidRDefault="002D255F"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rFonts w:cstheme="minorHAnsi"/>
                <w:sz w:val="20"/>
              </w:rPr>
              <w:t>School Personnel</w:t>
            </w:r>
          </w:p>
        </w:tc>
        <w:tc>
          <w:tcPr>
            <w:tcW w:w="2340" w:type="dxa"/>
          </w:tcPr>
          <w:p w14:paraId="4853B841" w14:textId="51BB758E" w:rsidR="00032875" w:rsidRPr="002D255F" w:rsidRDefault="002D255F"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2D255F">
              <w:rPr>
                <w:sz w:val="20"/>
              </w:rPr>
              <w:t xml:space="preserve">The anticipated impact on parent learning will be for parents and caregivers to learn strategies they can use at home to support their children in school.  </w:t>
            </w:r>
          </w:p>
        </w:tc>
        <w:tc>
          <w:tcPr>
            <w:tcW w:w="2160" w:type="dxa"/>
          </w:tcPr>
          <w:p w14:paraId="50125231" w14:textId="6B2F66C9" w:rsidR="00032875" w:rsidRPr="002D255F" w:rsidRDefault="000D60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February-March 2021</w:t>
            </w:r>
          </w:p>
        </w:tc>
        <w:tc>
          <w:tcPr>
            <w:tcW w:w="1890" w:type="dxa"/>
          </w:tcPr>
          <w:p w14:paraId="6F18DE41" w14:textId="77777777" w:rsidR="00765F70" w:rsidRDefault="00765F70" w:rsidP="00765F70">
            <w:pPr>
              <w:pStyle w:val="ListParagraph"/>
              <w:numPr>
                <w:ilvl w:val="0"/>
                <w:numId w:val="3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Sign in Sheets</w:t>
            </w:r>
          </w:p>
          <w:p w14:paraId="5A25747A" w14:textId="05858A57" w:rsidR="00032875" w:rsidRPr="00765F70" w:rsidRDefault="00765F70" w:rsidP="00765F70">
            <w:pPr>
              <w:pStyle w:val="ListParagraph"/>
              <w:numPr>
                <w:ilvl w:val="0"/>
                <w:numId w:val="34"/>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765F70">
              <w:rPr>
                <w:rFonts w:cstheme="minorHAnsi"/>
                <w:sz w:val="20"/>
              </w:rPr>
              <w:t>Workshop Evaluation</w:t>
            </w:r>
          </w:p>
        </w:tc>
      </w:tr>
      <w:tr w:rsidR="00032875"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17F35122" w:rsidR="00032875" w:rsidRPr="00765F70" w:rsidRDefault="00765F70" w:rsidP="00032875">
            <w:pPr>
              <w:spacing w:line="240" w:lineRule="auto"/>
              <w:rPr>
                <w:rFonts w:cstheme="minorHAnsi"/>
                <w:b w:val="0"/>
                <w:sz w:val="20"/>
              </w:rPr>
            </w:pPr>
            <w:r w:rsidRPr="00765F70">
              <w:rPr>
                <w:rFonts w:cstheme="minorHAnsi"/>
                <w:b w:val="0"/>
                <w:sz w:val="20"/>
              </w:rPr>
              <w:t>Wednesdays with Walker</w:t>
            </w:r>
          </w:p>
        </w:tc>
        <w:tc>
          <w:tcPr>
            <w:tcW w:w="1780" w:type="dxa"/>
          </w:tcPr>
          <w:p w14:paraId="49206A88" w14:textId="75B97C35" w:rsidR="00032875" w:rsidRPr="00765F70" w:rsidRDefault="00765F70"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765F70">
              <w:rPr>
                <w:rFonts w:cstheme="minorHAnsi"/>
                <w:sz w:val="20"/>
              </w:rPr>
              <w:t>Aaron Walker, Principal</w:t>
            </w:r>
          </w:p>
        </w:tc>
        <w:tc>
          <w:tcPr>
            <w:tcW w:w="2340" w:type="dxa"/>
          </w:tcPr>
          <w:p w14:paraId="67B7A70C" w14:textId="2E0CDC5D" w:rsidR="00032875" w:rsidRPr="00765F70" w:rsidRDefault="000D60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32875">
              <w:rPr>
                <w:sz w:val="20"/>
              </w:rPr>
              <w:t>As parents gain unders</w:t>
            </w:r>
            <w:r>
              <w:rPr>
                <w:sz w:val="20"/>
              </w:rPr>
              <w:t>tanding of the Title I programs throughout the year</w:t>
            </w:r>
            <w:r w:rsidRPr="00032875">
              <w:rPr>
                <w:sz w:val="20"/>
              </w:rPr>
              <w:t xml:space="preserve"> and contribute by participating in events, the anticipated impact on student achievement will increase in the are</w:t>
            </w:r>
            <w:r>
              <w:rPr>
                <w:sz w:val="20"/>
              </w:rPr>
              <w:t>as of reading, math and science, parent and family involvement.</w:t>
            </w:r>
          </w:p>
        </w:tc>
        <w:tc>
          <w:tcPr>
            <w:tcW w:w="2160" w:type="dxa"/>
          </w:tcPr>
          <w:p w14:paraId="14D54709" w14:textId="77777777" w:rsidR="000D6075" w:rsidRDefault="000D60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October 2020,</w:t>
            </w:r>
          </w:p>
          <w:p w14:paraId="5EF1260C" w14:textId="5CECBC12" w:rsidR="000D6075" w:rsidRDefault="000D60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January 2021,</w:t>
            </w:r>
          </w:p>
          <w:p w14:paraId="12F59854" w14:textId="083B5ED6" w:rsidR="000D6075" w:rsidRDefault="000D60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March 2021,</w:t>
            </w:r>
          </w:p>
          <w:p w14:paraId="71887C79" w14:textId="63A5E658" w:rsidR="00032875" w:rsidRPr="00765F70" w:rsidRDefault="000D60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May 2021</w:t>
            </w:r>
          </w:p>
        </w:tc>
        <w:tc>
          <w:tcPr>
            <w:tcW w:w="1890" w:type="dxa"/>
          </w:tcPr>
          <w:p w14:paraId="7E7E81D4" w14:textId="77777777" w:rsidR="00D861D6" w:rsidRDefault="00D861D6" w:rsidP="00D861D6">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Sign in Sheets</w:t>
            </w:r>
          </w:p>
          <w:p w14:paraId="3B7FD67C" w14:textId="1B7BFBFB" w:rsidR="00032875" w:rsidRPr="00D861D6" w:rsidRDefault="00D861D6" w:rsidP="00D861D6">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D861D6">
              <w:rPr>
                <w:rFonts w:cstheme="minorHAnsi"/>
                <w:sz w:val="20"/>
              </w:rPr>
              <w:t>Workshop Evaluation</w:t>
            </w:r>
          </w:p>
        </w:tc>
      </w:tr>
      <w:tr w:rsidR="00032875"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3216EFAB" w:rsidR="00032875" w:rsidRPr="000D6075" w:rsidRDefault="000D6075" w:rsidP="00032875">
            <w:pPr>
              <w:spacing w:line="240" w:lineRule="auto"/>
              <w:rPr>
                <w:rFonts w:cstheme="minorHAnsi"/>
                <w:b w:val="0"/>
                <w:sz w:val="20"/>
              </w:rPr>
            </w:pPr>
            <w:r w:rsidRPr="000D6075">
              <w:rPr>
                <w:rFonts w:cstheme="minorHAnsi"/>
                <w:b w:val="0"/>
                <w:sz w:val="20"/>
              </w:rPr>
              <w:t>Parent conferences</w:t>
            </w:r>
          </w:p>
        </w:tc>
        <w:tc>
          <w:tcPr>
            <w:tcW w:w="1780" w:type="dxa"/>
          </w:tcPr>
          <w:p w14:paraId="7BC1BAF2" w14:textId="10F588A7" w:rsidR="00032875" w:rsidRPr="000D6075" w:rsidRDefault="000D60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D6075">
              <w:rPr>
                <w:rFonts w:cstheme="minorHAnsi"/>
                <w:sz w:val="20"/>
              </w:rPr>
              <w:t>School personnel</w:t>
            </w:r>
          </w:p>
        </w:tc>
        <w:tc>
          <w:tcPr>
            <w:tcW w:w="2340" w:type="dxa"/>
          </w:tcPr>
          <w:p w14:paraId="5AED9B58" w14:textId="1CA006FC" w:rsidR="000D6075" w:rsidRPr="000D6075" w:rsidRDefault="000D6075" w:rsidP="000D6075">
            <w:pPr>
              <w:spacing w:line="240" w:lineRule="auto"/>
              <w:cnfStyle w:val="000000100000" w:firstRow="0" w:lastRow="0" w:firstColumn="0" w:lastColumn="0" w:oddVBand="0" w:evenVBand="0" w:oddHBand="1" w:evenHBand="0" w:firstRowFirstColumn="0" w:firstRowLastColumn="0" w:lastRowFirstColumn="0" w:lastRowLastColumn="0"/>
              <w:rPr>
                <w:sz w:val="20"/>
              </w:rPr>
            </w:pPr>
            <w:r>
              <w:rPr>
                <w:rFonts w:eastAsia="Times New Roman"/>
                <w:sz w:val="20"/>
              </w:rPr>
              <w:t xml:space="preserve">As parents gain understanding of the Title 1 programs throughout the year, parent conferences will be held to discuss </w:t>
            </w:r>
            <w:r w:rsidRPr="000D6075">
              <w:rPr>
                <w:rFonts w:eastAsia="Times New Roman"/>
                <w:sz w:val="20"/>
              </w:rPr>
              <w:t>the school's responsibility to provide high quality curriculum and instruction in a supportive and effective</w:t>
            </w:r>
            <w:r>
              <w:rPr>
                <w:rFonts w:eastAsia="Times New Roman"/>
                <w:sz w:val="20"/>
              </w:rPr>
              <w:t xml:space="preserve"> learning environment; address</w:t>
            </w:r>
            <w:r w:rsidRPr="000D6075">
              <w:rPr>
                <w:rFonts w:eastAsia="Times New Roman"/>
                <w:sz w:val="20"/>
              </w:rPr>
              <w:t xml:space="preserve"> the importance of ongoing communication between</w:t>
            </w:r>
            <w:r>
              <w:rPr>
                <w:rFonts w:eastAsia="Times New Roman"/>
                <w:sz w:val="20"/>
              </w:rPr>
              <w:t xml:space="preserve"> teachers and parents; describe</w:t>
            </w:r>
            <w:r w:rsidRPr="000D6075">
              <w:rPr>
                <w:rFonts w:eastAsia="Times New Roman"/>
                <w:sz w:val="20"/>
              </w:rPr>
              <w:t xml:space="preserve"> the ways in which each parent will be responsible for supporting their child's </w:t>
            </w:r>
            <w:r w:rsidRPr="000D6075">
              <w:rPr>
                <w:rFonts w:eastAsia="Times New Roman"/>
                <w:sz w:val="20"/>
              </w:rPr>
              <w:lastRenderedPageBreak/>
              <w:t>learning; and is discussed with parents of elementary aged students.</w:t>
            </w:r>
          </w:p>
          <w:p w14:paraId="61C988F9"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289AE69C" w14:textId="77777777" w:rsidR="000D6075" w:rsidRPr="000D6075" w:rsidRDefault="000D60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D6075">
              <w:rPr>
                <w:rFonts w:cstheme="minorHAnsi"/>
                <w:sz w:val="20"/>
              </w:rPr>
              <w:lastRenderedPageBreak/>
              <w:t>October 2020,</w:t>
            </w:r>
          </w:p>
          <w:p w14:paraId="50C621FF" w14:textId="7A8F8DE3" w:rsidR="000D6075" w:rsidRPr="000D6075" w:rsidRDefault="000D60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D6075">
              <w:rPr>
                <w:rFonts w:cstheme="minorHAnsi"/>
                <w:sz w:val="20"/>
              </w:rPr>
              <w:t>January 2021</w:t>
            </w:r>
            <w:r w:rsidR="002F441D">
              <w:rPr>
                <w:rFonts w:cstheme="minorHAnsi"/>
                <w:sz w:val="20"/>
              </w:rPr>
              <w:t>,</w:t>
            </w:r>
          </w:p>
          <w:p w14:paraId="3B22BB7D" w14:textId="1FFE994C" w:rsidR="00032875" w:rsidRPr="008640E1" w:rsidRDefault="000D60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D6075">
              <w:rPr>
                <w:rFonts w:cstheme="minorHAnsi"/>
                <w:sz w:val="20"/>
              </w:rPr>
              <w:t>March 2021</w:t>
            </w:r>
          </w:p>
        </w:tc>
        <w:tc>
          <w:tcPr>
            <w:tcW w:w="1890" w:type="dxa"/>
          </w:tcPr>
          <w:p w14:paraId="4748387B" w14:textId="358B37C6" w:rsidR="000D6075" w:rsidRPr="000D6075" w:rsidRDefault="000D6075" w:rsidP="000D6075">
            <w:pPr>
              <w:pStyle w:val="ListParagraph"/>
              <w:numPr>
                <w:ilvl w:val="0"/>
                <w:numId w:val="3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0D6075">
              <w:rPr>
                <w:rFonts w:cstheme="minorHAnsi"/>
                <w:sz w:val="20"/>
              </w:rPr>
              <w:t xml:space="preserve">Signed </w:t>
            </w:r>
            <w:r>
              <w:rPr>
                <w:rFonts w:cstheme="minorHAnsi"/>
                <w:sz w:val="20"/>
              </w:rPr>
              <w:t>Title 1 Compacts</w:t>
            </w:r>
          </w:p>
          <w:p w14:paraId="17B246DD" w14:textId="4F1842CB" w:rsidR="00032875" w:rsidRPr="000D6075" w:rsidRDefault="000D6075" w:rsidP="000D6075">
            <w:pPr>
              <w:pStyle w:val="ListParagraph"/>
              <w:numPr>
                <w:ilvl w:val="0"/>
                <w:numId w:val="39"/>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D6075">
              <w:rPr>
                <w:rFonts w:cstheme="minorHAnsi"/>
                <w:sz w:val="20"/>
              </w:rPr>
              <w:t>Conference notes</w:t>
            </w:r>
          </w:p>
        </w:tc>
      </w:tr>
      <w:tr w:rsidR="00032875"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77777777" w:rsidR="00032875" w:rsidRPr="008640E1" w:rsidRDefault="00032875" w:rsidP="00032875">
            <w:pPr>
              <w:spacing w:line="240" w:lineRule="auto"/>
              <w:rPr>
                <w:rFonts w:cstheme="minorHAnsi"/>
                <w:b w:val="0"/>
                <w:sz w:val="22"/>
                <w:szCs w:val="22"/>
              </w:rPr>
            </w:pPr>
          </w:p>
        </w:tc>
        <w:tc>
          <w:tcPr>
            <w:tcW w:w="1780" w:type="dxa"/>
          </w:tcPr>
          <w:p w14:paraId="76BB753C"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513DA1E0"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AC6F5"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6060428"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32875"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7777777" w:rsidR="00032875" w:rsidRPr="008640E1" w:rsidRDefault="00032875" w:rsidP="00032875">
            <w:pPr>
              <w:spacing w:line="240" w:lineRule="auto"/>
              <w:rPr>
                <w:rFonts w:cstheme="minorHAnsi"/>
                <w:b w:val="0"/>
                <w:sz w:val="22"/>
                <w:szCs w:val="22"/>
              </w:rPr>
            </w:pPr>
          </w:p>
        </w:tc>
        <w:tc>
          <w:tcPr>
            <w:tcW w:w="1780" w:type="dxa"/>
          </w:tcPr>
          <w:p w14:paraId="39255E6B"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9A40EA1"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5D21592"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7926F22"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32875"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032875" w:rsidRPr="008640E1" w:rsidRDefault="00032875" w:rsidP="00032875">
            <w:pPr>
              <w:spacing w:line="240" w:lineRule="auto"/>
              <w:rPr>
                <w:rFonts w:cstheme="minorHAnsi"/>
                <w:b w:val="0"/>
                <w:sz w:val="22"/>
                <w:szCs w:val="22"/>
              </w:rPr>
            </w:pPr>
          </w:p>
        </w:tc>
        <w:tc>
          <w:tcPr>
            <w:tcW w:w="1780" w:type="dxa"/>
          </w:tcPr>
          <w:p w14:paraId="16CB2EA0"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32875"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032875" w:rsidRPr="008640E1" w:rsidRDefault="00032875" w:rsidP="00032875">
            <w:pPr>
              <w:spacing w:line="240" w:lineRule="auto"/>
              <w:rPr>
                <w:rFonts w:cstheme="minorHAnsi"/>
                <w:b w:val="0"/>
                <w:sz w:val="22"/>
                <w:szCs w:val="22"/>
              </w:rPr>
            </w:pPr>
          </w:p>
        </w:tc>
        <w:tc>
          <w:tcPr>
            <w:tcW w:w="1780" w:type="dxa"/>
          </w:tcPr>
          <w:p w14:paraId="7A2F43FE"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32875"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032875" w:rsidRPr="008640E1" w:rsidRDefault="00032875" w:rsidP="00032875">
            <w:pPr>
              <w:spacing w:line="240" w:lineRule="auto"/>
              <w:rPr>
                <w:rFonts w:cstheme="minorHAnsi"/>
                <w:b w:val="0"/>
                <w:sz w:val="22"/>
                <w:szCs w:val="22"/>
              </w:rPr>
            </w:pPr>
          </w:p>
        </w:tc>
        <w:tc>
          <w:tcPr>
            <w:tcW w:w="1780" w:type="dxa"/>
          </w:tcPr>
          <w:p w14:paraId="7C34E813"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32875"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032875" w:rsidRPr="008640E1" w:rsidRDefault="00032875" w:rsidP="00032875">
            <w:pPr>
              <w:spacing w:line="240" w:lineRule="auto"/>
              <w:rPr>
                <w:rFonts w:cstheme="minorHAnsi"/>
                <w:b w:val="0"/>
                <w:sz w:val="22"/>
                <w:szCs w:val="22"/>
              </w:rPr>
            </w:pPr>
          </w:p>
        </w:tc>
        <w:tc>
          <w:tcPr>
            <w:tcW w:w="1780" w:type="dxa"/>
          </w:tcPr>
          <w:p w14:paraId="1DF66734"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032875" w:rsidRPr="008640E1" w:rsidRDefault="00032875" w:rsidP="0003287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32875"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032875" w:rsidRPr="008640E1" w:rsidRDefault="00032875" w:rsidP="00032875">
            <w:pPr>
              <w:spacing w:line="240" w:lineRule="auto"/>
              <w:rPr>
                <w:rFonts w:cstheme="minorHAnsi"/>
                <w:b w:val="0"/>
                <w:sz w:val="22"/>
                <w:szCs w:val="22"/>
              </w:rPr>
            </w:pPr>
          </w:p>
        </w:tc>
        <w:tc>
          <w:tcPr>
            <w:tcW w:w="1780" w:type="dxa"/>
          </w:tcPr>
          <w:p w14:paraId="6A42B287"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032875" w:rsidRPr="008640E1" w:rsidRDefault="00032875" w:rsidP="0003287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739F1A6D" w14:textId="77777777" w:rsidR="00D861D6" w:rsidRPr="00D861D6" w:rsidRDefault="00D861D6" w:rsidP="00D861D6">
            <w:pPr>
              <w:spacing w:before="0" w:line="240" w:lineRule="auto"/>
              <w:rPr>
                <w:sz w:val="20"/>
              </w:rPr>
            </w:pPr>
            <w:r w:rsidRPr="00D861D6">
              <w:rPr>
                <w:sz w:val="20"/>
              </w:rPr>
              <w:t>The following evidence that will be provided that will show that Beauclerc as jointly developed a school-parent compact and that conferences were held with parents describing the compact:</w:t>
            </w:r>
          </w:p>
          <w:p w14:paraId="39C5CF85" w14:textId="77777777" w:rsidR="00D861D6" w:rsidRPr="00D861D6" w:rsidRDefault="00D861D6" w:rsidP="00D861D6">
            <w:pPr>
              <w:pStyle w:val="ListParagraph"/>
              <w:numPr>
                <w:ilvl w:val="0"/>
                <w:numId w:val="36"/>
              </w:numPr>
              <w:spacing w:before="0" w:line="240" w:lineRule="auto"/>
              <w:rPr>
                <w:sz w:val="20"/>
              </w:rPr>
            </w:pPr>
            <w:r w:rsidRPr="00D861D6">
              <w:rPr>
                <w:sz w:val="20"/>
              </w:rPr>
              <w:t>Title I Developmental Meeting Power point</w:t>
            </w:r>
          </w:p>
          <w:p w14:paraId="74B6E7F9" w14:textId="77777777" w:rsidR="00D861D6" w:rsidRPr="00D861D6" w:rsidRDefault="00D861D6" w:rsidP="00D861D6">
            <w:pPr>
              <w:pStyle w:val="ListParagraph"/>
              <w:numPr>
                <w:ilvl w:val="0"/>
                <w:numId w:val="36"/>
              </w:numPr>
              <w:spacing w:before="0" w:line="240" w:lineRule="auto"/>
              <w:rPr>
                <w:sz w:val="20"/>
              </w:rPr>
            </w:pPr>
            <w:r w:rsidRPr="00D861D6">
              <w:rPr>
                <w:sz w:val="20"/>
              </w:rPr>
              <w:t>Title I Annual Meeting Power point</w:t>
            </w:r>
          </w:p>
          <w:p w14:paraId="76E7CCB0" w14:textId="77777777" w:rsidR="00D861D6" w:rsidRDefault="00D861D6" w:rsidP="00D861D6">
            <w:pPr>
              <w:pStyle w:val="ListParagraph"/>
              <w:numPr>
                <w:ilvl w:val="0"/>
                <w:numId w:val="36"/>
              </w:numPr>
              <w:spacing w:before="0" w:line="240" w:lineRule="auto"/>
              <w:rPr>
                <w:sz w:val="20"/>
              </w:rPr>
            </w:pPr>
            <w:r w:rsidRPr="00D861D6">
              <w:rPr>
                <w:sz w:val="20"/>
              </w:rPr>
              <w:t>Open House Power point</w:t>
            </w:r>
          </w:p>
          <w:p w14:paraId="324AFA8C" w14:textId="048ED757" w:rsidR="00464B3D" w:rsidRPr="00D861D6" w:rsidRDefault="00D861D6" w:rsidP="00D861D6">
            <w:pPr>
              <w:pStyle w:val="ListParagraph"/>
              <w:numPr>
                <w:ilvl w:val="0"/>
                <w:numId w:val="36"/>
              </w:numPr>
              <w:spacing w:before="0" w:line="240" w:lineRule="auto"/>
              <w:rPr>
                <w:sz w:val="20"/>
              </w:rPr>
            </w:pPr>
            <w:r w:rsidRPr="00D861D6">
              <w:rPr>
                <w:sz w:val="20"/>
              </w:rPr>
              <w:t>Parent-teacher conference notes</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1843F8AC" w14:textId="5D67FB69" w:rsidR="000D6075" w:rsidRDefault="000D6075" w:rsidP="000D6075">
            <w:pPr>
              <w:spacing w:line="240" w:lineRule="auto"/>
              <w:rPr>
                <w:rFonts w:eastAsia="Times New Roman"/>
                <w:sz w:val="20"/>
              </w:rPr>
            </w:pPr>
            <w:r>
              <w:rPr>
                <w:rFonts w:eastAsia="Times New Roman"/>
                <w:sz w:val="20"/>
              </w:rPr>
              <w:t xml:space="preserve">As parents gain understanding of the Title 1 programs throughout the year, parent conferences will be held to discuss </w:t>
            </w:r>
            <w:r w:rsidRPr="000D6075">
              <w:rPr>
                <w:rFonts w:eastAsia="Times New Roman"/>
                <w:sz w:val="20"/>
              </w:rPr>
              <w:t>the school's responsibility to provide high quality curriculum and instruction in a supportive and effective</w:t>
            </w:r>
            <w:r>
              <w:rPr>
                <w:rFonts w:eastAsia="Times New Roman"/>
                <w:sz w:val="20"/>
              </w:rPr>
              <w:t xml:space="preserve"> learning environment; address</w:t>
            </w:r>
            <w:r w:rsidRPr="000D6075">
              <w:rPr>
                <w:rFonts w:eastAsia="Times New Roman"/>
                <w:sz w:val="20"/>
              </w:rPr>
              <w:t xml:space="preserve"> the importance of ongoing communication between</w:t>
            </w:r>
            <w:r>
              <w:rPr>
                <w:rFonts w:eastAsia="Times New Roman"/>
                <w:sz w:val="20"/>
              </w:rPr>
              <w:t xml:space="preserve"> teachers and parents; describe</w:t>
            </w:r>
            <w:r w:rsidRPr="000D6075">
              <w:rPr>
                <w:rFonts w:eastAsia="Times New Roman"/>
                <w:sz w:val="20"/>
              </w:rPr>
              <w:t xml:space="preserve"> the ways in which each parent will be responsible for supporting their child's learning; and is discussed with parents of elementary aged students.</w:t>
            </w:r>
          </w:p>
          <w:p w14:paraId="489DD567" w14:textId="77777777" w:rsidR="000D6075" w:rsidRDefault="000D6075" w:rsidP="000D6075">
            <w:pPr>
              <w:spacing w:line="240" w:lineRule="auto"/>
              <w:ind w:left="0"/>
              <w:rPr>
                <w:rFonts w:eastAsia="Times New Roman"/>
                <w:sz w:val="20"/>
              </w:rPr>
            </w:pPr>
          </w:p>
          <w:p w14:paraId="7924DED5" w14:textId="2888C2C1" w:rsidR="000D6075" w:rsidRDefault="000D6075" w:rsidP="000D6075">
            <w:pPr>
              <w:spacing w:line="240" w:lineRule="auto"/>
              <w:ind w:left="0"/>
              <w:rPr>
                <w:rFonts w:eastAsia="Times New Roman"/>
                <w:sz w:val="20"/>
              </w:rPr>
            </w:pPr>
            <w:r>
              <w:rPr>
                <w:rFonts w:eastAsia="Times New Roman"/>
                <w:sz w:val="20"/>
              </w:rPr>
              <w:t>The following teacher planning days will be designated as parent-teacher conference days to ensure that the Parent Compact is explained:</w:t>
            </w:r>
          </w:p>
          <w:p w14:paraId="21A43B62" w14:textId="525FF2F2" w:rsidR="000D6075" w:rsidRDefault="000D6075" w:rsidP="000D6075">
            <w:pPr>
              <w:pStyle w:val="ListParagraph"/>
              <w:numPr>
                <w:ilvl w:val="0"/>
                <w:numId w:val="40"/>
              </w:numPr>
              <w:spacing w:line="240" w:lineRule="auto"/>
              <w:rPr>
                <w:sz w:val="20"/>
              </w:rPr>
            </w:pPr>
            <w:r>
              <w:rPr>
                <w:sz w:val="20"/>
              </w:rPr>
              <w:t xml:space="preserve">October 12, 2020 </w:t>
            </w:r>
            <w:r w:rsidR="00040B23">
              <w:rPr>
                <w:sz w:val="20"/>
              </w:rPr>
              <w:t xml:space="preserve">from </w:t>
            </w:r>
            <w:r>
              <w:rPr>
                <w:sz w:val="20"/>
              </w:rPr>
              <w:t>1:</w:t>
            </w:r>
            <w:r w:rsidR="00040B23">
              <w:rPr>
                <w:sz w:val="20"/>
              </w:rPr>
              <w:t>00 pm-3:00 pm</w:t>
            </w:r>
          </w:p>
          <w:p w14:paraId="45F80AC0" w14:textId="24E2682A" w:rsidR="00040B23" w:rsidRDefault="00040B23" w:rsidP="000D6075">
            <w:pPr>
              <w:pStyle w:val="ListParagraph"/>
              <w:numPr>
                <w:ilvl w:val="0"/>
                <w:numId w:val="40"/>
              </w:numPr>
              <w:spacing w:line="240" w:lineRule="auto"/>
              <w:rPr>
                <w:sz w:val="20"/>
              </w:rPr>
            </w:pPr>
            <w:r>
              <w:rPr>
                <w:sz w:val="20"/>
              </w:rPr>
              <w:t>January 4, 2021 from 1:00-3:00 pm</w:t>
            </w:r>
          </w:p>
          <w:p w14:paraId="1CC2EB87" w14:textId="34E1B10A" w:rsidR="00040B23" w:rsidRPr="000D6075" w:rsidRDefault="00040B23" w:rsidP="000D6075">
            <w:pPr>
              <w:pStyle w:val="ListParagraph"/>
              <w:numPr>
                <w:ilvl w:val="0"/>
                <w:numId w:val="40"/>
              </w:numPr>
              <w:spacing w:line="240" w:lineRule="auto"/>
              <w:rPr>
                <w:sz w:val="20"/>
              </w:rPr>
            </w:pPr>
            <w:r>
              <w:rPr>
                <w:sz w:val="20"/>
              </w:rPr>
              <w:t>March 22, 2021 from 1:00-3:00 pm</w:t>
            </w:r>
          </w:p>
          <w:p w14:paraId="0AF1D8A7" w14:textId="77777777" w:rsidR="002E6D5D" w:rsidRPr="00E9389E" w:rsidRDefault="002E6D5D" w:rsidP="00496DC7">
            <w:pPr>
              <w:spacing w:before="0" w:line="240" w:lineRule="auto"/>
              <w:rPr>
                <w:sz w:val="22"/>
                <w:szCs w:val="22"/>
              </w:rPr>
            </w:pP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3158BC75" w14:textId="77777777" w:rsidR="00D861D6" w:rsidRDefault="00D861D6" w:rsidP="00D861D6">
            <w:pPr>
              <w:spacing w:before="0" w:line="240" w:lineRule="auto"/>
              <w:rPr>
                <w:sz w:val="22"/>
                <w:szCs w:val="22"/>
              </w:rPr>
            </w:pPr>
            <w:r w:rsidRPr="63390044">
              <w:rPr>
                <w:sz w:val="22"/>
                <w:szCs w:val="22"/>
              </w:rPr>
              <w:t>The following evidence will be provided that will show that Beauclerc has</w:t>
            </w:r>
            <w:r>
              <w:rPr>
                <w:sz w:val="22"/>
                <w:szCs w:val="22"/>
              </w:rPr>
              <w:t>:</w:t>
            </w:r>
          </w:p>
          <w:p w14:paraId="4A76E4E8" w14:textId="77777777" w:rsidR="00D861D6" w:rsidRDefault="00D861D6" w:rsidP="00D861D6">
            <w:pPr>
              <w:pStyle w:val="ListParagraph"/>
              <w:numPr>
                <w:ilvl w:val="0"/>
                <w:numId w:val="38"/>
              </w:numPr>
              <w:spacing w:line="240" w:lineRule="auto"/>
              <w:rPr>
                <w:sz w:val="22"/>
                <w:szCs w:val="22"/>
              </w:rPr>
            </w:pPr>
            <w:r w:rsidRPr="00D861D6">
              <w:rPr>
                <w:sz w:val="22"/>
                <w:szCs w:val="22"/>
              </w:rPr>
              <w:t>notified parents that their child was assigned or was taught for four or more consecutive weeks by a teacher who was not properly licensed or endorsed through a powe</w:t>
            </w:r>
            <w:r>
              <w:rPr>
                <w:sz w:val="22"/>
                <w:szCs w:val="22"/>
              </w:rPr>
              <w:t>r point presentation during the</w:t>
            </w:r>
            <w:r w:rsidRPr="00D861D6">
              <w:rPr>
                <w:sz w:val="22"/>
                <w:szCs w:val="22"/>
              </w:rPr>
              <w:t xml:space="preserve"> Annual Title I meeting. </w:t>
            </w:r>
          </w:p>
          <w:p w14:paraId="7EECE2D0" w14:textId="77777777" w:rsidR="00D861D6" w:rsidRDefault="00D861D6" w:rsidP="00D861D6">
            <w:pPr>
              <w:pStyle w:val="ListParagraph"/>
              <w:spacing w:line="240" w:lineRule="auto"/>
              <w:ind w:left="535"/>
              <w:rPr>
                <w:sz w:val="22"/>
                <w:szCs w:val="22"/>
              </w:rPr>
            </w:pPr>
          </w:p>
          <w:p w14:paraId="46C4B0D8" w14:textId="3E71685F" w:rsidR="0072117F" w:rsidRPr="00D861D6" w:rsidRDefault="00D861D6" w:rsidP="00D861D6">
            <w:pPr>
              <w:pStyle w:val="ListParagraph"/>
              <w:numPr>
                <w:ilvl w:val="0"/>
                <w:numId w:val="38"/>
              </w:numPr>
              <w:spacing w:line="240" w:lineRule="auto"/>
              <w:rPr>
                <w:sz w:val="22"/>
                <w:szCs w:val="22"/>
              </w:rPr>
            </w:pPr>
            <w:r w:rsidRPr="00D861D6">
              <w:rPr>
                <w:sz w:val="22"/>
                <w:szCs w:val="22"/>
              </w:rPr>
              <w:t>Letters will be sent home to students whose teachers were ineffective, out of field or inexperienced according to the sta</w:t>
            </w:r>
            <w:r>
              <w:rPr>
                <w:sz w:val="22"/>
                <w:szCs w:val="22"/>
              </w:rPr>
              <w:t>tewide definitions described in</w:t>
            </w:r>
            <w:r w:rsidRPr="00D861D6">
              <w:rPr>
                <w:sz w:val="22"/>
                <w:szCs w:val="22"/>
              </w:rPr>
              <w:t xml:space="preserve"> Florida’s Approved ESSA State Plan. </w:t>
            </w:r>
          </w:p>
        </w:tc>
      </w:tr>
      <w:tr w:rsidR="00D861D6" w:rsidRPr="00E9389E" w14:paraId="618BE0A1" w14:textId="77777777" w:rsidTr="006A0010">
        <w:trPr>
          <w:trHeight w:val="5454"/>
        </w:trPr>
        <w:tc>
          <w:tcPr>
            <w:tcW w:w="9507" w:type="dxa"/>
            <w:shd w:val="clear" w:color="auto" w:fill="auto"/>
            <w:vAlign w:val="top"/>
          </w:tcPr>
          <w:p w14:paraId="19DA2A0C" w14:textId="77777777" w:rsidR="00D861D6" w:rsidRPr="63390044" w:rsidRDefault="00D861D6" w:rsidP="00D861D6">
            <w:pPr>
              <w:spacing w:line="240" w:lineRule="auto"/>
              <w:ind w:left="0"/>
              <w:rPr>
                <w:sz w:val="22"/>
                <w:szCs w:val="22"/>
              </w:rPr>
            </w:pP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A619E7">
            <w:pPr>
              <w:pStyle w:val="ListParagraph"/>
              <w:numPr>
                <w:ilvl w:val="0"/>
                <w:numId w:val="6"/>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A619E7">
            <w:pPr>
              <w:pStyle w:val="ListParagraph"/>
              <w:numPr>
                <w:ilvl w:val="0"/>
                <w:numId w:val="6"/>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A619E7">
            <w:pPr>
              <w:pStyle w:val="ListParagraph"/>
              <w:numPr>
                <w:ilvl w:val="0"/>
                <w:numId w:val="6"/>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p w14:paraId="3B9AC1E3" w14:textId="4CD25F5A" w:rsidR="00E32E9F" w:rsidRDefault="00DD7D73" w:rsidP="3F25002A">
            <w:pPr>
              <w:spacing w:before="0" w:line="240" w:lineRule="auto"/>
              <w:ind w:left="0"/>
              <w:rPr>
                <w:bCs/>
                <w:sz w:val="20"/>
              </w:rPr>
            </w:pPr>
            <w:r>
              <w:rPr>
                <w:bCs/>
                <w:sz w:val="20"/>
              </w:rPr>
              <w:t>Beauclerc Elementary Schoo</w:t>
            </w:r>
            <w:r w:rsidR="00C356B8">
              <w:rPr>
                <w:bCs/>
                <w:sz w:val="20"/>
              </w:rPr>
              <w:t>l Admin T</w:t>
            </w:r>
            <w:bookmarkStart w:id="23" w:name="_GoBack"/>
            <w:bookmarkEnd w:id="23"/>
            <w:r>
              <w:rPr>
                <w:bCs/>
                <w:sz w:val="20"/>
              </w:rPr>
              <w:t>eam will continue to emphasize the importance and value of parent</w:t>
            </w:r>
            <w:r w:rsidR="00E32E9F">
              <w:rPr>
                <w:bCs/>
                <w:sz w:val="20"/>
              </w:rPr>
              <w:t>-</w:t>
            </w:r>
            <w:r>
              <w:rPr>
                <w:bCs/>
                <w:sz w:val="20"/>
              </w:rPr>
              <w:t xml:space="preserve"> teacher communication to the faculty and staff.  Parent and family engagement is an important factor in reaching the academic goals of all of our students.  </w:t>
            </w:r>
          </w:p>
          <w:p w14:paraId="6623826C" w14:textId="77777777" w:rsidR="00E32E9F" w:rsidRDefault="00E32E9F" w:rsidP="3F25002A">
            <w:pPr>
              <w:spacing w:before="0" w:line="240" w:lineRule="auto"/>
              <w:ind w:left="0"/>
              <w:rPr>
                <w:bCs/>
                <w:sz w:val="20"/>
              </w:rPr>
            </w:pPr>
          </w:p>
          <w:p w14:paraId="4190A3FA" w14:textId="3AC6F2AE" w:rsidR="0072117F" w:rsidRDefault="00DD7D73" w:rsidP="3F25002A">
            <w:pPr>
              <w:spacing w:before="0" w:line="240" w:lineRule="auto"/>
              <w:ind w:left="0"/>
              <w:rPr>
                <w:bCs/>
                <w:sz w:val="20"/>
              </w:rPr>
            </w:pPr>
            <w:r>
              <w:rPr>
                <w:bCs/>
                <w:sz w:val="20"/>
              </w:rPr>
              <w:t>As a school</w:t>
            </w:r>
            <w:r w:rsidR="00E32E9F">
              <w:rPr>
                <w:bCs/>
                <w:sz w:val="20"/>
              </w:rPr>
              <w:t>, Beauclerc recognizes the need for parent involvement and recognizes that without our parents, community and stakeholders we cannot accomplish the goals we have set for our students.</w:t>
            </w:r>
          </w:p>
          <w:p w14:paraId="7D58DE51" w14:textId="50977B7B" w:rsidR="00E32E9F" w:rsidRDefault="00E32E9F" w:rsidP="3F25002A">
            <w:pPr>
              <w:spacing w:before="0" w:line="240" w:lineRule="auto"/>
              <w:ind w:left="0"/>
              <w:rPr>
                <w:bCs/>
                <w:sz w:val="20"/>
              </w:rPr>
            </w:pPr>
          </w:p>
          <w:p w14:paraId="5E68FE31" w14:textId="0E52A84C" w:rsidR="00E32E9F" w:rsidRDefault="006B0207" w:rsidP="3F25002A">
            <w:pPr>
              <w:spacing w:before="0" w:line="240" w:lineRule="auto"/>
              <w:ind w:left="0"/>
              <w:rPr>
                <w:bCs/>
                <w:sz w:val="20"/>
              </w:rPr>
            </w:pPr>
            <w:r>
              <w:rPr>
                <w:bCs/>
                <w:sz w:val="20"/>
              </w:rPr>
              <w:t>All faculty and staff will be informed of the resources available on Parent and Community Volunteers as well as the variety of ways to use these resources in the classroom to encourage a strong partnership with parents and families. The Leadership Team will support teachers on how to conduct a successful parent conference and inform parents and families of the importance of parent involvement.</w:t>
            </w:r>
          </w:p>
          <w:p w14:paraId="140F199E" w14:textId="1547F3C1" w:rsidR="006B0207" w:rsidRDefault="006B0207" w:rsidP="3F25002A">
            <w:pPr>
              <w:spacing w:before="0" w:line="240" w:lineRule="auto"/>
              <w:ind w:left="0"/>
              <w:rPr>
                <w:bCs/>
                <w:sz w:val="20"/>
              </w:rPr>
            </w:pPr>
          </w:p>
          <w:p w14:paraId="045EDF7A" w14:textId="42B83725" w:rsidR="006B0207" w:rsidRDefault="006B0207" w:rsidP="3F25002A">
            <w:pPr>
              <w:spacing w:before="0" w:line="240" w:lineRule="auto"/>
              <w:ind w:left="0"/>
              <w:rPr>
                <w:bCs/>
                <w:sz w:val="20"/>
              </w:rPr>
            </w:pPr>
            <w:r>
              <w:rPr>
                <w:bCs/>
                <w:sz w:val="20"/>
              </w:rPr>
              <w:t>Teachers are expected to maintain a parent-teacher communication log to document all forms of communication and are encouraged to send monthly newsletters to encourage parent and family engagement.  The Admin Team will discuss strategies throughout the year to increase parent and family engagement</w:t>
            </w:r>
            <w:r w:rsidR="008C2704">
              <w:rPr>
                <w:bCs/>
                <w:sz w:val="20"/>
              </w:rPr>
              <w:t xml:space="preserve"> and teachers and staff will receive important information on how to build a better and stronger relationship between home and school.</w:t>
            </w:r>
          </w:p>
          <w:p w14:paraId="30286201" w14:textId="7B93ECE0" w:rsidR="008C2704" w:rsidRDefault="008C2704" w:rsidP="3F25002A">
            <w:pPr>
              <w:spacing w:before="0" w:line="240" w:lineRule="auto"/>
              <w:ind w:left="0"/>
              <w:rPr>
                <w:bCs/>
                <w:sz w:val="20"/>
              </w:rPr>
            </w:pPr>
          </w:p>
          <w:p w14:paraId="74F35272" w14:textId="328B3D91" w:rsidR="008C2704" w:rsidRDefault="008C2704" w:rsidP="3F25002A">
            <w:pPr>
              <w:spacing w:before="0" w:line="240" w:lineRule="auto"/>
              <w:ind w:left="0"/>
              <w:rPr>
                <w:bCs/>
                <w:sz w:val="20"/>
              </w:rPr>
            </w:pPr>
            <w:r>
              <w:rPr>
                <w:bCs/>
                <w:sz w:val="20"/>
              </w:rPr>
              <w:t>Using the Title 1 Parent-School Compact, teachers</w:t>
            </w:r>
            <w:r w:rsidR="00C356B8">
              <w:rPr>
                <w:bCs/>
                <w:sz w:val="20"/>
              </w:rPr>
              <w:t xml:space="preserve"> will communicate the responsibilities of the school to maintain a strong partnership between parents and the school.  The school will host family engagement events throughout the year to inform parents of current topics being covered as it relates to the standards and curriculum in reading, math and science.</w:t>
            </w:r>
          </w:p>
          <w:p w14:paraId="22C5A265" w14:textId="61EB2617" w:rsidR="00C356B8" w:rsidRDefault="00C356B8" w:rsidP="3F25002A">
            <w:pPr>
              <w:spacing w:before="0" w:line="240" w:lineRule="auto"/>
              <w:ind w:left="0"/>
              <w:rPr>
                <w:bCs/>
                <w:sz w:val="20"/>
              </w:rPr>
            </w:pPr>
          </w:p>
          <w:p w14:paraId="15211ACC" w14:textId="5BB7B6AC" w:rsidR="00C356B8" w:rsidRDefault="00C356B8" w:rsidP="3F25002A">
            <w:pPr>
              <w:spacing w:before="0" w:line="240" w:lineRule="auto"/>
              <w:ind w:left="0"/>
              <w:rPr>
                <w:bCs/>
                <w:sz w:val="20"/>
              </w:rPr>
            </w:pPr>
            <w:r>
              <w:rPr>
                <w:bCs/>
                <w:sz w:val="20"/>
              </w:rPr>
              <w:t>The front office staff will review the expectations of effective customer service for handling questions and concerns that our parents and families may have in regards to the school.  The front office staff will also be provided with resources to assist parents with utilizing the Parent Resource Room and signing up to be a volunteer.</w:t>
            </w:r>
          </w:p>
          <w:p w14:paraId="2C774814" w14:textId="77777777" w:rsidR="00E32E9F" w:rsidRPr="00352A3C" w:rsidRDefault="00E32E9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7C9F31AF" w14:textId="3325B22E" w:rsidR="00417924" w:rsidRPr="009F232A" w:rsidRDefault="00D861D6"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0B8D9C74" w:rsidR="00417924" w:rsidRPr="00D861D6" w:rsidRDefault="00D861D6"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D861D6">
              <w:rPr>
                <w:sz w:val="20"/>
              </w:rPr>
              <w:t>The school coordinates and integrates school level Parent and Family Engagement funds, programs and activities by providing the parents of children with disabilities opportunities to collaborate in school-based decision making.  Such opportunities are through SAC meetings, parent involvement activities, parent academies, parent conferences and facilitated IEP meetings.</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4B823" w14:textId="77777777" w:rsidR="00DD7D73" w:rsidRDefault="00DD7D73" w:rsidP="00A91D75">
      <w:r>
        <w:separator/>
      </w:r>
    </w:p>
  </w:endnote>
  <w:endnote w:type="continuationSeparator" w:id="0">
    <w:p w14:paraId="76B85D1A" w14:textId="77777777" w:rsidR="00DD7D73" w:rsidRDefault="00DD7D7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B8882" w14:textId="77777777" w:rsidR="00DD7D73" w:rsidRDefault="00DD7D73" w:rsidP="00A91D75">
      <w:r>
        <w:separator/>
      </w:r>
    </w:p>
  </w:footnote>
  <w:footnote w:type="continuationSeparator" w:id="0">
    <w:p w14:paraId="59C9D936" w14:textId="77777777" w:rsidR="00DD7D73" w:rsidRDefault="00DD7D73"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D7D73" w14:paraId="56738BAB" w14:textId="77777777" w:rsidTr="00A7217A">
      <w:trPr>
        <w:trHeight w:val="1060"/>
      </w:trPr>
      <w:tc>
        <w:tcPr>
          <w:tcW w:w="5861" w:type="dxa"/>
        </w:tcPr>
        <w:p w14:paraId="1AC5CDBE" w14:textId="77777777" w:rsidR="00DD7D73" w:rsidRDefault="00DD7D73"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2A5B3B"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DD7D73" w:rsidRDefault="00DD7D73"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3BE131CF" w:rsidR="00DD7D73" w:rsidRPr="007107AC" w:rsidRDefault="00DD7D7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C356B8">
                                  <w:rPr>
                                    <w:noProof/>
                                    <w:color w:val="FFFFFF" w:themeColor="background1"/>
                                    <w:sz w:val="28"/>
                                  </w:rPr>
                                  <w:t>24</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3BE131CF" w:rsidR="00DD7D73" w:rsidRPr="007107AC" w:rsidRDefault="00DD7D7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C356B8">
                            <w:rPr>
                              <w:noProof/>
                              <w:color w:val="FFFFFF" w:themeColor="background1"/>
                              <w:sz w:val="28"/>
                            </w:rPr>
                            <w:t>24</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DD7D73" w:rsidRPr="008759A8" w:rsidRDefault="00DD7D73"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341BE4" w:rsidRPr="008759A8" w:rsidRDefault="00341BE4"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14E0401"/>
    <w:multiLevelType w:val="hybridMultilevel"/>
    <w:tmpl w:val="896A1286"/>
    <w:lvl w:ilvl="0" w:tplc="E0585108">
      <w:start w:val="1"/>
      <w:numFmt w:val="bullet"/>
      <w:lvlText w:val=""/>
      <w:lvlJc w:val="left"/>
      <w:pPr>
        <w:ind w:left="720" w:hanging="360"/>
      </w:pPr>
      <w:rPr>
        <w:rFonts w:ascii="Symbol" w:hAnsi="Symbol" w:hint="default"/>
      </w:rPr>
    </w:lvl>
    <w:lvl w:ilvl="1" w:tplc="109A380C">
      <w:start w:val="1"/>
      <w:numFmt w:val="bullet"/>
      <w:lvlText w:val="o"/>
      <w:lvlJc w:val="left"/>
      <w:pPr>
        <w:ind w:left="1440" w:hanging="360"/>
      </w:pPr>
      <w:rPr>
        <w:rFonts w:ascii="Courier New" w:hAnsi="Courier New" w:hint="default"/>
      </w:rPr>
    </w:lvl>
    <w:lvl w:ilvl="2" w:tplc="7EC01632">
      <w:start w:val="1"/>
      <w:numFmt w:val="bullet"/>
      <w:lvlText w:val=""/>
      <w:lvlJc w:val="left"/>
      <w:pPr>
        <w:ind w:left="2160" w:hanging="360"/>
      </w:pPr>
      <w:rPr>
        <w:rFonts w:ascii="Wingdings" w:hAnsi="Wingdings" w:hint="default"/>
      </w:rPr>
    </w:lvl>
    <w:lvl w:ilvl="3" w:tplc="E9481106">
      <w:start w:val="1"/>
      <w:numFmt w:val="bullet"/>
      <w:lvlText w:val=""/>
      <w:lvlJc w:val="left"/>
      <w:pPr>
        <w:ind w:left="2880" w:hanging="360"/>
      </w:pPr>
      <w:rPr>
        <w:rFonts w:ascii="Symbol" w:hAnsi="Symbol" w:hint="default"/>
      </w:rPr>
    </w:lvl>
    <w:lvl w:ilvl="4" w:tplc="8140D860">
      <w:start w:val="1"/>
      <w:numFmt w:val="bullet"/>
      <w:lvlText w:val="o"/>
      <w:lvlJc w:val="left"/>
      <w:pPr>
        <w:ind w:left="3600" w:hanging="360"/>
      </w:pPr>
      <w:rPr>
        <w:rFonts w:ascii="Courier New" w:hAnsi="Courier New" w:hint="default"/>
      </w:rPr>
    </w:lvl>
    <w:lvl w:ilvl="5" w:tplc="614C2A86">
      <w:start w:val="1"/>
      <w:numFmt w:val="bullet"/>
      <w:lvlText w:val=""/>
      <w:lvlJc w:val="left"/>
      <w:pPr>
        <w:ind w:left="4320" w:hanging="360"/>
      </w:pPr>
      <w:rPr>
        <w:rFonts w:ascii="Wingdings" w:hAnsi="Wingdings" w:hint="default"/>
      </w:rPr>
    </w:lvl>
    <w:lvl w:ilvl="6" w:tplc="DB04B4DE">
      <w:start w:val="1"/>
      <w:numFmt w:val="bullet"/>
      <w:lvlText w:val=""/>
      <w:lvlJc w:val="left"/>
      <w:pPr>
        <w:ind w:left="5040" w:hanging="360"/>
      </w:pPr>
      <w:rPr>
        <w:rFonts w:ascii="Symbol" w:hAnsi="Symbol" w:hint="default"/>
      </w:rPr>
    </w:lvl>
    <w:lvl w:ilvl="7" w:tplc="26062104">
      <w:start w:val="1"/>
      <w:numFmt w:val="bullet"/>
      <w:lvlText w:val="o"/>
      <w:lvlJc w:val="left"/>
      <w:pPr>
        <w:ind w:left="5760" w:hanging="360"/>
      </w:pPr>
      <w:rPr>
        <w:rFonts w:ascii="Courier New" w:hAnsi="Courier New" w:hint="default"/>
      </w:rPr>
    </w:lvl>
    <w:lvl w:ilvl="8" w:tplc="22F46B3C">
      <w:start w:val="1"/>
      <w:numFmt w:val="bullet"/>
      <w:lvlText w:val=""/>
      <w:lvlJc w:val="left"/>
      <w:pPr>
        <w:ind w:left="6480" w:hanging="360"/>
      </w:pPr>
      <w:rPr>
        <w:rFonts w:ascii="Wingdings" w:hAnsi="Wingdings" w:hint="default"/>
      </w:rPr>
    </w:lvl>
  </w:abstractNum>
  <w:abstractNum w:abstractNumId="2" w15:restartNumberingAfterBreak="0">
    <w:nsid w:val="121618E3"/>
    <w:multiLevelType w:val="hybridMultilevel"/>
    <w:tmpl w:val="940C3E5E"/>
    <w:lvl w:ilvl="0" w:tplc="71F2C2D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 w15:restartNumberingAfterBreak="0">
    <w:nsid w:val="12335AE4"/>
    <w:multiLevelType w:val="hybridMultilevel"/>
    <w:tmpl w:val="6A2CA380"/>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4" w15:restartNumberingAfterBreak="0">
    <w:nsid w:val="15BC05B5"/>
    <w:multiLevelType w:val="multilevel"/>
    <w:tmpl w:val="DA129360"/>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5"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6" w15:restartNumberingAfterBreak="0">
    <w:nsid w:val="1C6C0018"/>
    <w:multiLevelType w:val="hybridMultilevel"/>
    <w:tmpl w:val="69E4E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5031F4"/>
    <w:multiLevelType w:val="hybridMultilevel"/>
    <w:tmpl w:val="3FF04F5E"/>
    <w:lvl w:ilvl="0" w:tplc="470C1EE6">
      <w:start w:val="1"/>
      <w:numFmt w:val="bullet"/>
      <w:lvlText w:val=""/>
      <w:lvlJc w:val="left"/>
      <w:pPr>
        <w:ind w:left="720" w:hanging="360"/>
      </w:pPr>
      <w:rPr>
        <w:rFonts w:ascii="Symbol" w:hAnsi="Symbol" w:hint="default"/>
      </w:rPr>
    </w:lvl>
    <w:lvl w:ilvl="1" w:tplc="A784ED64">
      <w:start w:val="1"/>
      <w:numFmt w:val="bullet"/>
      <w:lvlText w:val="o"/>
      <w:lvlJc w:val="left"/>
      <w:pPr>
        <w:ind w:left="1440" w:hanging="360"/>
      </w:pPr>
      <w:rPr>
        <w:rFonts w:ascii="Courier New" w:hAnsi="Courier New" w:hint="default"/>
      </w:rPr>
    </w:lvl>
    <w:lvl w:ilvl="2" w:tplc="CF687A9C">
      <w:start w:val="1"/>
      <w:numFmt w:val="bullet"/>
      <w:lvlText w:val=""/>
      <w:lvlJc w:val="left"/>
      <w:pPr>
        <w:ind w:left="2160" w:hanging="360"/>
      </w:pPr>
      <w:rPr>
        <w:rFonts w:ascii="Wingdings" w:hAnsi="Wingdings" w:hint="default"/>
      </w:rPr>
    </w:lvl>
    <w:lvl w:ilvl="3" w:tplc="5936C8BE">
      <w:start w:val="1"/>
      <w:numFmt w:val="bullet"/>
      <w:lvlText w:val=""/>
      <w:lvlJc w:val="left"/>
      <w:pPr>
        <w:ind w:left="2880" w:hanging="360"/>
      </w:pPr>
      <w:rPr>
        <w:rFonts w:ascii="Symbol" w:hAnsi="Symbol" w:hint="default"/>
      </w:rPr>
    </w:lvl>
    <w:lvl w:ilvl="4" w:tplc="98EE88D0">
      <w:start w:val="1"/>
      <w:numFmt w:val="bullet"/>
      <w:lvlText w:val="o"/>
      <w:lvlJc w:val="left"/>
      <w:pPr>
        <w:ind w:left="3600" w:hanging="360"/>
      </w:pPr>
      <w:rPr>
        <w:rFonts w:ascii="Courier New" w:hAnsi="Courier New" w:hint="default"/>
      </w:rPr>
    </w:lvl>
    <w:lvl w:ilvl="5" w:tplc="356253E2">
      <w:start w:val="1"/>
      <w:numFmt w:val="bullet"/>
      <w:lvlText w:val=""/>
      <w:lvlJc w:val="left"/>
      <w:pPr>
        <w:ind w:left="4320" w:hanging="360"/>
      </w:pPr>
      <w:rPr>
        <w:rFonts w:ascii="Wingdings" w:hAnsi="Wingdings" w:hint="default"/>
      </w:rPr>
    </w:lvl>
    <w:lvl w:ilvl="6" w:tplc="70C00A02">
      <w:start w:val="1"/>
      <w:numFmt w:val="bullet"/>
      <w:lvlText w:val=""/>
      <w:lvlJc w:val="left"/>
      <w:pPr>
        <w:ind w:left="5040" w:hanging="360"/>
      </w:pPr>
      <w:rPr>
        <w:rFonts w:ascii="Symbol" w:hAnsi="Symbol" w:hint="default"/>
      </w:rPr>
    </w:lvl>
    <w:lvl w:ilvl="7" w:tplc="43581B7E">
      <w:start w:val="1"/>
      <w:numFmt w:val="bullet"/>
      <w:lvlText w:val="o"/>
      <w:lvlJc w:val="left"/>
      <w:pPr>
        <w:ind w:left="5760" w:hanging="360"/>
      </w:pPr>
      <w:rPr>
        <w:rFonts w:ascii="Courier New" w:hAnsi="Courier New" w:hint="default"/>
      </w:rPr>
    </w:lvl>
    <w:lvl w:ilvl="8" w:tplc="03BA4654">
      <w:start w:val="1"/>
      <w:numFmt w:val="bullet"/>
      <w:lvlText w:val=""/>
      <w:lvlJc w:val="left"/>
      <w:pPr>
        <w:ind w:left="6480" w:hanging="360"/>
      </w:pPr>
      <w:rPr>
        <w:rFonts w:ascii="Wingdings" w:hAnsi="Wingdings" w:hint="default"/>
      </w:rPr>
    </w:lvl>
  </w:abstractNum>
  <w:abstractNum w:abstractNumId="8"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25AE4F08"/>
    <w:multiLevelType w:val="hybridMultilevel"/>
    <w:tmpl w:val="4052D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F736A0"/>
    <w:multiLevelType w:val="hybridMultilevel"/>
    <w:tmpl w:val="A538D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B526CE"/>
    <w:multiLevelType w:val="hybridMultilevel"/>
    <w:tmpl w:val="CD468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9C52D5"/>
    <w:multiLevelType w:val="hybridMultilevel"/>
    <w:tmpl w:val="FA60C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333446"/>
    <w:multiLevelType w:val="hybridMultilevel"/>
    <w:tmpl w:val="5464D3B8"/>
    <w:lvl w:ilvl="0" w:tplc="ED0A4EA4">
      <w:start w:val="1"/>
      <w:numFmt w:val="bullet"/>
      <w:lvlText w:val=""/>
      <w:lvlJc w:val="left"/>
      <w:pPr>
        <w:ind w:left="720" w:hanging="360"/>
      </w:pPr>
      <w:rPr>
        <w:rFonts w:ascii="Symbol" w:hAnsi="Symbol" w:hint="default"/>
      </w:rPr>
    </w:lvl>
    <w:lvl w:ilvl="1" w:tplc="60C6EA8C">
      <w:start w:val="1"/>
      <w:numFmt w:val="bullet"/>
      <w:lvlText w:val="o"/>
      <w:lvlJc w:val="left"/>
      <w:pPr>
        <w:ind w:left="1440" w:hanging="360"/>
      </w:pPr>
      <w:rPr>
        <w:rFonts w:ascii="Courier New" w:hAnsi="Courier New" w:hint="default"/>
      </w:rPr>
    </w:lvl>
    <w:lvl w:ilvl="2" w:tplc="8FAAD402">
      <w:start w:val="1"/>
      <w:numFmt w:val="bullet"/>
      <w:lvlText w:val=""/>
      <w:lvlJc w:val="left"/>
      <w:pPr>
        <w:ind w:left="2160" w:hanging="360"/>
      </w:pPr>
      <w:rPr>
        <w:rFonts w:ascii="Wingdings" w:hAnsi="Wingdings" w:hint="default"/>
      </w:rPr>
    </w:lvl>
    <w:lvl w:ilvl="3" w:tplc="DAFC8A3E">
      <w:start w:val="1"/>
      <w:numFmt w:val="bullet"/>
      <w:lvlText w:val=""/>
      <w:lvlJc w:val="left"/>
      <w:pPr>
        <w:ind w:left="2880" w:hanging="360"/>
      </w:pPr>
      <w:rPr>
        <w:rFonts w:ascii="Symbol" w:hAnsi="Symbol" w:hint="default"/>
      </w:rPr>
    </w:lvl>
    <w:lvl w:ilvl="4" w:tplc="10F845A4">
      <w:start w:val="1"/>
      <w:numFmt w:val="bullet"/>
      <w:lvlText w:val="o"/>
      <w:lvlJc w:val="left"/>
      <w:pPr>
        <w:ind w:left="3600" w:hanging="360"/>
      </w:pPr>
      <w:rPr>
        <w:rFonts w:ascii="Courier New" w:hAnsi="Courier New" w:hint="default"/>
      </w:rPr>
    </w:lvl>
    <w:lvl w:ilvl="5" w:tplc="34A27C5A">
      <w:start w:val="1"/>
      <w:numFmt w:val="bullet"/>
      <w:lvlText w:val=""/>
      <w:lvlJc w:val="left"/>
      <w:pPr>
        <w:ind w:left="4320" w:hanging="360"/>
      </w:pPr>
      <w:rPr>
        <w:rFonts w:ascii="Wingdings" w:hAnsi="Wingdings" w:hint="default"/>
      </w:rPr>
    </w:lvl>
    <w:lvl w:ilvl="6" w:tplc="EF9CF5B4">
      <w:start w:val="1"/>
      <w:numFmt w:val="bullet"/>
      <w:lvlText w:val=""/>
      <w:lvlJc w:val="left"/>
      <w:pPr>
        <w:ind w:left="5040" w:hanging="360"/>
      </w:pPr>
      <w:rPr>
        <w:rFonts w:ascii="Symbol" w:hAnsi="Symbol" w:hint="default"/>
      </w:rPr>
    </w:lvl>
    <w:lvl w:ilvl="7" w:tplc="C5CCABE0">
      <w:start w:val="1"/>
      <w:numFmt w:val="bullet"/>
      <w:lvlText w:val="o"/>
      <w:lvlJc w:val="left"/>
      <w:pPr>
        <w:ind w:left="5760" w:hanging="360"/>
      </w:pPr>
      <w:rPr>
        <w:rFonts w:ascii="Courier New" w:hAnsi="Courier New" w:hint="default"/>
      </w:rPr>
    </w:lvl>
    <w:lvl w:ilvl="8" w:tplc="46E8C372">
      <w:start w:val="1"/>
      <w:numFmt w:val="bullet"/>
      <w:lvlText w:val=""/>
      <w:lvlJc w:val="left"/>
      <w:pPr>
        <w:ind w:left="6480" w:hanging="360"/>
      </w:pPr>
      <w:rPr>
        <w:rFonts w:ascii="Wingdings" w:hAnsi="Wingdings" w:hint="default"/>
      </w:rPr>
    </w:lvl>
  </w:abstractNum>
  <w:abstractNum w:abstractNumId="15" w15:restartNumberingAfterBreak="0">
    <w:nsid w:val="2F185BAB"/>
    <w:multiLevelType w:val="hybridMultilevel"/>
    <w:tmpl w:val="F900332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6" w15:restartNumberingAfterBreak="0">
    <w:nsid w:val="35D20684"/>
    <w:multiLevelType w:val="hybridMultilevel"/>
    <w:tmpl w:val="3ACC2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C144DA"/>
    <w:multiLevelType w:val="hybridMultilevel"/>
    <w:tmpl w:val="84C85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024386"/>
    <w:multiLevelType w:val="hybridMultilevel"/>
    <w:tmpl w:val="7BDE9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24491B"/>
    <w:multiLevelType w:val="hybridMultilevel"/>
    <w:tmpl w:val="1398FBD8"/>
    <w:lvl w:ilvl="0" w:tplc="B09A778E">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20" w15:restartNumberingAfterBreak="0">
    <w:nsid w:val="3ABD1B7C"/>
    <w:multiLevelType w:val="hybridMultilevel"/>
    <w:tmpl w:val="58AC3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193B9C"/>
    <w:multiLevelType w:val="hybridMultilevel"/>
    <w:tmpl w:val="22C8A05E"/>
    <w:lvl w:ilvl="0" w:tplc="DBCA9254">
      <w:start w:val="1"/>
      <w:numFmt w:val="bullet"/>
      <w:lvlText w:val=""/>
      <w:lvlJc w:val="left"/>
      <w:pPr>
        <w:ind w:left="720" w:hanging="360"/>
      </w:pPr>
      <w:rPr>
        <w:rFonts w:ascii="Symbol" w:hAnsi="Symbol" w:hint="default"/>
      </w:rPr>
    </w:lvl>
    <w:lvl w:ilvl="1" w:tplc="382ECDD6">
      <w:start w:val="1"/>
      <w:numFmt w:val="bullet"/>
      <w:lvlText w:val="o"/>
      <w:lvlJc w:val="left"/>
      <w:pPr>
        <w:ind w:left="1440" w:hanging="360"/>
      </w:pPr>
      <w:rPr>
        <w:rFonts w:ascii="Courier New" w:hAnsi="Courier New" w:hint="default"/>
      </w:rPr>
    </w:lvl>
    <w:lvl w:ilvl="2" w:tplc="00F4FE4C">
      <w:start w:val="1"/>
      <w:numFmt w:val="bullet"/>
      <w:lvlText w:val=""/>
      <w:lvlJc w:val="left"/>
      <w:pPr>
        <w:ind w:left="2160" w:hanging="360"/>
      </w:pPr>
      <w:rPr>
        <w:rFonts w:ascii="Wingdings" w:hAnsi="Wingdings" w:hint="default"/>
      </w:rPr>
    </w:lvl>
    <w:lvl w:ilvl="3" w:tplc="33C0D2FC">
      <w:start w:val="1"/>
      <w:numFmt w:val="bullet"/>
      <w:lvlText w:val=""/>
      <w:lvlJc w:val="left"/>
      <w:pPr>
        <w:ind w:left="2880" w:hanging="360"/>
      </w:pPr>
      <w:rPr>
        <w:rFonts w:ascii="Symbol" w:hAnsi="Symbol" w:hint="default"/>
      </w:rPr>
    </w:lvl>
    <w:lvl w:ilvl="4" w:tplc="A93602D2">
      <w:start w:val="1"/>
      <w:numFmt w:val="bullet"/>
      <w:lvlText w:val="o"/>
      <w:lvlJc w:val="left"/>
      <w:pPr>
        <w:ind w:left="3600" w:hanging="360"/>
      </w:pPr>
      <w:rPr>
        <w:rFonts w:ascii="Courier New" w:hAnsi="Courier New" w:hint="default"/>
      </w:rPr>
    </w:lvl>
    <w:lvl w:ilvl="5" w:tplc="A1AEFB8E">
      <w:start w:val="1"/>
      <w:numFmt w:val="bullet"/>
      <w:lvlText w:val=""/>
      <w:lvlJc w:val="left"/>
      <w:pPr>
        <w:ind w:left="4320" w:hanging="360"/>
      </w:pPr>
      <w:rPr>
        <w:rFonts w:ascii="Wingdings" w:hAnsi="Wingdings" w:hint="default"/>
      </w:rPr>
    </w:lvl>
    <w:lvl w:ilvl="6" w:tplc="11AE9AF4">
      <w:start w:val="1"/>
      <w:numFmt w:val="bullet"/>
      <w:lvlText w:val=""/>
      <w:lvlJc w:val="left"/>
      <w:pPr>
        <w:ind w:left="5040" w:hanging="360"/>
      </w:pPr>
      <w:rPr>
        <w:rFonts w:ascii="Symbol" w:hAnsi="Symbol" w:hint="default"/>
      </w:rPr>
    </w:lvl>
    <w:lvl w:ilvl="7" w:tplc="0CEE66D4">
      <w:start w:val="1"/>
      <w:numFmt w:val="bullet"/>
      <w:lvlText w:val="o"/>
      <w:lvlJc w:val="left"/>
      <w:pPr>
        <w:ind w:left="5760" w:hanging="360"/>
      </w:pPr>
      <w:rPr>
        <w:rFonts w:ascii="Courier New" w:hAnsi="Courier New" w:hint="default"/>
      </w:rPr>
    </w:lvl>
    <w:lvl w:ilvl="8" w:tplc="3FB425B0">
      <w:start w:val="1"/>
      <w:numFmt w:val="bullet"/>
      <w:lvlText w:val=""/>
      <w:lvlJc w:val="left"/>
      <w:pPr>
        <w:ind w:left="6480" w:hanging="360"/>
      </w:pPr>
      <w:rPr>
        <w:rFonts w:ascii="Wingdings" w:hAnsi="Wingdings" w:hint="default"/>
      </w:rPr>
    </w:lvl>
  </w:abstractNum>
  <w:abstractNum w:abstractNumId="22" w15:restartNumberingAfterBreak="0">
    <w:nsid w:val="42475231"/>
    <w:multiLevelType w:val="hybridMultilevel"/>
    <w:tmpl w:val="E600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A6421"/>
    <w:multiLevelType w:val="hybridMultilevel"/>
    <w:tmpl w:val="2D1A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E1C1F"/>
    <w:multiLevelType w:val="hybridMultilevel"/>
    <w:tmpl w:val="30D4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400050"/>
    <w:multiLevelType w:val="hybridMultilevel"/>
    <w:tmpl w:val="9D5433D2"/>
    <w:lvl w:ilvl="0" w:tplc="2FC4BB5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6" w15:restartNumberingAfterBreak="0">
    <w:nsid w:val="51294852"/>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7" w15:restartNumberingAfterBreak="0">
    <w:nsid w:val="5395302A"/>
    <w:multiLevelType w:val="hybridMultilevel"/>
    <w:tmpl w:val="DE0AB644"/>
    <w:lvl w:ilvl="0" w:tplc="FC144F00">
      <w:start w:val="1"/>
      <w:numFmt w:val="bullet"/>
      <w:lvlText w:val=""/>
      <w:lvlJc w:val="left"/>
      <w:pPr>
        <w:ind w:left="720" w:hanging="360"/>
      </w:pPr>
      <w:rPr>
        <w:rFonts w:ascii="Symbol" w:hAnsi="Symbol" w:hint="default"/>
      </w:rPr>
    </w:lvl>
    <w:lvl w:ilvl="1" w:tplc="2EA00172">
      <w:start w:val="1"/>
      <w:numFmt w:val="bullet"/>
      <w:lvlText w:val="o"/>
      <w:lvlJc w:val="left"/>
      <w:pPr>
        <w:ind w:left="1440" w:hanging="360"/>
      </w:pPr>
      <w:rPr>
        <w:rFonts w:ascii="Courier New" w:hAnsi="Courier New" w:hint="default"/>
      </w:rPr>
    </w:lvl>
    <w:lvl w:ilvl="2" w:tplc="C4C2DB4C">
      <w:start w:val="1"/>
      <w:numFmt w:val="bullet"/>
      <w:lvlText w:val=""/>
      <w:lvlJc w:val="left"/>
      <w:pPr>
        <w:ind w:left="2160" w:hanging="360"/>
      </w:pPr>
      <w:rPr>
        <w:rFonts w:ascii="Wingdings" w:hAnsi="Wingdings" w:hint="default"/>
      </w:rPr>
    </w:lvl>
    <w:lvl w:ilvl="3" w:tplc="AFA6F868">
      <w:start w:val="1"/>
      <w:numFmt w:val="bullet"/>
      <w:lvlText w:val=""/>
      <w:lvlJc w:val="left"/>
      <w:pPr>
        <w:ind w:left="2880" w:hanging="360"/>
      </w:pPr>
      <w:rPr>
        <w:rFonts w:ascii="Symbol" w:hAnsi="Symbol" w:hint="default"/>
      </w:rPr>
    </w:lvl>
    <w:lvl w:ilvl="4" w:tplc="6F78BB04">
      <w:start w:val="1"/>
      <w:numFmt w:val="bullet"/>
      <w:lvlText w:val="o"/>
      <w:lvlJc w:val="left"/>
      <w:pPr>
        <w:ind w:left="3600" w:hanging="360"/>
      </w:pPr>
      <w:rPr>
        <w:rFonts w:ascii="Courier New" w:hAnsi="Courier New" w:hint="default"/>
      </w:rPr>
    </w:lvl>
    <w:lvl w:ilvl="5" w:tplc="17661522">
      <w:start w:val="1"/>
      <w:numFmt w:val="bullet"/>
      <w:lvlText w:val=""/>
      <w:lvlJc w:val="left"/>
      <w:pPr>
        <w:ind w:left="4320" w:hanging="360"/>
      </w:pPr>
      <w:rPr>
        <w:rFonts w:ascii="Wingdings" w:hAnsi="Wingdings" w:hint="default"/>
      </w:rPr>
    </w:lvl>
    <w:lvl w:ilvl="6" w:tplc="33EAE3E6">
      <w:start w:val="1"/>
      <w:numFmt w:val="bullet"/>
      <w:lvlText w:val=""/>
      <w:lvlJc w:val="left"/>
      <w:pPr>
        <w:ind w:left="5040" w:hanging="360"/>
      </w:pPr>
      <w:rPr>
        <w:rFonts w:ascii="Symbol" w:hAnsi="Symbol" w:hint="default"/>
      </w:rPr>
    </w:lvl>
    <w:lvl w:ilvl="7" w:tplc="9F728566">
      <w:start w:val="1"/>
      <w:numFmt w:val="bullet"/>
      <w:lvlText w:val="o"/>
      <w:lvlJc w:val="left"/>
      <w:pPr>
        <w:ind w:left="5760" w:hanging="360"/>
      </w:pPr>
      <w:rPr>
        <w:rFonts w:ascii="Courier New" w:hAnsi="Courier New" w:hint="default"/>
      </w:rPr>
    </w:lvl>
    <w:lvl w:ilvl="8" w:tplc="FDDA1FC4">
      <w:start w:val="1"/>
      <w:numFmt w:val="bullet"/>
      <w:lvlText w:val=""/>
      <w:lvlJc w:val="left"/>
      <w:pPr>
        <w:ind w:left="6480" w:hanging="360"/>
      </w:pPr>
      <w:rPr>
        <w:rFonts w:ascii="Wingdings" w:hAnsi="Wingdings" w:hint="default"/>
      </w:rPr>
    </w:lvl>
  </w:abstractNum>
  <w:abstractNum w:abstractNumId="28" w15:restartNumberingAfterBreak="0">
    <w:nsid w:val="57762572"/>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9" w15:restartNumberingAfterBreak="0">
    <w:nsid w:val="5BA50FBC"/>
    <w:multiLevelType w:val="hybridMultilevel"/>
    <w:tmpl w:val="AA226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B31B9E"/>
    <w:multiLevelType w:val="hybridMultilevel"/>
    <w:tmpl w:val="4024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2C3C7E"/>
    <w:multiLevelType w:val="hybridMultilevel"/>
    <w:tmpl w:val="7A5A6F52"/>
    <w:lvl w:ilvl="0" w:tplc="B714F1F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2" w15:restartNumberingAfterBreak="0">
    <w:nsid w:val="60A91052"/>
    <w:multiLevelType w:val="hybridMultilevel"/>
    <w:tmpl w:val="81D8C894"/>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33" w15:restartNumberingAfterBreak="0">
    <w:nsid w:val="60E621F5"/>
    <w:multiLevelType w:val="hybridMultilevel"/>
    <w:tmpl w:val="F1EA3AB4"/>
    <w:lvl w:ilvl="0" w:tplc="B714F1F2">
      <w:start w:val="1"/>
      <w:numFmt w:val="decimal"/>
      <w:lvlText w:val="(%1)"/>
      <w:lvlJc w:val="left"/>
      <w:pPr>
        <w:ind w:left="643" w:hanging="36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34"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5"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7F1E76"/>
    <w:multiLevelType w:val="hybridMultilevel"/>
    <w:tmpl w:val="A384A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9B3B67"/>
    <w:multiLevelType w:val="hybridMultilevel"/>
    <w:tmpl w:val="3256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C4F57"/>
    <w:multiLevelType w:val="hybridMultilevel"/>
    <w:tmpl w:val="E480899C"/>
    <w:lvl w:ilvl="0" w:tplc="BBD46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E10DC"/>
    <w:multiLevelType w:val="hybridMultilevel"/>
    <w:tmpl w:val="E8A0DA70"/>
    <w:lvl w:ilvl="0" w:tplc="FCE69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8"/>
  </w:num>
  <w:num w:numId="4">
    <w:abstractNumId w:val="5"/>
  </w:num>
  <w:num w:numId="5">
    <w:abstractNumId w:val="9"/>
  </w:num>
  <w:num w:numId="6">
    <w:abstractNumId w:val="35"/>
  </w:num>
  <w:num w:numId="7">
    <w:abstractNumId w:val="36"/>
  </w:num>
  <w:num w:numId="8">
    <w:abstractNumId w:val="12"/>
  </w:num>
  <w:num w:numId="9">
    <w:abstractNumId w:val="10"/>
  </w:num>
  <w:num w:numId="10">
    <w:abstractNumId w:val="13"/>
  </w:num>
  <w:num w:numId="11">
    <w:abstractNumId w:val="30"/>
  </w:num>
  <w:num w:numId="12">
    <w:abstractNumId w:val="17"/>
  </w:num>
  <w:num w:numId="13">
    <w:abstractNumId w:val="37"/>
  </w:num>
  <w:num w:numId="14">
    <w:abstractNumId w:val="22"/>
  </w:num>
  <w:num w:numId="15">
    <w:abstractNumId w:val="27"/>
  </w:num>
  <w:num w:numId="16">
    <w:abstractNumId w:val="1"/>
  </w:num>
  <w:num w:numId="17">
    <w:abstractNumId w:val="24"/>
  </w:num>
  <w:num w:numId="18">
    <w:abstractNumId w:val="15"/>
  </w:num>
  <w:num w:numId="19">
    <w:abstractNumId w:val="32"/>
  </w:num>
  <w:num w:numId="20">
    <w:abstractNumId w:val="3"/>
  </w:num>
  <w:num w:numId="21">
    <w:abstractNumId w:val="38"/>
  </w:num>
  <w:num w:numId="22">
    <w:abstractNumId w:val="25"/>
  </w:num>
  <w:num w:numId="23">
    <w:abstractNumId w:val="4"/>
  </w:num>
  <w:num w:numId="24">
    <w:abstractNumId w:val="39"/>
  </w:num>
  <w:num w:numId="25">
    <w:abstractNumId w:val="2"/>
  </w:num>
  <w:num w:numId="26">
    <w:abstractNumId w:val="28"/>
  </w:num>
  <w:num w:numId="27">
    <w:abstractNumId w:val="26"/>
  </w:num>
  <w:num w:numId="28">
    <w:abstractNumId w:val="14"/>
  </w:num>
  <w:num w:numId="29">
    <w:abstractNumId w:val="7"/>
  </w:num>
  <w:num w:numId="30">
    <w:abstractNumId w:val="31"/>
  </w:num>
  <w:num w:numId="31">
    <w:abstractNumId w:val="11"/>
  </w:num>
  <w:num w:numId="32">
    <w:abstractNumId w:val="16"/>
  </w:num>
  <w:num w:numId="33">
    <w:abstractNumId w:val="20"/>
  </w:num>
  <w:num w:numId="34">
    <w:abstractNumId w:val="6"/>
  </w:num>
  <w:num w:numId="35">
    <w:abstractNumId w:val="29"/>
  </w:num>
  <w:num w:numId="36">
    <w:abstractNumId w:val="21"/>
  </w:num>
  <w:num w:numId="37">
    <w:abstractNumId w:val="33"/>
  </w:num>
  <w:num w:numId="38">
    <w:abstractNumId w:val="19"/>
  </w:num>
  <w:num w:numId="39">
    <w:abstractNumId w:val="18"/>
  </w:num>
  <w:num w:numId="4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32875"/>
    <w:rsid w:val="00040B23"/>
    <w:rsid w:val="00056AF7"/>
    <w:rsid w:val="00063F15"/>
    <w:rsid w:val="0006785B"/>
    <w:rsid w:val="000A2B10"/>
    <w:rsid w:val="000A5F6F"/>
    <w:rsid w:val="000A6617"/>
    <w:rsid w:val="000C76D1"/>
    <w:rsid w:val="000D24AE"/>
    <w:rsid w:val="000D6075"/>
    <w:rsid w:val="000F5BC3"/>
    <w:rsid w:val="001104ED"/>
    <w:rsid w:val="001218A2"/>
    <w:rsid w:val="001224B7"/>
    <w:rsid w:val="0014654E"/>
    <w:rsid w:val="0014E053"/>
    <w:rsid w:val="001621A7"/>
    <w:rsid w:val="00184B35"/>
    <w:rsid w:val="001865F2"/>
    <w:rsid w:val="00190D5D"/>
    <w:rsid w:val="00191041"/>
    <w:rsid w:val="001A1F5A"/>
    <w:rsid w:val="001D560B"/>
    <w:rsid w:val="001D6877"/>
    <w:rsid w:val="001E59F3"/>
    <w:rsid w:val="001E6855"/>
    <w:rsid w:val="002063EE"/>
    <w:rsid w:val="0021304B"/>
    <w:rsid w:val="00224C54"/>
    <w:rsid w:val="00226FF2"/>
    <w:rsid w:val="002275BF"/>
    <w:rsid w:val="002510CE"/>
    <w:rsid w:val="00253851"/>
    <w:rsid w:val="002677F2"/>
    <w:rsid w:val="002765EA"/>
    <w:rsid w:val="00282BD1"/>
    <w:rsid w:val="002922F4"/>
    <w:rsid w:val="00296A9C"/>
    <w:rsid w:val="002B294D"/>
    <w:rsid w:val="002C0466"/>
    <w:rsid w:val="002D255F"/>
    <w:rsid w:val="002D3255"/>
    <w:rsid w:val="002E6D5D"/>
    <w:rsid w:val="002E7F0B"/>
    <w:rsid w:val="002F441D"/>
    <w:rsid w:val="00303C54"/>
    <w:rsid w:val="00304D8B"/>
    <w:rsid w:val="00341BE4"/>
    <w:rsid w:val="00342438"/>
    <w:rsid w:val="00351BEA"/>
    <w:rsid w:val="00352A3C"/>
    <w:rsid w:val="00381E26"/>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7372C"/>
    <w:rsid w:val="00577305"/>
    <w:rsid w:val="00584A7A"/>
    <w:rsid w:val="0059225D"/>
    <w:rsid w:val="005A0CAE"/>
    <w:rsid w:val="005A345D"/>
    <w:rsid w:val="005C2E0B"/>
    <w:rsid w:val="005E0F15"/>
    <w:rsid w:val="005F3ACB"/>
    <w:rsid w:val="006521DE"/>
    <w:rsid w:val="006565ED"/>
    <w:rsid w:val="00661301"/>
    <w:rsid w:val="006635CE"/>
    <w:rsid w:val="006717FC"/>
    <w:rsid w:val="00685BD9"/>
    <w:rsid w:val="006A0010"/>
    <w:rsid w:val="006A1F16"/>
    <w:rsid w:val="006B0207"/>
    <w:rsid w:val="006B3FBB"/>
    <w:rsid w:val="006D1169"/>
    <w:rsid w:val="006F4A60"/>
    <w:rsid w:val="006F733A"/>
    <w:rsid w:val="00701713"/>
    <w:rsid w:val="00706804"/>
    <w:rsid w:val="007107AC"/>
    <w:rsid w:val="0072117F"/>
    <w:rsid w:val="00726745"/>
    <w:rsid w:val="0075603E"/>
    <w:rsid w:val="00760843"/>
    <w:rsid w:val="00765F70"/>
    <w:rsid w:val="0077214C"/>
    <w:rsid w:val="00794E99"/>
    <w:rsid w:val="007B0DFA"/>
    <w:rsid w:val="007B728C"/>
    <w:rsid w:val="007E4BB0"/>
    <w:rsid w:val="007E5E59"/>
    <w:rsid w:val="007E73A3"/>
    <w:rsid w:val="007F3B31"/>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2704"/>
    <w:rsid w:val="008C6CDF"/>
    <w:rsid w:val="008E2067"/>
    <w:rsid w:val="008E707B"/>
    <w:rsid w:val="008E762B"/>
    <w:rsid w:val="008E7AAF"/>
    <w:rsid w:val="008F080D"/>
    <w:rsid w:val="008F7D31"/>
    <w:rsid w:val="009210A6"/>
    <w:rsid w:val="0092130E"/>
    <w:rsid w:val="00922D88"/>
    <w:rsid w:val="00924378"/>
    <w:rsid w:val="009312A7"/>
    <w:rsid w:val="00936067"/>
    <w:rsid w:val="00944D7A"/>
    <w:rsid w:val="009571BF"/>
    <w:rsid w:val="00966897"/>
    <w:rsid w:val="00990F87"/>
    <w:rsid w:val="009979B1"/>
    <w:rsid w:val="009A0F76"/>
    <w:rsid w:val="009B162E"/>
    <w:rsid w:val="009B17A6"/>
    <w:rsid w:val="009C4629"/>
    <w:rsid w:val="009F1721"/>
    <w:rsid w:val="009F2007"/>
    <w:rsid w:val="009F232A"/>
    <w:rsid w:val="00A03BCD"/>
    <w:rsid w:val="00A306BC"/>
    <w:rsid w:val="00A413A7"/>
    <w:rsid w:val="00A41A24"/>
    <w:rsid w:val="00A505E2"/>
    <w:rsid w:val="00A619E7"/>
    <w:rsid w:val="00A627F3"/>
    <w:rsid w:val="00A7217A"/>
    <w:rsid w:val="00A812E8"/>
    <w:rsid w:val="00A86068"/>
    <w:rsid w:val="00A91D75"/>
    <w:rsid w:val="00AB1C7E"/>
    <w:rsid w:val="00AC343A"/>
    <w:rsid w:val="00AD43FE"/>
    <w:rsid w:val="00AF91B6"/>
    <w:rsid w:val="00B07420"/>
    <w:rsid w:val="00B13062"/>
    <w:rsid w:val="00B71FA5"/>
    <w:rsid w:val="00B90CEC"/>
    <w:rsid w:val="00BB0329"/>
    <w:rsid w:val="00BC34F2"/>
    <w:rsid w:val="00BD5DF8"/>
    <w:rsid w:val="00BE7E91"/>
    <w:rsid w:val="00BF1C1D"/>
    <w:rsid w:val="00C0501F"/>
    <w:rsid w:val="00C11D25"/>
    <w:rsid w:val="00C17F04"/>
    <w:rsid w:val="00C268C1"/>
    <w:rsid w:val="00C33FF8"/>
    <w:rsid w:val="00C356B8"/>
    <w:rsid w:val="00C4091D"/>
    <w:rsid w:val="00C50FEA"/>
    <w:rsid w:val="00C56ECD"/>
    <w:rsid w:val="00C61B88"/>
    <w:rsid w:val="00C6323A"/>
    <w:rsid w:val="00C82B69"/>
    <w:rsid w:val="00C87193"/>
    <w:rsid w:val="00C903B9"/>
    <w:rsid w:val="00CA521A"/>
    <w:rsid w:val="00CB27A1"/>
    <w:rsid w:val="00CC0BE1"/>
    <w:rsid w:val="00CC37D9"/>
    <w:rsid w:val="00CC616C"/>
    <w:rsid w:val="00CD050B"/>
    <w:rsid w:val="00D12A84"/>
    <w:rsid w:val="00D2227F"/>
    <w:rsid w:val="00D476F7"/>
    <w:rsid w:val="00D477FA"/>
    <w:rsid w:val="00D55CBC"/>
    <w:rsid w:val="00D7420C"/>
    <w:rsid w:val="00D831CE"/>
    <w:rsid w:val="00D85379"/>
    <w:rsid w:val="00D861D6"/>
    <w:rsid w:val="00D8631A"/>
    <w:rsid w:val="00D87CD8"/>
    <w:rsid w:val="00DA3B72"/>
    <w:rsid w:val="00DB688F"/>
    <w:rsid w:val="00DB79A6"/>
    <w:rsid w:val="00DC1766"/>
    <w:rsid w:val="00DC53B9"/>
    <w:rsid w:val="00DC62F7"/>
    <w:rsid w:val="00DD340F"/>
    <w:rsid w:val="00DD7D73"/>
    <w:rsid w:val="00DE1FC8"/>
    <w:rsid w:val="00DE2FCC"/>
    <w:rsid w:val="00DF1CFA"/>
    <w:rsid w:val="00E04BCC"/>
    <w:rsid w:val="00E04C5D"/>
    <w:rsid w:val="00E173B2"/>
    <w:rsid w:val="00E2228E"/>
    <w:rsid w:val="00E22464"/>
    <w:rsid w:val="00E32803"/>
    <w:rsid w:val="00E32E9F"/>
    <w:rsid w:val="00E523C3"/>
    <w:rsid w:val="00E5388E"/>
    <w:rsid w:val="00E6016B"/>
    <w:rsid w:val="00E74602"/>
    <w:rsid w:val="00E810DF"/>
    <w:rsid w:val="00E815B4"/>
    <w:rsid w:val="00E9389E"/>
    <w:rsid w:val="00E94B95"/>
    <w:rsid w:val="00EA3999"/>
    <w:rsid w:val="00EA58F1"/>
    <w:rsid w:val="00EB1456"/>
    <w:rsid w:val="00EC64E3"/>
    <w:rsid w:val="00ED6905"/>
    <w:rsid w:val="00EE3AEC"/>
    <w:rsid w:val="00EF4C0A"/>
    <w:rsid w:val="00EF64C7"/>
    <w:rsid w:val="00F315E4"/>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089888052">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9.sv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beauclerc" TargetMode="External"/><Relationship Id="rId23" Type="http://schemas.openxmlformats.org/officeDocument/2006/relationships/image" Target="media/image5.svg"/><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beauclerc"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8.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4E4DF0"/>
    <w:rsid w:val="00504A20"/>
    <w:rsid w:val="0067502E"/>
    <w:rsid w:val="006768B3"/>
    <w:rsid w:val="007130CE"/>
    <w:rsid w:val="008462F8"/>
    <w:rsid w:val="008716E1"/>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a24ddbc-528b-4d2d-964c-d702cb52edba">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EB3BD26E26404DA9FE22BC6654F035" ma:contentTypeVersion="13" ma:contentTypeDescription="Create a new document." ma:contentTypeScope="" ma:versionID="f3842397d70fe16521f9109ff805648d">
  <xsd:schema xmlns:xsd="http://www.w3.org/2001/XMLSchema" xmlns:xs="http://www.w3.org/2001/XMLSchema" xmlns:p="http://schemas.microsoft.com/office/2006/metadata/properties" xmlns:ns3="40551309-59fc-4e9e-9521-f2729bde9ad8" xmlns:ns4="ba24ddbc-528b-4d2d-964c-d702cb52edba" targetNamespace="http://schemas.microsoft.com/office/2006/metadata/properties" ma:root="true" ma:fieldsID="f3c90e59a8ba56009f3776513e7cf96f" ns3:_="" ns4:_="">
    <xsd:import namespace="40551309-59fc-4e9e-9521-f2729bde9ad8"/>
    <xsd:import namespace="ba24ddbc-528b-4d2d-964c-d702cb52ed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51309-59fc-4e9e-9521-f2729bde9a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24ddbc-528b-4d2d-964c-d702cb52e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40551309-59fc-4e9e-9521-f2729bde9ad8"/>
    <ds:schemaRef ds:uri="http://schemas.openxmlformats.org/package/2006/metadata/core-properties"/>
    <ds:schemaRef ds:uri="http://schemas.microsoft.com/office/infopath/2007/PartnerControls"/>
    <ds:schemaRef ds:uri="http://purl.org/dc/terms/"/>
    <ds:schemaRef ds:uri="ba24ddbc-528b-4d2d-964c-d702cb52edba"/>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636774B-5DA8-481C-B846-F9F3EF427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51309-59fc-4e9e-9521-f2729bde9ad8"/>
    <ds:schemaRef ds:uri="ba24ddbc-528b-4d2d-964c-d702cb52e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3B5EAB4A-C593-4993-B640-27FE6FDE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1477</TotalTime>
  <Pages>25</Pages>
  <Words>7111</Words>
  <Characters>40537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Jennings, Kimberly E.</cp:lastModifiedBy>
  <cp:revision>13</cp:revision>
  <cp:lastPrinted>2020-06-10T17:07:00Z</cp:lastPrinted>
  <dcterms:created xsi:type="dcterms:W3CDTF">2020-06-03T15:04:00Z</dcterms:created>
  <dcterms:modified xsi:type="dcterms:W3CDTF">2020-06-11T13:46:00Z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0x010100E4EB3BD26E26404DA9FE22BC6654F035</vt:lpwstr>
  </property>
  <property fmtid="{D5CDD505-2E9C-101B-9397-08002B2CF9AE}" pid="3" name="AuthorIds_UIVersion_3072">
    <vt:lpwstr>29</vt:lpwstr>
  </property>
</Properties>
</file>