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580C93">
            <w:pPr>
              <w:pStyle w:val="Title"/>
              <w:framePr w:hSpace="0" w:wrap="auto" w:vAnchor="margin" w:xAlign="left" w:yAlign="inline"/>
              <w:rPr>
                <w:sz w:val="56"/>
              </w:rPr>
            </w:pPr>
            <w:r>
              <w:t>2020-21</w:t>
            </w:r>
            <w:r w:rsidR="0057372C" w:rsidRPr="0057372C">
              <w:t xml:space="preserve"> </w:t>
            </w:r>
            <w:r w:rsidR="0057372C" w:rsidRPr="0057372C">
              <w:br/>
            </w:r>
            <w:r w:rsidR="008E7AAF" w:rsidRPr="0057372C">
              <w:t xml:space="preserve">Title I, Part A </w:t>
            </w:r>
            <w:r w:rsidR="008E7AAF" w:rsidRPr="0057372C">
              <w:rPr>
                <w:i/>
                <w:color w:val="FFFF00"/>
              </w:rPr>
              <w:t>School</w:t>
            </w:r>
            <w:r w:rsidR="008E7AAF" w:rsidRPr="0057372C">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46547F" w:rsidRDefault="0046547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46547F" w:rsidRDefault="0046547F"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46547F" w:rsidRDefault="0046547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46547F" w:rsidRDefault="0046547F"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3BBE6B69" w:rsidR="0046547F" w:rsidRPr="00A91D75" w:rsidRDefault="0046547F" w:rsidP="00A91D75">
                                  <w:pPr>
                                    <w:pStyle w:val="Subtitle"/>
                                  </w:pPr>
                                  <w:r>
                                    <w:t>Chimney Lakes Elementary                      School # 232</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3BBE6B69" w:rsidR="0046547F" w:rsidRPr="00A91D75" w:rsidRDefault="0046547F" w:rsidP="00A91D75">
                            <w:pPr>
                              <w:pStyle w:val="Subtitle"/>
                            </w:pPr>
                            <w:r>
                              <w:t>Chimney Lakes Elementary                      School # 232</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3F335BC9" w:rsidR="0046547F" w:rsidRPr="00A91D75" w:rsidRDefault="0046547F" w:rsidP="00A91D75">
                                  <w:r>
                                    <w:t>Principal Name: Bill Gilley</w:t>
                                  </w:r>
                                  <w:r>
                                    <w:tab/>
                                  </w:r>
                                  <w:r>
                                    <w:tab/>
                                    <w:t xml:space="preserve">                 </w:t>
                                  </w:r>
                                  <w:r>
                                    <w:tab/>
                                    <w:t xml:space="preserve"> </w:t>
                                  </w:r>
                                </w:p>
                                <w:p w14:paraId="535B2DA7" w14:textId="7D7090BA" w:rsidR="0046547F" w:rsidRDefault="0046547F" w:rsidP="00A91D75">
                                  <w:r>
                                    <w:t>School Website</w:t>
                                  </w:r>
                                  <w:r w:rsidRPr="00A91D75">
                                    <w:t xml:space="preserve">: </w:t>
                                  </w:r>
                                  <w:hyperlink r:id="rId14" w:history="1">
                                    <w:r w:rsidRPr="003B739C">
                                      <w:rPr>
                                        <w:rStyle w:val="Hyperlink"/>
                                        <w:color w:val="262140" w:themeColor="text1"/>
                                      </w:rPr>
                                      <w:t>https://dcps.duvalschools.org/cle</w:t>
                                    </w:r>
                                  </w:hyperlink>
                                </w:p>
                                <w:p w14:paraId="65D707F6" w14:textId="1683A4EF" w:rsidR="0046547F" w:rsidRPr="00A91D75" w:rsidRDefault="0046547F" w:rsidP="00A91D75">
                                  <w:r>
                                    <w:tab/>
                                  </w:r>
                                </w:p>
                                <w:p w14:paraId="41C8F396" w14:textId="77777777" w:rsidR="0046547F" w:rsidRPr="00A91D75" w:rsidRDefault="0046547F"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3F335BC9" w:rsidR="0046547F" w:rsidRPr="00A91D75" w:rsidRDefault="0046547F" w:rsidP="00A91D75">
                            <w:r>
                              <w:t>Principal Name: Bill Gilley</w:t>
                            </w:r>
                            <w:r>
                              <w:tab/>
                            </w:r>
                            <w:r>
                              <w:tab/>
                              <w:t xml:space="preserve">                 </w:t>
                            </w:r>
                            <w:r>
                              <w:tab/>
                              <w:t xml:space="preserve"> </w:t>
                            </w:r>
                          </w:p>
                          <w:p w14:paraId="535B2DA7" w14:textId="7D7090BA" w:rsidR="0046547F" w:rsidRDefault="0046547F" w:rsidP="00A91D75">
                            <w:r>
                              <w:t>School Website</w:t>
                            </w:r>
                            <w:r w:rsidRPr="00A91D75">
                              <w:t xml:space="preserve">: </w:t>
                            </w:r>
                            <w:hyperlink r:id="rId15" w:history="1">
                              <w:r w:rsidRPr="003B739C">
                                <w:rPr>
                                  <w:rStyle w:val="Hyperlink"/>
                                  <w:color w:val="262140" w:themeColor="text1"/>
                                </w:rPr>
                                <w:t>https://dcps.duvalschools.org/cle</w:t>
                              </w:r>
                            </w:hyperlink>
                          </w:p>
                          <w:p w14:paraId="65D707F6" w14:textId="1683A4EF" w:rsidR="0046547F" w:rsidRPr="00A91D75" w:rsidRDefault="0046547F" w:rsidP="00A91D75">
                            <w:r>
                              <w:tab/>
                            </w:r>
                          </w:p>
                          <w:p w14:paraId="41C8F396" w14:textId="77777777" w:rsidR="0046547F" w:rsidRPr="00A91D75" w:rsidRDefault="0046547F"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46547F" w:rsidRDefault="0046547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46547F" w:rsidRDefault="0046547F" w:rsidP="0021304B">
                          <w:pPr>
                            <w:jc w:val="center"/>
                          </w:pPr>
                        </w:p>
                      </w:txbxContent>
                    </v:textbox>
                    <w10:wrap anchory="page"/>
                  </v:rect>
                </w:pict>
              </mc:Fallback>
            </mc:AlternateContent>
          </w:r>
          <w:r w:rsidR="00D476F7">
            <w:t>TABLE OF CONTENTS</w:t>
          </w:r>
        </w:p>
        <w:p w14:paraId="6DA9DFC7" w14:textId="3EE642AE"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88675E">
              <w:rPr>
                <w:webHidden/>
              </w:rPr>
              <w:t>3</w:t>
            </w:r>
            <w:r w:rsidR="000F5BC3">
              <w:rPr>
                <w:webHidden/>
              </w:rPr>
              <w:fldChar w:fldCharType="end"/>
            </w:r>
          </w:hyperlink>
        </w:p>
        <w:p w14:paraId="28FAB607" w14:textId="3E7B4565" w:rsidR="000F5BC3" w:rsidRDefault="00580C93">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88675E">
              <w:rPr>
                <w:webHidden/>
              </w:rPr>
              <w:t>4</w:t>
            </w:r>
            <w:r w:rsidR="000F5BC3">
              <w:rPr>
                <w:webHidden/>
              </w:rPr>
              <w:fldChar w:fldCharType="end"/>
            </w:r>
          </w:hyperlink>
        </w:p>
        <w:p w14:paraId="3525F134" w14:textId="292E57E8" w:rsidR="000F5BC3" w:rsidRDefault="00580C93">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88675E">
              <w:rPr>
                <w:webHidden/>
              </w:rPr>
              <w:t>5</w:t>
            </w:r>
            <w:r w:rsidR="000F5BC3">
              <w:rPr>
                <w:webHidden/>
              </w:rPr>
              <w:fldChar w:fldCharType="end"/>
            </w:r>
          </w:hyperlink>
        </w:p>
        <w:p w14:paraId="0BA31662" w14:textId="7D029EE2" w:rsidR="000F5BC3" w:rsidRDefault="00580C93">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88675E">
              <w:rPr>
                <w:noProof/>
                <w:webHidden/>
              </w:rPr>
              <w:t>5</w:t>
            </w:r>
            <w:r w:rsidR="000F5BC3">
              <w:rPr>
                <w:noProof/>
                <w:webHidden/>
              </w:rPr>
              <w:fldChar w:fldCharType="end"/>
            </w:r>
          </w:hyperlink>
        </w:p>
        <w:p w14:paraId="0A9E73D0" w14:textId="69932163" w:rsidR="000F5BC3" w:rsidRDefault="00580C93">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88675E">
              <w:rPr>
                <w:noProof/>
                <w:webHidden/>
              </w:rPr>
              <w:t>5</w:t>
            </w:r>
            <w:r w:rsidR="000F5BC3">
              <w:rPr>
                <w:noProof/>
                <w:webHidden/>
              </w:rPr>
              <w:fldChar w:fldCharType="end"/>
            </w:r>
          </w:hyperlink>
        </w:p>
        <w:p w14:paraId="7BCDAD9A" w14:textId="38BC0B75" w:rsidR="000F5BC3" w:rsidRDefault="00580C93">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88675E">
              <w:rPr>
                <w:noProof/>
                <w:webHidden/>
              </w:rPr>
              <w:t>5</w:t>
            </w:r>
            <w:r w:rsidR="000F5BC3">
              <w:rPr>
                <w:noProof/>
                <w:webHidden/>
              </w:rPr>
              <w:fldChar w:fldCharType="end"/>
            </w:r>
          </w:hyperlink>
        </w:p>
        <w:p w14:paraId="1C89F23F" w14:textId="0C31219E" w:rsidR="000F5BC3" w:rsidRDefault="00580C93">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88675E">
              <w:rPr>
                <w:noProof/>
                <w:webHidden/>
              </w:rPr>
              <w:t>7</w:t>
            </w:r>
            <w:r w:rsidR="000F5BC3">
              <w:rPr>
                <w:noProof/>
                <w:webHidden/>
              </w:rPr>
              <w:fldChar w:fldCharType="end"/>
            </w:r>
          </w:hyperlink>
        </w:p>
        <w:p w14:paraId="731F13C1" w14:textId="5738ADA7" w:rsidR="000F5BC3" w:rsidRDefault="00580C93">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88675E">
              <w:rPr>
                <w:noProof/>
                <w:webHidden/>
              </w:rPr>
              <w:t>8</w:t>
            </w:r>
            <w:r w:rsidR="000F5BC3">
              <w:rPr>
                <w:noProof/>
                <w:webHidden/>
              </w:rPr>
              <w:fldChar w:fldCharType="end"/>
            </w:r>
          </w:hyperlink>
        </w:p>
        <w:p w14:paraId="0A45CE26" w14:textId="01A2B0A1" w:rsidR="000F5BC3" w:rsidRDefault="00580C93">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88675E">
              <w:rPr>
                <w:webHidden/>
              </w:rPr>
              <w:t>9</w:t>
            </w:r>
            <w:r w:rsidR="000F5BC3">
              <w:rPr>
                <w:webHidden/>
              </w:rPr>
              <w:fldChar w:fldCharType="end"/>
            </w:r>
          </w:hyperlink>
        </w:p>
        <w:p w14:paraId="3302452C" w14:textId="23E9C865" w:rsidR="000F5BC3" w:rsidRDefault="00580C93">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88675E">
              <w:rPr>
                <w:webHidden/>
              </w:rPr>
              <w:t>12</w:t>
            </w:r>
            <w:r w:rsidR="000F5BC3">
              <w:rPr>
                <w:webHidden/>
              </w:rPr>
              <w:fldChar w:fldCharType="end"/>
            </w:r>
          </w:hyperlink>
        </w:p>
        <w:p w14:paraId="792479C1" w14:textId="1EAA89ED" w:rsidR="000F5BC3" w:rsidRDefault="00580C93">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88675E">
              <w:rPr>
                <w:noProof/>
                <w:webHidden/>
              </w:rPr>
              <w:t>12</w:t>
            </w:r>
            <w:r w:rsidR="000F5BC3">
              <w:rPr>
                <w:noProof/>
                <w:webHidden/>
              </w:rPr>
              <w:fldChar w:fldCharType="end"/>
            </w:r>
          </w:hyperlink>
        </w:p>
        <w:p w14:paraId="075FD9FA" w14:textId="57E0CDCB" w:rsidR="000F5BC3" w:rsidRDefault="00580C93">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88675E">
              <w:rPr>
                <w:noProof/>
                <w:webHidden/>
              </w:rPr>
              <w:t>13</w:t>
            </w:r>
            <w:r w:rsidR="000F5BC3">
              <w:rPr>
                <w:noProof/>
                <w:webHidden/>
              </w:rPr>
              <w:fldChar w:fldCharType="end"/>
            </w:r>
          </w:hyperlink>
        </w:p>
        <w:p w14:paraId="0339FEDA" w14:textId="53B366F8" w:rsidR="000F5BC3" w:rsidRDefault="00580C93">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88675E">
              <w:rPr>
                <w:noProof/>
                <w:webHidden/>
              </w:rPr>
              <w:t>13</w:t>
            </w:r>
            <w:r w:rsidR="000F5BC3">
              <w:rPr>
                <w:noProof/>
                <w:webHidden/>
              </w:rPr>
              <w:fldChar w:fldCharType="end"/>
            </w:r>
          </w:hyperlink>
        </w:p>
        <w:p w14:paraId="62F2990E" w14:textId="2D97C841" w:rsidR="000F5BC3" w:rsidRDefault="00580C93">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88675E">
              <w:rPr>
                <w:noProof/>
                <w:webHidden/>
              </w:rPr>
              <w:t>14</w:t>
            </w:r>
            <w:r w:rsidR="000F5BC3">
              <w:rPr>
                <w:noProof/>
                <w:webHidden/>
              </w:rPr>
              <w:fldChar w:fldCharType="end"/>
            </w:r>
          </w:hyperlink>
        </w:p>
        <w:p w14:paraId="0FE6A035" w14:textId="5F68D89F" w:rsidR="000F5BC3" w:rsidRDefault="00580C93">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88675E">
              <w:rPr>
                <w:webHidden/>
              </w:rPr>
              <w:t>15</w:t>
            </w:r>
            <w:r w:rsidR="000F5BC3">
              <w:rPr>
                <w:webHidden/>
              </w:rPr>
              <w:fldChar w:fldCharType="end"/>
            </w:r>
          </w:hyperlink>
        </w:p>
        <w:p w14:paraId="1D9CCDE0" w14:textId="64C2B606" w:rsidR="000F5BC3" w:rsidRDefault="00580C93">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88675E">
              <w:rPr>
                <w:noProof/>
                <w:webHidden/>
              </w:rPr>
              <w:t>15</w:t>
            </w:r>
            <w:r w:rsidR="000F5BC3">
              <w:rPr>
                <w:noProof/>
                <w:webHidden/>
              </w:rPr>
              <w:fldChar w:fldCharType="end"/>
            </w:r>
          </w:hyperlink>
        </w:p>
        <w:p w14:paraId="2392BBD4" w14:textId="26123AB5" w:rsidR="000F5BC3" w:rsidRDefault="00580C93">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88675E">
              <w:rPr>
                <w:noProof/>
                <w:webHidden/>
              </w:rPr>
              <w:t>16</w:t>
            </w:r>
            <w:r w:rsidR="000F5BC3">
              <w:rPr>
                <w:noProof/>
                <w:webHidden/>
              </w:rPr>
              <w:fldChar w:fldCharType="end"/>
            </w:r>
          </w:hyperlink>
        </w:p>
        <w:p w14:paraId="4F3C895C" w14:textId="03E0B901" w:rsidR="000F5BC3" w:rsidRDefault="00580C93">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88675E">
              <w:rPr>
                <w:webHidden/>
              </w:rPr>
              <w:t>19</w:t>
            </w:r>
            <w:r w:rsidR="000F5BC3">
              <w:rPr>
                <w:webHidden/>
              </w:rPr>
              <w:fldChar w:fldCharType="end"/>
            </w:r>
          </w:hyperlink>
        </w:p>
        <w:p w14:paraId="606E63FD" w14:textId="4F2301A9" w:rsidR="000F5BC3" w:rsidRDefault="00580C93">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88675E">
              <w:rPr>
                <w:webHidden/>
              </w:rPr>
              <w:t>20</w:t>
            </w:r>
            <w:r w:rsidR="000F5BC3">
              <w:rPr>
                <w:webHidden/>
              </w:rPr>
              <w:fldChar w:fldCharType="end"/>
            </w:r>
          </w:hyperlink>
        </w:p>
        <w:p w14:paraId="05FECB63" w14:textId="5C9E68AC" w:rsidR="000F5BC3" w:rsidRDefault="00580C93">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88675E">
              <w:rPr>
                <w:noProof/>
                <w:webHidden/>
              </w:rPr>
              <w:t>21</w:t>
            </w:r>
            <w:r w:rsidR="000F5BC3">
              <w:rPr>
                <w:noProof/>
                <w:webHidden/>
              </w:rPr>
              <w:fldChar w:fldCharType="end"/>
            </w:r>
          </w:hyperlink>
        </w:p>
        <w:p w14:paraId="1ACD4CB7" w14:textId="7AF71C8F" w:rsidR="000F5BC3" w:rsidRDefault="00580C93">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88675E">
              <w:rPr>
                <w:webHidden/>
              </w:rPr>
              <w:t>22</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46547F" w:rsidRPr="0077214C" w:rsidRDefault="0046547F"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46547F" w:rsidRPr="0077214C" w:rsidRDefault="0046547F"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t>ASSURANCES</w:t>
      </w:r>
      <w:bookmarkEnd w:id="2"/>
    </w:p>
    <w:p w14:paraId="6B2297C9" w14:textId="1317CB1F"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46547F">
            <w:rPr>
              <w:rFonts w:asciiTheme="minorHAnsi" w:hAnsiTheme="minorHAnsi" w:cstheme="minorBidi"/>
              <w:sz w:val="24"/>
              <w:szCs w:val="24"/>
              <w:u w:val="single"/>
            </w:rPr>
            <w:t>Bill Gilley</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0A8037E4"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1A3E822"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2275150"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2976C8A9"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18DE03DF"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7F71475A"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0EE239AA"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5D9246C0" w:rsidR="004875A3" w:rsidRPr="004875A3" w:rsidRDefault="00580C93"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5A991B07" w:rsidR="004875A3" w:rsidRPr="00C4091D" w:rsidRDefault="00580C93"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46547F">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41B02E18" w:rsidR="00E173B2" w:rsidRDefault="00E815B4" w:rsidP="00E173B2">
            <w:r>
              <w:t>$</w:t>
            </w:r>
            <w:r w:rsidR="00CF165F">
              <w:t>3000</w:t>
            </w:r>
          </w:p>
        </w:tc>
        <w:tc>
          <w:tcPr>
            <w:tcW w:w="3384" w:type="dxa"/>
          </w:tcPr>
          <w:p w14:paraId="1833FC43" w14:textId="46B668E4" w:rsidR="00E173B2" w:rsidRDefault="1CECD5AD" w:rsidP="00E173B2">
            <w:r>
              <w:t>$</w:t>
            </w:r>
            <w:r w:rsidR="00F37A4C">
              <w:t>2,623.87</w:t>
            </w:r>
          </w:p>
        </w:tc>
        <w:tc>
          <w:tcPr>
            <w:tcW w:w="3218" w:type="dxa"/>
          </w:tcPr>
          <w:p w14:paraId="63DF50C0" w14:textId="2A79D130" w:rsidR="00E173B2" w:rsidRDefault="00E815B4" w:rsidP="00E173B2">
            <w:r>
              <w:t>$</w:t>
            </w:r>
            <w:r w:rsidR="00AA4AB4">
              <w:t>376.13</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4715AD67" w:rsidR="00E173B2" w:rsidRDefault="00F37A4C" w:rsidP="00E173B2">
            <w:r>
              <w:t xml:space="preserve">Funds were not fully expended as we did not have one of our events which was scheduled during the start of the Covid-19 pandemic. </w:t>
            </w:r>
            <w:r w:rsidR="0088675E">
              <w:t xml:space="preserve">Parents were involved during our developmental meeting and will continue to be involved in the planning process via </w:t>
            </w:r>
            <w:r w:rsidR="00087A1C">
              <w:t>various school meetings (SAC, Title I Parent Involvement Events).</w:t>
            </w:r>
            <w:r w:rsidR="006A3DBF">
              <w:t xml:space="preserve"> </w:t>
            </w:r>
            <w:r w:rsidR="006A3DBF" w:rsidRPr="00BC705F">
              <w:t>To ensure that we are fully expending our funds this school year,</w:t>
            </w:r>
            <w:r w:rsidR="006A3DBF">
              <w:t xml:space="preserve"> </w:t>
            </w:r>
            <w:r w:rsidR="00B8404A">
              <w:t xml:space="preserve">there will be a closer collaboration between the assistant principal </w:t>
            </w:r>
            <w:r w:rsidR="00C20407">
              <w:t xml:space="preserve">(Title I Designee) and the Title I Liaison to plan and ensure that </w:t>
            </w:r>
            <w:r w:rsidR="000F3D8D">
              <w:t xml:space="preserve">all Title I funds are spent. </w:t>
            </w:r>
            <w:r w:rsidR="0028111A">
              <w:t>For instance, o</w:t>
            </w:r>
            <w:r w:rsidR="000F3D8D">
              <w:t xml:space="preserve">ur funds that were not spent were </w:t>
            </w:r>
            <w:r w:rsidR="0028111A">
              <w:t>allocated for</w:t>
            </w:r>
            <w:r w:rsidR="000F3D8D">
              <w:t xml:space="preserve"> </w:t>
            </w:r>
            <w:r w:rsidR="0028111A">
              <w:t xml:space="preserve">light refreshments so we will </w:t>
            </w:r>
            <w:r w:rsidR="00BC705F">
              <w:t xml:space="preserve">ensure that we do a more thorough job of pricing and planning for each event to fully expend the amounts.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458A5CF6" w:rsidR="000A5F6F" w:rsidRPr="00211701" w:rsidRDefault="00933FB7" w:rsidP="000A5F6F">
            <w:pPr>
              <w:spacing w:line="240" w:lineRule="auto"/>
              <w:rPr>
                <w:b w:val="0"/>
                <w:szCs w:val="24"/>
              </w:rPr>
            </w:pPr>
            <w:r w:rsidRPr="00211701">
              <w:rPr>
                <w:b w:val="0"/>
                <w:szCs w:val="24"/>
              </w:rPr>
              <w:t>30</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2DA047A5" w:rsidR="00990F87" w:rsidRDefault="00DB5BCB" w:rsidP="000A5F6F">
            <w:pPr>
              <w:cnfStyle w:val="000000000000" w:firstRow="0" w:lastRow="0" w:firstColumn="0" w:lastColumn="0" w:oddVBand="0" w:evenVBand="0" w:oddHBand="0" w:evenHBand="0" w:firstRowFirstColumn="0" w:firstRowLastColumn="0" w:lastRowFirstColumn="0" w:lastRowLastColumn="0"/>
            </w:pPr>
            <w:r>
              <w:t>14</w:t>
            </w:r>
          </w:p>
        </w:tc>
        <w:tc>
          <w:tcPr>
            <w:tcW w:w="4860" w:type="dxa"/>
          </w:tcPr>
          <w:p w14:paraId="34CE0A41" w14:textId="61E1213E" w:rsidR="00990F87" w:rsidRPr="00211701" w:rsidRDefault="007D3663" w:rsidP="00965AAC">
            <w:pPr>
              <w:spacing w:after="160" w:line="259" w:lineRule="auto"/>
              <w:contextualSpacing w:val="0"/>
              <w:cnfStyle w:val="000000000000" w:firstRow="0" w:lastRow="0" w:firstColumn="0" w:lastColumn="0" w:oddVBand="0" w:evenVBand="0" w:oddHBand="0" w:evenHBand="0" w:firstRowFirstColumn="0" w:firstRowLastColumn="0" w:lastRowFirstColumn="0" w:lastRowLastColumn="0"/>
              <w:rPr>
                <w:b/>
                <w:bCs/>
              </w:rPr>
            </w:pPr>
            <w:r w:rsidRPr="00211701">
              <w:rPr>
                <w:rFonts w:eastAsia="Calibri" w:cstheme="minorHAnsi"/>
                <w:color w:val="auto"/>
                <w:sz w:val="22"/>
                <w:szCs w:val="22"/>
                <w:lang w:eastAsia="en-US"/>
              </w:rPr>
              <w:t xml:space="preserve">Our resource room continues to be underutilized. We provided quite a bit of resources for our students ranging from school supplies to clothes; however, actual parent visits to the room are not where we want them to be. We moved the </w:t>
            </w:r>
            <w:r w:rsidR="00965AAC" w:rsidRPr="00211701">
              <w:rPr>
                <w:rFonts w:eastAsia="Calibri" w:cstheme="minorHAnsi"/>
                <w:color w:val="auto"/>
                <w:sz w:val="22"/>
                <w:szCs w:val="22"/>
                <w:lang w:eastAsia="en-US"/>
              </w:rPr>
              <w:t xml:space="preserve">Parent Resource Room to be closer to the office to improve visibility and access. </w:t>
            </w:r>
            <w:r w:rsidR="00C04A8E" w:rsidRPr="00211701">
              <w:rPr>
                <w:rFonts w:eastAsia="Calibri" w:cstheme="minorHAnsi"/>
                <w:color w:val="auto"/>
                <w:sz w:val="22"/>
                <w:szCs w:val="22"/>
                <w:lang w:eastAsia="en-US"/>
              </w:rPr>
              <w:t xml:space="preserve">This year we plan to have our parent teacher conferences </w:t>
            </w:r>
            <w:r w:rsidR="000D1558" w:rsidRPr="00211701">
              <w:rPr>
                <w:rFonts w:eastAsia="Calibri" w:cstheme="minorHAnsi"/>
                <w:color w:val="auto"/>
                <w:sz w:val="22"/>
                <w:szCs w:val="22"/>
                <w:lang w:eastAsia="en-US"/>
              </w:rPr>
              <w:t xml:space="preserve">in our resource room to increase </w:t>
            </w:r>
            <w:r w:rsidR="00713DA3" w:rsidRPr="00211701">
              <w:rPr>
                <w:rFonts w:eastAsia="Calibri" w:cstheme="minorHAnsi"/>
                <w:color w:val="auto"/>
                <w:sz w:val="22"/>
                <w:szCs w:val="22"/>
                <w:lang w:eastAsia="en-US"/>
              </w:rPr>
              <w:t xml:space="preserve">visitation and use of resources. </w:t>
            </w:r>
            <w:r w:rsidR="004539F5">
              <w:rPr>
                <w:rFonts w:eastAsia="Calibri" w:cstheme="minorHAnsi"/>
                <w:color w:val="auto"/>
                <w:sz w:val="22"/>
                <w:szCs w:val="22"/>
                <w:lang w:eastAsia="en-US"/>
              </w:rPr>
              <w:t xml:space="preserve">Additionally, we have a Parent Involvement Liaison </w:t>
            </w:r>
            <w:r w:rsidR="00783E29">
              <w:rPr>
                <w:rFonts w:eastAsia="Calibri" w:cstheme="minorHAnsi"/>
                <w:color w:val="auto"/>
                <w:sz w:val="22"/>
                <w:szCs w:val="22"/>
                <w:lang w:eastAsia="en-US"/>
              </w:rPr>
              <w:t xml:space="preserve">who will host events throughout the year to increase visitation to the room. </w:t>
            </w: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04A4AC48" w:rsidR="008C6CDF" w:rsidRDefault="004721F1" w:rsidP="000A5F6F">
            <w:pPr>
              <w:cnfStyle w:val="000000100000" w:firstRow="0" w:lastRow="0" w:firstColumn="0" w:lastColumn="0" w:oddVBand="0" w:evenVBand="0" w:oddHBand="1" w:evenHBand="0" w:firstRowFirstColumn="0" w:firstRowLastColumn="0" w:lastRowFirstColumn="0" w:lastRowLastColumn="0"/>
            </w:pPr>
            <w:r>
              <w:t>601</w:t>
            </w:r>
          </w:p>
        </w:tc>
        <w:tc>
          <w:tcPr>
            <w:tcW w:w="4860" w:type="dxa"/>
          </w:tcPr>
          <w:p w14:paraId="5F0C19ED" w14:textId="75FFD249" w:rsidR="008B5F97" w:rsidRPr="007727E1" w:rsidRDefault="008B5F97" w:rsidP="00367571">
            <w:pPr>
              <w:spacing w:line="240" w:lineRule="auto"/>
              <w:cnfStyle w:val="000000100000" w:firstRow="0" w:lastRow="0" w:firstColumn="0" w:lastColumn="0" w:oddVBand="0" w:evenVBand="0" w:oddHBand="1" w:evenHBand="0" w:firstRowFirstColumn="0" w:firstRowLastColumn="0" w:lastRowFirstColumn="0" w:lastRowLastColumn="0"/>
              <w:rPr>
                <w:b/>
                <w:bCs/>
                <w:szCs w:val="24"/>
              </w:rPr>
            </w:pPr>
            <w:r w:rsidRPr="007727E1">
              <w:rPr>
                <w:b/>
                <w:bCs/>
                <w:szCs w:val="24"/>
              </w:rPr>
              <w:t>The meeting was held twice for all grade levels</w:t>
            </w:r>
            <w:r w:rsidR="00B14226" w:rsidRPr="007727E1">
              <w:rPr>
                <w:b/>
                <w:bCs/>
                <w:szCs w:val="24"/>
              </w:rPr>
              <w:t xml:space="preserve"> and was done in conjunction with Open House</w:t>
            </w:r>
            <w:r w:rsidRPr="007727E1">
              <w:rPr>
                <w:b/>
                <w:bCs/>
                <w:szCs w:val="24"/>
              </w:rPr>
              <w:t>.  During the meeting administration spoke with parents and informed them of the Title I Federal Program and the benefits to our school, students</w:t>
            </w:r>
            <w:r w:rsidR="00B14226" w:rsidRPr="007727E1">
              <w:rPr>
                <w:b/>
                <w:bCs/>
                <w:szCs w:val="24"/>
              </w:rPr>
              <w:t>,</w:t>
            </w:r>
            <w:r w:rsidRPr="007727E1">
              <w:rPr>
                <w:b/>
                <w:bCs/>
                <w:szCs w:val="24"/>
              </w:rPr>
              <w:t xml:space="preserve"> and families. The parents were engaged in the question and answer session and several parents felt they were more aware of the benefits and the events to come throughout the school year.</w:t>
            </w:r>
          </w:p>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2F49B742" w:rsidR="008C6CDF" w:rsidRDefault="00E07D8B" w:rsidP="000A5F6F">
            <w:pPr>
              <w:cnfStyle w:val="000000000000" w:firstRow="0" w:lastRow="0" w:firstColumn="0" w:lastColumn="0" w:oddVBand="0" w:evenVBand="0" w:oddHBand="0" w:evenHBand="0" w:firstRowFirstColumn="0" w:firstRowLastColumn="0" w:lastRowFirstColumn="0" w:lastRowLastColumn="0"/>
            </w:pPr>
            <w:r>
              <w:t>6</w:t>
            </w:r>
          </w:p>
        </w:tc>
        <w:tc>
          <w:tcPr>
            <w:tcW w:w="4860" w:type="dxa"/>
          </w:tcPr>
          <w:p w14:paraId="111527E8" w14:textId="72E98210" w:rsidR="008822A3" w:rsidRPr="007727E1" w:rsidRDefault="008822A3" w:rsidP="00367571">
            <w:pPr>
              <w:spacing w:line="240" w:lineRule="auto"/>
              <w:jc w:val="both"/>
              <w:cnfStyle w:val="000000000000" w:firstRow="0" w:lastRow="0" w:firstColumn="0" w:lastColumn="0" w:oddVBand="0" w:evenVBand="0" w:oddHBand="0" w:evenHBand="0" w:firstRowFirstColumn="0" w:firstRowLastColumn="0" w:lastRowFirstColumn="0" w:lastRowLastColumn="0"/>
              <w:rPr>
                <w:b/>
                <w:bCs/>
                <w:szCs w:val="24"/>
              </w:rPr>
            </w:pPr>
            <w:r w:rsidRPr="007727E1">
              <w:rPr>
                <w:b/>
                <w:bCs/>
                <w:szCs w:val="24"/>
              </w:rPr>
              <w:t xml:space="preserve">The meeting was held during our SAC Committee Meeting and was done through GoToMeeting due to the pandemic. Parent Surveys were completed through the car rider lunch line. With the Committee and Parent Feedback Administration was able to develop the PFEP to meet the needs of our parents and families.  </w:t>
            </w:r>
          </w:p>
          <w:p w14:paraId="5997CC1D"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4EF60B5B" w:rsidR="008C6CDF" w:rsidRDefault="00D931FA" w:rsidP="000A5F6F">
            <w:pPr>
              <w:spacing w:line="240" w:lineRule="auto"/>
              <w:rPr>
                <w:b w:val="0"/>
                <w:sz w:val="20"/>
              </w:rPr>
            </w:pPr>
            <w:r>
              <w:rPr>
                <w:b w:val="0"/>
                <w:sz w:val="20"/>
              </w:rPr>
              <w:t>Math Night</w:t>
            </w:r>
          </w:p>
        </w:tc>
        <w:tc>
          <w:tcPr>
            <w:tcW w:w="1742" w:type="dxa"/>
          </w:tcPr>
          <w:p w14:paraId="3FE9F23F" w14:textId="3DDC045A" w:rsidR="008C6CDF" w:rsidRDefault="009C2C64" w:rsidP="000A5F6F">
            <w:pPr>
              <w:cnfStyle w:val="000000100000" w:firstRow="0" w:lastRow="0" w:firstColumn="0" w:lastColumn="0" w:oddVBand="0" w:evenVBand="0" w:oddHBand="1" w:evenHBand="0" w:firstRowFirstColumn="0" w:firstRowLastColumn="0" w:lastRowFirstColumn="0" w:lastRowLastColumn="0"/>
            </w:pPr>
            <w:r>
              <w:t>23</w:t>
            </w:r>
          </w:p>
        </w:tc>
        <w:tc>
          <w:tcPr>
            <w:tcW w:w="4860" w:type="dxa"/>
          </w:tcPr>
          <w:p w14:paraId="1F72F646" w14:textId="35D69276" w:rsidR="008C6CDF" w:rsidRPr="00367571" w:rsidRDefault="00403A7E" w:rsidP="000A5F6F">
            <w:pPr>
              <w:spacing w:line="240" w:lineRule="auto"/>
              <w:cnfStyle w:val="000000100000" w:firstRow="0" w:lastRow="0" w:firstColumn="0" w:lastColumn="0" w:oddVBand="0" w:evenVBand="0" w:oddHBand="1" w:evenHBand="0" w:firstRowFirstColumn="0" w:firstRowLastColumn="0" w:lastRowFirstColumn="0" w:lastRowLastColumn="0"/>
              <w:rPr>
                <w:b/>
                <w:bCs/>
              </w:rPr>
            </w:pPr>
            <w:r>
              <w:rPr>
                <w:rFonts w:eastAsia="Calibri" w:cstheme="minorHAnsi"/>
                <w:b/>
                <w:bCs/>
                <w:color w:val="auto"/>
                <w:szCs w:val="24"/>
                <w:lang w:eastAsia="en-US"/>
              </w:rPr>
              <w:t>Parents commented that they appreciated the hands</w:t>
            </w:r>
            <w:r w:rsidR="00DF7104">
              <w:rPr>
                <w:rFonts w:eastAsia="Calibri" w:cstheme="minorHAnsi"/>
                <w:b/>
                <w:bCs/>
                <w:color w:val="auto"/>
                <w:szCs w:val="24"/>
                <w:lang w:eastAsia="en-US"/>
              </w:rPr>
              <w:t>-</w:t>
            </w:r>
            <w:r>
              <w:rPr>
                <w:rFonts w:eastAsia="Calibri" w:cstheme="minorHAnsi"/>
                <w:b/>
                <w:bCs/>
                <w:color w:val="auto"/>
                <w:szCs w:val="24"/>
                <w:lang w:eastAsia="en-US"/>
              </w:rPr>
              <w:t>on math activities</w:t>
            </w:r>
            <w:r w:rsidR="00C44AD8">
              <w:rPr>
                <w:rFonts w:eastAsia="Calibri" w:cstheme="minorHAnsi"/>
                <w:b/>
                <w:bCs/>
                <w:color w:val="auto"/>
                <w:szCs w:val="24"/>
                <w:lang w:eastAsia="en-US"/>
              </w:rPr>
              <w:t>. They also shared that they fe</w:t>
            </w:r>
            <w:r w:rsidR="00DF7104">
              <w:rPr>
                <w:rFonts w:eastAsia="Calibri" w:cstheme="minorHAnsi"/>
                <w:b/>
                <w:bCs/>
                <w:color w:val="auto"/>
                <w:szCs w:val="24"/>
                <w:lang w:eastAsia="en-US"/>
              </w:rPr>
              <w:t xml:space="preserve">lt the activities were fun and that the event allowed them to interact with their children </w:t>
            </w:r>
            <w:r w:rsidR="00407252">
              <w:rPr>
                <w:rFonts w:eastAsia="Calibri" w:cstheme="minorHAnsi"/>
                <w:b/>
                <w:bCs/>
                <w:color w:val="auto"/>
                <w:szCs w:val="24"/>
                <w:lang w:eastAsia="en-US"/>
              </w:rPr>
              <w:t xml:space="preserve">in a way that was fun regarding their child’s education. They said the math games were helpful and that they allowed them to speak with the teachers more in depth out the differences from traditional math and common core math. </w:t>
            </w:r>
          </w:p>
        </w:tc>
      </w:tr>
      <w:tr w:rsidR="008C6CDF"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0C8E47E6" w:rsidR="008C6CDF" w:rsidRDefault="00D931FA" w:rsidP="000A5F6F">
            <w:pPr>
              <w:spacing w:line="240" w:lineRule="auto"/>
              <w:rPr>
                <w:b w:val="0"/>
                <w:sz w:val="20"/>
              </w:rPr>
            </w:pPr>
            <w:r>
              <w:rPr>
                <w:b w:val="0"/>
                <w:sz w:val="20"/>
              </w:rPr>
              <w:t>Science Night</w:t>
            </w:r>
          </w:p>
        </w:tc>
        <w:tc>
          <w:tcPr>
            <w:tcW w:w="1742" w:type="dxa"/>
          </w:tcPr>
          <w:p w14:paraId="6BB9E253" w14:textId="661F31F2" w:rsidR="008C6CDF" w:rsidRDefault="00083671" w:rsidP="000A5F6F">
            <w:pPr>
              <w:cnfStyle w:val="000000000000" w:firstRow="0" w:lastRow="0" w:firstColumn="0" w:lastColumn="0" w:oddVBand="0" w:evenVBand="0" w:oddHBand="0" w:evenHBand="0" w:firstRowFirstColumn="0" w:firstRowLastColumn="0" w:lastRowFirstColumn="0" w:lastRowLastColumn="0"/>
            </w:pPr>
            <w:r>
              <w:t>91</w:t>
            </w:r>
          </w:p>
        </w:tc>
        <w:tc>
          <w:tcPr>
            <w:tcW w:w="4860" w:type="dxa"/>
          </w:tcPr>
          <w:p w14:paraId="23DE523C" w14:textId="7467DB2B" w:rsidR="008C6CDF" w:rsidRPr="00990F87" w:rsidRDefault="006B3A23"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Parents shared that </w:t>
            </w:r>
            <w:r w:rsidR="003418AF">
              <w:rPr>
                <w:b/>
              </w:rPr>
              <w:t xml:space="preserve">they learned the importance of science. </w:t>
            </w:r>
            <w:r w:rsidR="00CB2E18">
              <w:rPr>
                <w:b/>
              </w:rPr>
              <w:t>They felt the presenters were informative</w:t>
            </w:r>
            <w:r w:rsidR="002E7F40">
              <w:rPr>
                <w:b/>
              </w:rPr>
              <w:t xml:space="preserve"> and they enjoyed seeing the students share </w:t>
            </w:r>
            <w:r w:rsidR="00915425">
              <w:rPr>
                <w:b/>
              </w:rPr>
              <w:t xml:space="preserve">their science projects. Parents said they </w:t>
            </w:r>
            <w:r w:rsidR="00DC637C">
              <w:rPr>
                <w:b/>
              </w:rPr>
              <w:t xml:space="preserve">got many ideas for future science projects with the students. </w:t>
            </w:r>
          </w:p>
        </w:tc>
      </w:tr>
      <w:tr w:rsidR="008C6CDF"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4BCAB925" w:rsidR="008C6CDF" w:rsidRDefault="00D931FA" w:rsidP="00D931FA">
            <w:pPr>
              <w:spacing w:line="240" w:lineRule="auto"/>
              <w:rPr>
                <w:b w:val="0"/>
                <w:sz w:val="20"/>
              </w:rPr>
            </w:pPr>
            <w:r>
              <w:rPr>
                <w:b w:val="0"/>
                <w:sz w:val="20"/>
              </w:rPr>
              <w:t>Literacy Night</w:t>
            </w:r>
          </w:p>
        </w:tc>
        <w:tc>
          <w:tcPr>
            <w:tcW w:w="1742" w:type="dxa"/>
          </w:tcPr>
          <w:p w14:paraId="5043CB0F" w14:textId="0FFF74A4" w:rsidR="008C6CDF" w:rsidRDefault="001854B7" w:rsidP="000A5F6F">
            <w:pPr>
              <w:cnfStyle w:val="000000100000" w:firstRow="0" w:lastRow="0" w:firstColumn="0" w:lastColumn="0" w:oddVBand="0" w:evenVBand="0" w:oddHBand="1" w:evenHBand="0" w:firstRowFirstColumn="0" w:firstRowLastColumn="0" w:lastRowFirstColumn="0" w:lastRowLastColumn="0"/>
            </w:pPr>
            <w:r>
              <w:t>25</w:t>
            </w:r>
          </w:p>
        </w:tc>
        <w:tc>
          <w:tcPr>
            <w:tcW w:w="4860" w:type="dxa"/>
          </w:tcPr>
          <w:p w14:paraId="07459315" w14:textId="0FA7438D" w:rsidR="008C6CDF" w:rsidRPr="00990F87" w:rsidRDefault="001854B7"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 feedback was positive. They </w:t>
            </w:r>
            <w:r w:rsidR="00D4122D">
              <w:rPr>
                <w:b/>
              </w:rPr>
              <w:t xml:space="preserve">found the reading strategy resources helpful. We also welcomed a guest from the district to speak about our school choice program briefly, which many parents found helpful. </w:t>
            </w:r>
            <w:r w:rsidR="00E33737">
              <w:rPr>
                <w:b/>
              </w:rPr>
              <w:t xml:space="preserve">Parents expressed that we promoted literacy and that it was fun. </w:t>
            </w:r>
          </w:p>
        </w:tc>
      </w:tr>
      <w:tr w:rsidR="006A0010" w14:paraId="66E716FD"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378FEB23" w:rsidR="006A0010" w:rsidRDefault="00424831" w:rsidP="000A5F6F">
            <w:pPr>
              <w:spacing w:line="240" w:lineRule="auto"/>
              <w:rPr>
                <w:b w:val="0"/>
                <w:sz w:val="20"/>
              </w:rPr>
            </w:pPr>
            <w:r>
              <w:rPr>
                <w:b w:val="0"/>
                <w:sz w:val="20"/>
              </w:rPr>
              <w:t>Middle School Transition Night</w:t>
            </w:r>
          </w:p>
        </w:tc>
        <w:tc>
          <w:tcPr>
            <w:tcW w:w="1742" w:type="dxa"/>
          </w:tcPr>
          <w:p w14:paraId="18076D28" w14:textId="0C0CD9BE" w:rsidR="006A0010" w:rsidRDefault="00BE7A83" w:rsidP="000A5F6F">
            <w:pPr>
              <w:cnfStyle w:val="000000000000" w:firstRow="0" w:lastRow="0" w:firstColumn="0" w:lastColumn="0" w:oddVBand="0" w:evenVBand="0" w:oddHBand="0" w:evenHBand="0" w:firstRowFirstColumn="0" w:firstRowLastColumn="0" w:lastRowFirstColumn="0" w:lastRowLastColumn="0"/>
            </w:pPr>
            <w:r>
              <w:t>38</w:t>
            </w:r>
          </w:p>
        </w:tc>
        <w:tc>
          <w:tcPr>
            <w:tcW w:w="4860" w:type="dxa"/>
          </w:tcPr>
          <w:p w14:paraId="6FF36142" w14:textId="632A4739" w:rsidR="006A0010" w:rsidRPr="00990F87" w:rsidRDefault="006058B4"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 feedback was </w:t>
            </w:r>
            <w:r w:rsidR="005F41CE">
              <w:rPr>
                <w:b/>
              </w:rPr>
              <w:t xml:space="preserve">that they appreciated us limiting the amount of schools that attended because </w:t>
            </w:r>
            <w:r w:rsidR="00767C3B">
              <w:rPr>
                <w:b/>
              </w:rPr>
              <w:t xml:space="preserve">it as less overwhelming. </w:t>
            </w:r>
            <w:r w:rsidR="00E6160C">
              <w:rPr>
                <w:b/>
              </w:rPr>
              <w:t xml:space="preserve">Parents said they appreciated learning </w:t>
            </w:r>
            <w:r w:rsidR="0097367E">
              <w:rPr>
                <w:b/>
              </w:rPr>
              <w:t xml:space="preserve">about the options there students had after they leave Chimney Lakes. </w:t>
            </w:r>
          </w:p>
        </w:tc>
      </w:tr>
      <w:tr w:rsidR="006A0010" w14:paraId="4BC3E03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17667DE4" w:rsidR="006A0010" w:rsidRDefault="00424831" w:rsidP="000A5F6F">
            <w:pPr>
              <w:spacing w:line="240" w:lineRule="auto"/>
              <w:rPr>
                <w:b w:val="0"/>
                <w:sz w:val="20"/>
              </w:rPr>
            </w:pPr>
            <w:r>
              <w:rPr>
                <w:b w:val="0"/>
                <w:sz w:val="20"/>
              </w:rPr>
              <w:t>FSA Information Night</w:t>
            </w:r>
          </w:p>
        </w:tc>
        <w:tc>
          <w:tcPr>
            <w:tcW w:w="1742" w:type="dxa"/>
          </w:tcPr>
          <w:p w14:paraId="699ECECC" w14:textId="5FB08129" w:rsidR="006A0010" w:rsidRDefault="00087A1C" w:rsidP="000A5F6F">
            <w:pPr>
              <w:cnfStyle w:val="000000100000" w:firstRow="0" w:lastRow="0" w:firstColumn="0" w:lastColumn="0" w:oddVBand="0" w:evenVBand="0" w:oddHBand="1" w:evenHBand="0" w:firstRowFirstColumn="0" w:firstRowLastColumn="0" w:lastRowFirstColumn="0" w:lastRowLastColumn="0"/>
            </w:pPr>
            <w:r>
              <w:t>16</w:t>
            </w:r>
          </w:p>
        </w:tc>
        <w:tc>
          <w:tcPr>
            <w:tcW w:w="4860" w:type="dxa"/>
          </w:tcPr>
          <w:p w14:paraId="0C705043" w14:textId="257ADFD8" w:rsidR="006A0010" w:rsidRPr="00990F87" w:rsidRDefault="00087A1C"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Parents </w:t>
            </w:r>
            <w:r w:rsidR="00B55F08">
              <w:rPr>
                <w:b/>
              </w:rPr>
              <w:t xml:space="preserve">of students in grades 3-5 learned information about the FSA and said they especially appreciated learning tools they could use at home. </w:t>
            </w:r>
            <w:r w:rsidR="0082676A">
              <w:rPr>
                <w:b/>
              </w:rPr>
              <w:t xml:space="preserve">Students of parents in grades 2 and under appreciated getting a better view of what the test is like. </w:t>
            </w:r>
          </w:p>
        </w:tc>
      </w:tr>
      <w:tr w:rsidR="006A0010" w14:paraId="6DE464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15D1C657" w:rsidR="006A0010" w:rsidRDefault="00424831" w:rsidP="000A5F6F">
            <w:pPr>
              <w:spacing w:line="240" w:lineRule="auto"/>
              <w:rPr>
                <w:b w:val="0"/>
                <w:sz w:val="20"/>
              </w:rPr>
            </w:pPr>
            <w:r>
              <w:rPr>
                <w:b w:val="0"/>
                <w:sz w:val="20"/>
              </w:rPr>
              <w:t>FSA Information Night-Linsey Terrace</w:t>
            </w:r>
          </w:p>
        </w:tc>
        <w:tc>
          <w:tcPr>
            <w:tcW w:w="1742" w:type="dxa"/>
          </w:tcPr>
          <w:p w14:paraId="6C08AAB3" w14:textId="1157EDA5" w:rsidR="006A0010" w:rsidRDefault="00087A1C" w:rsidP="000A5F6F">
            <w:pPr>
              <w:cnfStyle w:val="000000000000" w:firstRow="0" w:lastRow="0" w:firstColumn="0" w:lastColumn="0" w:oddVBand="0" w:evenVBand="0" w:oddHBand="0" w:evenHBand="0" w:firstRowFirstColumn="0" w:firstRowLastColumn="0" w:lastRowFirstColumn="0" w:lastRowLastColumn="0"/>
            </w:pPr>
            <w:r>
              <w:t>2</w:t>
            </w:r>
          </w:p>
        </w:tc>
        <w:tc>
          <w:tcPr>
            <w:tcW w:w="4860" w:type="dxa"/>
          </w:tcPr>
          <w:p w14:paraId="238985F2" w14:textId="32D01B74" w:rsidR="006A0010" w:rsidRPr="00990F87" w:rsidRDefault="0082676A"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Parents of students in grades 3-5 learned information about the FSA and said they especially appreciated learning tools they could use at home. Students of parents in grades 2 and under appreciated getting a better view of what the test is like.</w:t>
            </w:r>
          </w:p>
        </w:tc>
      </w:tr>
      <w:tr w:rsidR="006A0010" w14:paraId="0854C182"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3D04A96" w14:textId="77777777" w:rsidR="006A0010" w:rsidRDefault="00424831" w:rsidP="000A5F6F">
            <w:pPr>
              <w:spacing w:line="240" w:lineRule="auto"/>
              <w:rPr>
                <w:bCs w:val="0"/>
                <w:sz w:val="20"/>
              </w:rPr>
            </w:pPr>
            <w:r>
              <w:rPr>
                <w:b w:val="0"/>
                <w:sz w:val="20"/>
              </w:rPr>
              <w:t>Sa</w:t>
            </w:r>
            <w:r w:rsidR="00A26631">
              <w:rPr>
                <w:b w:val="0"/>
                <w:sz w:val="20"/>
              </w:rPr>
              <w:t>fety Information Night-</w:t>
            </w:r>
          </w:p>
          <w:p w14:paraId="20693D26" w14:textId="4C7A6711" w:rsidR="00A26631" w:rsidRDefault="00A26631" w:rsidP="000A5F6F">
            <w:pPr>
              <w:spacing w:line="240" w:lineRule="auto"/>
              <w:rPr>
                <w:b w:val="0"/>
                <w:sz w:val="20"/>
              </w:rPr>
            </w:pPr>
            <w:r>
              <w:rPr>
                <w:b w:val="0"/>
                <w:sz w:val="20"/>
              </w:rPr>
              <w:t>Be Smart with Your Kids’ Smartphone</w:t>
            </w:r>
          </w:p>
        </w:tc>
        <w:tc>
          <w:tcPr>
            <w:tcW w:w="1742" w:type="dxa"/>
          </w:tcPr>
          <w:p w14:paraId="005B9255" w14:textId="0ED0D4C4" w:rsidR="006A0010" w:rsidRDefault="00A26631" w:rsidP="000A5F6F">
            <w:pPr>
              <w:cnfStyle w:val="000000100000" w:firstRow="0" w:lastRow="0" w:firstColumn="0" w:lastColumn="0" w:oddVBand="0" w:evenVBand="0" w:oddHBand="1" w:evenHBand="0" w:firstRowFirstColumn="0" w:firstRowLastColumn="0" w:lastRowFirstColumn="0" w:lastRowLastColumn="0"/>
            </w:pPr>
            <w:r>
              <w:t>0</w:t>
            </w:r>
          </w:p>
        </w:tc>
        <w:tc>
          <w:tcPr>
            <w:tcW w:w="4860" w:type="dxa"/>
          </w:tcPr>
          <w:p w14:paraId="54096AD8" w14:textId="53102AD8" w:rsidR="006A0010" w:rsidRPr="00990F87" w:rsidRDefault="00A26631"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This event was not held due to the Covid-19</w:t>
            </w:r>
            <w:r w:rsidR="007727E1">
              <w:rPr>
                <w:b/>
              </w:rPr>
              <w:t xml:space="preserve"> Pandemic. </w:t>
            </w: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13A788FB" w:rsidR="00E815B4" w:rsidRDefault="00E815B4" w:rsidP="7E864126">
            <w:r>
              <w:br/>
            </w:r>
            <w:r w:rsidR="00563964">
              <w:t>To summarize the information received, the parent</w:t>
            </w:r>
            <w:r w:rsidR="00082CAE">
              <w:t xml:space="preserve">s continue to want a variety of </w:t>
            </w:r>
            <w:r w:rsidR="00982F3E">
              <w:t xml:space="preserve">events. </w:t>
            </w:r>
            <w:r w:rsidR="00CA25CE">
              <w:t xml:space="preserve">Parents requested events </w:t>
            </w:r>
            <w:r w:rsidR="00F26BD7">
              <w:t xml:space="preserve">were </w:t>
            </w:r>
            <w:r w:rsidR="0078543A">
              <w:t>a science night, events that taught standards and performance expectations, a holiday story night that ties to our magnet theme</w:t>
            </w:r>
            <w:r w:rsidR="00305CE7">
              <w:t xml:space="preserve">. Parents suggested that Fridays may be a better day to do </w:t>
            </w:r>
            <w:r w:rsidR="00B60D76">
              <w:t>parent events.</w:t>
            </w:r>
            <w:r>
              <w:br/>
            </w:r>
            <w:r>
              <w:br/>
            </w:r>
          </w:p>
        </w:tc>
      </w:tr>
    </w:tbl>
    <w:p w14:paraId="76153511" w14:textId="77777777" w:rsidR="002063EE" w:rsidRDefault="006D1169" w:rsidP="008C6CDF">
      <w:pPr>
        <w:pStyle w:val="Heading2"/>
        <w:spacing w:line="240" w:lineRule="auto"/>
      </w:pPr>
      <w:bookmarkStart w:id="9" w:name="_Toc33426262"/>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980"/>
        <w:gridCol w:w="746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39F8EB9E" w14:textId="5E6BAF43" w:rsidR="00C61B88" w:rsidRPr="000A2B10" w:rsidRDefault="0046547F" w:rsidP="007E1DDD">
            <w:pPr>
              <w:pStyle w:val="ListParagraph"/>
              <w:numPr>
                <w:ilvl w:val="0"/>
                <w:numId w:val="4"/>
              </w:numPr>
              <w:spacing w:before="0" w:line="240" w:lineRule="auto"/>
              <w:rPr>
                <w:sz w:val="22"/>
                <w:szCs w:val="22"/>
              </w:rPr>
            </w:pPr>
            <w:r>
              <w:rPr>
                <w:sz w:val="22"/>
                <w:szCs w:val="22"/>
              </w:rPr>
              <w:t>Families with children in multiple schools</w:t>
            </w:r>
          </w:p>
          <w:p w14:paraId="031B9184" w14:textId="21FA2AC4" w:rsidR="00C61B88" w:rsidRPr="000A2B10" w:rsidRDefault="00157F47" w:rsidP="007E1DDD">
            <w:pPr>
              <w:pStyle w:val="ListParagraph"/>
              <w:numPr>
                <w:ilvl w:val="0"/>
                <w:numId w:val="4"/>
              </w:numPr>
              <w:spacing w:before="0" w:line="240" w:lineRule="auto"/>
              <w:rPr>
                <w:sz w:val="22"/>
                <w:szCs w:val="22"/>
              </w:rPr>
            </w:pPr>
            <w:r>
              <w:rPr>
                <w:sz w:val="22"/>
                <w:szCs w:val="22"/>
              </w:rPr>
              <w:t xml:space="preserve">Some parents and family members do not have </w:t>
            </w:r>
            <w:r w:rsidR="00953CF5">
              <w:rPr>
                <w:sz w:val="22"/>
                <w:szCs w:val="22"/>
              </w:rPr>
              <w:t xml:space="preserve">transportation to family nights. </w:t>
            </w:r>
          </w:p>
          <w:p w14:paraId="6CA35F92" w14:textId="233332C6" w:rsidR="00C61B88" w:rsidRPr="000A2B10" w:rsidRDefault="00953CF5" w:rsidP="007E1DDD">
            <w:pPr>
              <w:pStyle w:val="ListParagraph"/>
              <w:numPr>
                <w:ilvl w:val="0"/>
                <w:numId w:val="4"/>
              </w:numPr>
              <w:spacing w:before="0" w:line="240" w:lineRule="auto"/>
              <w:rPr>
                <w:sz w:val="22"/>
                <w:szCs w:val="22"/>
              </w:rPr>
            </w:pPr>
            <w:r>
              <w:rPr>
                <w:sz w:val="22"/>
                <w:szCs w:val="22"/>
              </w:rPr>
              <w:t xml:space="preserve">Work schedules continue to make it difficult for families to attend events. </w:t>
            </w:r>
          </w:p>
          <w:p w14:paraId="7C4C7C84" w14:textId="77777777" w:rsidR="008104B9" w:rsidRPr="008104B9" w:rsidRDefault="008104B9" w:rsidP="007E1DDD">
            <w:pPr>
              <w:pStyle w:val="ListParagraph"/>
              <w:numPr>
                <w:ilvl w:val="0"/>
                <w:numId w:val="4"/>
              </w:numPr>
              <w:spacing w:before="0" w:line="240" w:lineRule="auto"/>
              <w:rPr>
                <w:szCs w:val="24"/>
                <w:u w:val="single"/>
              </w:rPr>
            </w:pPr>
            <w:r>
              <w:rPr>
                <w:sz w:val="22"/>
                <w:szCs w:val="22"/>
              </w:rPr>
              <w:t>Some parents of ELL students do not speak English.</w:t>
            </w:r>
          </w:p>
          <w:p w14:paraId="3CA9A9F4" w14:textId="6342E636" w:rsidR="006D1169" w:rsidRPr="00C61B88" w:rsidRDefault="008104B9" w:rsidP="007E1DDD">
            <w:pPr>
              <w:pStyle w:val="ListParagraph"/>
              <w:numPr>
                <w:ilvl w:val="0"/>
                <w:numId w:val="4"/>
              </w:numPr>
              <w:spacing w:before="0" w:line="240" w:lineRule="auto"/>
              <w:rPr>
                <w:szCs w:val="24"/>
                <w:u w:val="single"/>
              </w:rPr>
            </w:pPr>
            <w:r>
              <w:rPr>
                <w:sz w:val="22"/>
                <w:szCs w:val="22"/>
              </w:rPr>
              <w:t xml:space="preserve">We have an increase in families in transition. </w:t>
            </w:r>
            <w:r w:rsidR="006D1169" w:rsidRPr="00C61B88">
              <w:rPr>
                <w:szCs w:val="24"/>
                <w:u w:val="single"/>
              </w:rPr>
              <w:br/>
            </w: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CC0734">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98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46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00CC0734">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980" w:type="dxa"/>
            <w:shd w:val="clear" w:color="auto" w:fill="auto"/>
          </w:tcPr>
          <w:p w14:paraId="128D5455" w14:textId="16CB3A1C" w:rsidR="00B90CEC" w:rsidRPr="00726745" w:rsidRDefault="00CC0734" w:rsidP="00CC0734">
            <w:pPr>
              <w:spacing w:line="240" w:lineRule="auto"/>
              <w:ind w:left="0"/>
              <w:rPr>
                <w:szCs w:val="24"/>
              </w:rPr>
            </w:pPr>
            <w:r>
              <w:rPr>
                <w:szCs w:val="24"/>
              </w:rPr>
              <w:t>Transportation</w:t>
            </w:r>
          </w:p>
        </w:tc>
        <w:tc>
          <w:tcPr>
            <w:tcW w:w="7465" w:type="dxa"/>
            <w:shd w:val="clear" w:color="auto" w:fill="auto"/>
          </w:tcPr>
          <w:p w14:paraId="52E8F8A0" w14:textId="79B1CDB4" w:rsidR="00B90CEC" w:rsidRPr="00726745" w:rsidRDefault="007C0561" w:rsidP="00726745">
            <w:pPr>
              <w:spacing w:line="240" w:lineRule="auto"/>
              <w:ind w:left="360"/>
              <w:rPr>
                <w:szCs w:val="24"/>
              </w:rPr>
            </w:pPr>
            <w:r>
              <w:rPr>
                <w:szCs w:val="24"/>
              </w:rPr>
              <w:t xml:space="preserve">We will hold an FSA family night in the community to ensure that we are reaching out to this community. </w:t>
            </w:r>
            <w:r w:rsidR="0078319E">
              <w:rPr>
                <w:szCs w:val="24"/>
              </w:rPr>
              <w:t xml:space="preserve">We will </w:t>
            </w:r>
            <w:r w:rsidR="00814B99">
              <w:rPr>
                <w:szCs w:val="24"/>
              </w:rPr>
              <w:t xml:space="preserve">ensure that we provide parent notifications of this in additional languages to meet the needs of our ELL students and their families. </w:t>
            </w:r>
          </w:p>
        </w:tc>
      </w:tr>
      <w:tr w:rsidR="00B90CEC" w14:paraId="23080044" w14:textId="77777777" w:rsidTr="00CC0734">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980" w:type="dxa"/>
            <w:shd w:val="clear" w:color="auto" w:fill="auto"/>
          </w:tcPr>
          <w:p w14:paraId="01857B3A" w14:textId="1476046D" w:rsidR="00B90CEC" w:rsidRPr="00726745" w:rsidRDefault="003A2CF3" w:rsidP="00726745">
            <w:pPr>
              <w:spacing w:line="240" w:lineRule="auto"/>
              <w:ind w:left="360"/>
              <w:rPr>
                <w:szCs w:val="24"/>
              </w:rPr>
            </w:pPr>
            <w:r>
              <w:rPr>
                <w:szCs w:val="24"/>
              </w:rPr>
              <w:t>Parent Work Schedules</w:t>
            </w:r>
          </w:p>
        </w:tc>
        <w:tc>
          <w:tcPr>
            <w:tcW w:w="7465" w:type="dxa"/>
            <w:shd w:val="clear" w:color="auto" w:fill="auto"/>
          </w:tcPr>
          <w:p w14:paraId="78D51EB5" w14:textId="5F34AFA1" w:rsidR="00B90CEC" w:rsidRPr="00726745" w:rsidRDefault="003A2CF3" w:rsidP="00726745">
            <w:pPr>
              <w:spacing w:line="240" w:lineRule="auto"/>
              <w:ind w:left="360"/>
              <w:rPr>
                <w:szCs w:val="24"/>
              </w:rPr>
            </w:pPr>
            <w:r>
              <w:rPr>
                <w:szCs w:val="24"/>
              </w:rPr>
              <w:t>Parent engagement events will be held both morning, afternoon, and evening</w:t>
            </w:r>
            <w:r w:rsidR="00CF53E6">
              <w:rPr>
                <w:szCs w:val="24"/>
              </w:rPr>
              <w:t xml:space="preserve">, as well as virtually. </w:t>
            </w:r>
            <w:r w:rsidR="00814B99">
              <w:rPr>
                <w:szCs w:val="24"/>
              </w:rPr>
              <w:t>We will ensure that we provide parent notifications of this in additional languages to meet the needs of our ELL students and their families.</w:t>
            </w:r>
          </w:p>
        </w:tc>
      </w:tr>
      <w:tr w:rsidR="00B90CEC" w14:paraId="464CD10D" w14:textId="77777777" w:rsidTr="00CC0734">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980" w:type="dxa"/>
            <w:shd w:val="clear" w:color="auto" w:fill="auto"/>
          </w:tcPr>
          <w:p w14:paraId="5D4399E5" w14:textId="55CA52F6" w:rsidR="00B90CEC" w:rsidRPr="00726745" w:rsidRDefault="001D2B52" w:rsidP="00726745">
            <w:pPr>
              <w:spacing w:line="240" w:lineRule="auto"/>
              <w:ind w:left="360"/>
              <w:rPr>
                <w:szCs w:val="24"/>
              </w:rPr>
            </w:pPr>
            <w:r>
              <w:rPr>
                <w:szCs w:val="24"/>
              </w:rPr>
              <w:t>Parents with student in multiple schools</w:t>
            </w:r>
          </w:p>
        </w:tc>
        <w:tc>
          <w:tcPr>
            <w:tcW w:w="7465" w:type="dxa"/>
            <w:shd w:val="clear" w:color="auto" w:fill="auto"/>
          </w:tcPr>
          <w:p w14:paraId="0573CB59" w14:textId="03428A69" w:rsidR="00B90CEC" w:rsidRPr="00726745" w:rsidRDefault="003506EE" w:rsidP="00726745">
            <w:pPr>
              <w:spacing w:line="240" w:lineRule="auto"/>
              <w:ind w:left="360"/>
              <w:rPr>
                <w:szCs w:val="24"/>
              </w:rPr>
            </w:pPr>
            <w:r>
              <w:rPr>
                <w:szCs w:val="24"/>
              </w:rPr>
              <w:t xml:space="preserve">Parent engagement events will be held both morning, afternoon, and evening, as well as virtually. </w:t>
            </w:r>
            <w:r w:rsidR="00814B99">
              <w:rPr>
                <w:szCs w:val="24"/>
              </w:rPr>
              <w:t>We will ensure that we provide parent notifications of this in additional languages to meet the needs of our ELL students and their families.</w:t>
            </w: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06D44F53" w14:textId="0EDDE927" w:rsidR="00343215" w:rsidRDefault="00343215" w:rsidP="00343215">
            <w:pPr>
              <w:spacing w:line="240" w:lineRule="auto"/>
              <w:jc w:val="both"/>
              <w:rPr>
                <w:sz w:val="22"/>
                <w:szCs w:val="22"/>
              </w:rPr>
            </w:pPr>
            <w:r w:rsidRPr="009B55C5">
              <w:rPr>
                <w:sz w:val="22"/>
                <w:szCs w:val="22"/>
              </w:rPr>
              <w:t xml:space="preserve">Chimney Lakes Elementary administration will survey parents to determine the best time to meet based on parent and community member schedules. Parent Involvement activities will be held before, during, and after school to accommodate the schedule of all parents. </w:t>
            </w:r>
            <w:r>
              <w:rPr>
                <w:sz w:val="22"/>
                <w:szCs w:val="22"/>
              </w:rPr>
              <w:t xml:space="preserve">A new addition for the 20/21 school year </w:t>
            </w:r>
            <w:r w:rsidR="00E06B91">
              <w:rPr>
                <w:sz w:val="22"/>
                <w:szCs w:val="22"/>
              </w:rPr>
              <w:t xml:space="preserve">will be virtual meetings. </w:t>
            </w:r>
          </w:p>
          <w:p w14:paraId="19F3CE50" w14:textId="77777777" w:rsidR="00343215" w:rsidRPr="009B55C5" w:rsidRDefault="00343215" w:rsidP="00343215">
            <w:pPr>
              <w:spacing w:line="240" w:lineRule="auto"/>
              <w:jc w:val="both"/>
              <w:rPr>
                <w:sz w:val="22"/>
                <w:szCs w:val="22"/>
              </w:rPr>
            </w:pPr>
          </w:p>
          <w:p w14:paraId="393E9E84" w14:textId="6A24AD28" w:rsidR="00343215" w:rsidRDefault="00343215" w:rsidP="00343215">
            <w:pPr>
              <w:spacing w:line="240" w:lineRule="auto"/>
              <w:jc w:val="both"/>
              <w:rPr>
                <w:sz w:val="22"/>
                <w:szCs w:val="22"/>
              </w:rPr>
            </w:pPr>
            <w:r w:rsidRPr="009B55C5">
              <w:rPr>
                <w:sz w:val="22"/>
                <w:szCs w:val="22"/>
              </w:rPr>
              <w:t>Because Chimney Lakes is a neighborhood school and most of the parents live in close proximity to the school, transportation is not needed for parent involvement activities. However, we will hold a duplicate event at Lindsey Terrace Apartments, our HUD housing complex</w:t>
            </w:r>
            <w:r w:rsidR="00E06B91">
              <w:rPr>
                <w:sz w:val="22"/>
                <w:szCs w:val="22"/>
              </w:rPr>
              <w:t xml:space="preserve">, or nearby. </w:t>
            </w:r>
          </w:p>
          <w:p w14:paraId="3254046C" w14:textId="77777777" w:rsidR="00343215" w:rsidRPr="009B55C5" w:rsidRDefault="00343215" w:rsidP="00343215">
            <w:pPr>
              <w:spacing w:line="240" w:lineRule="auto"/>
              <w:jc w:val="both"/>
              <w:rPr>
                <w:sz w:val="22"/>
                <w:szCs w:val="22"/>
              </w:rPr>
            </w:pPr>
          </w:p>
          <w:p w14:paraId="5C3A6E3C" w14:textId="77777777" w:rsidR="00343215" w:rsidRPr="009B55C5" w:rsidRDefault="00343215" w:rsidP="00343215">
            <w:pPr>
              <w:spacing w:line="240" w:lineRule="auto"/>
              <w:jc w:val="both"/>
              <w:rPr>
                <w:sz w:val="22"/>
                <w:szCs w:val="22"/>
              </w:rPr>
            </w:pPr>
            <w:r w:rsidRPr="009B55C5">
              <w:rPr>
                <w:sz w:val="22"/>
                <w:szCs w:val="22"/>
              </w:rPr>
              <w:t xml:space="preserve">Chimney Lakes Elementary plans and promotes numerous meetings, workshops, and family nights throughout the school year. These events are promoted by the school website, Facebook, automated School Messenger calls, the school marquess, teacher specific communication (Blooms/Class Dojo) and student agendas. </w:t>
            </w:r>
          </w:p>
          <w:p w14:paraId="5630AD66" w14:textId="77777777" w:rsidR="00E815B4" w:rsidRDefault="00E815B4" w:rsidP="00E815B4">
            <w:pPr>
              <w:pStyle w:val="ListParagraph"/>
              <w:spacing w:line="240" w:lineRule="auto"/>
              <w:rPr>
                <w:sz w:val="22"/>
                <w:szCs w:val="22"/>
              </w:rPr>
            </w:pP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17337718" w14:textId="7C88E584" w:rsidR="00592287" w:rsidRPr="00C37DFA" w:rsidRDefault="00592287" w:rsidP="007E1DDD">
            <w:pPr>
              <w:pStyle w:val="ListParagraph"/>
              <w:numPr>
                <w:ilvl w:val="0"/>
                <w:numId w:val="8"/>
              </w:numPr>
              <w:spacing w:after="120" w:line="216" w:lineRule="auto"/>
              <w:ind w:right="108"/>
              <w:contextualSpacing w:val="0"/>
              <w:jc w:val="both"/>
              <w:rPr>
                <w:rFonts w:eastAsia="Calibri" w:cstheme="minorHAnsi"/>
                <w:b/>
                <w:color w:val="000000"/>
                <w:sz w:val="22"/>
                <w:szCs w:val="22"/>
                <w:lang w:eastAsia="en-US"/>
              </w:rPr>
            </w:pPr>
            <w:r w:rsidRPr="00C37DFA">
              <w:rPr>
                <w:rFonts w:eastAsia="Calibri" w:cstheme="minorHAnsi"/>
                <w:color w:val="000000"/>
                <w:sz w:val="22"/>
                <w:szCs w:val="22"/>
                <w:lang w:eastAsia="en-US"/>
              </w:rPr>
              <w:t>We will rotate activity times to help improve parents' ability to attend events with multiple or time challenging jobs. Additionally, by altering the activity times we will help parents with children in multiple schools attend more events.</w:t>
            </w:r>
          </w:p>
          <w:p w14:paraId="21BF8069" w14:textId="77777777" w:rsidR="00592287" w:rsidRPr="00C37DFA" w:rsidRDefault="00592287" w:rsidP="007E1DDD">
            <w:pPr>
              <w:pStyle w:val="ListParagraph"/>
              <w:numPr>
                <w:ilvl w:val="0"/>
                <w:numId w:val="8"/>
              </w:numPr>
              <w:spacing w:after="120" w:line="216" w:lineRule="auto"/>
              <w:contextualSpacing w:val="0"/>
              <w:rPr>
                <w:rFonts w:eastAsia="Calibri" w:cstheme="minorHAnsi"/>
                <w:b/>
                <w:color w:val="000000"/>
                <w:sz w:val="22"/>
                <w:szCs w:val="22"/>
                <w:lang w:eastAsia="en-US"/>
              </w:rPr>
            </w:pPr>
            <w:r w:rsidRPr="00C37DFA">
              <w:rPr>
                <w:rFonts w:eastAsia="Calibri" w:cstheme="minorHAnsi"/>
                <w:color w:val="000000"/>
                <w:sz w:val="22"/>
                <w:szCs w:val="22"/>
                <w:lang w:eastAsia="en-US"/>
              </w:rPr>
              <w:t>To support parents that may be disabled we will ensure activities are planned in areas that are accessible to all.</w:t>
            </w:r>
          </w:p>
          <w:p w14:paraId="296FEF7D" w14:textId="5C4A1975" w:rsidR="00922D88" w:rsidRPr="00592287" w:rsidRDefault="00592287" w:rsidP="007E1DDD">
            <w:pPr>
              <w:pStyle w:val="ListParagraph"/>
              <w:numPr>
                <w:ilvl w:val="0"/>
                <w:numId w:val="8"/>
              </w:numPr>
              <w:spacing w:after="120" w:line="216" w:lineRule="auto"/>
              <w:contextualSpacing w:val="0"/>
              <w:rPr>
                <w:rFonts w:ascii="Calibri" w:eastAsia="Calibri" w:hAnsi="Calibri" w:cs="Calibri"/>
                <w:b/>
                <w:color w:val="000000"/>
                <w:szCs w:val="22"/>
                <w:lang w:eastAsia="en-US"/>
              </w:rPr>
            </w:pPr>
            <w:r w:rsidRPr="00C37DFA">
              <w:rPr>
                <w:rFonts w:eastAsia="Calibri" w:cstheme="minorHAnsi"/>
                <w:color w:val="000000"/>
                <w:sz w:val="22"/>
                <w:szCs w:val="22"/>
                <w:lang w:eastAsia="en-US"/>
              </w:rPr>
              <w:t>Based on need our Spanish focused paraprofessional will translate information for ESOL parents and guardians.</w:t>
            </w: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00C37DFA">
        <w:trPr>
          <w:trHeight w:val="1358"/>
        </w:trPr>
        <w:tc>
          <w:tcPr>
            <w:tcW w:w="9895" w:type="dxa"/>
            <w:vAlign w:val="top"/>
          </w:tcPr>
          <w:p w14:paraId="2D1A4054" w14:textId="77777777" w:rsidR="0025665A" w:rsidRPr="00C37DFA" w:rsidRDefault="0025665A" w:rsidP="007E1DDD">
            <w:pPr>
              <w:pStyle w:val="ListParagraph"/>
              <w:numPr>
                <w:ilvl w:val="0"/>
                <w:numId w:val="9"/>
              </w:numPr>
              <w:spacing w:after="120" w:line="216" w:lineRule="auto"/>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School Messenger - Voice and text message with information to parents from the school principal regarding parent and family programs.</w:t>
            </w:r>
          </w:p>
          <w:p w14:paraId="63229C7F" w14:textId="77777777" w:rsidR="0025665A" w:rsidRPr="00C37DFA" w:rsidRDefault="0025665A" w:rsidP="007E1DDD">
            <w:pPr>
              <w:pStyle w:val="ListParagraph"/>
              <w:numPr>
                <w:ilvl w:val="0"/>
                <w:numId w:val="9"/>
              </w:numPr>
              <w:spacing w:after="120" w:line="216" w:lineRule="auto"/>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Peach Jar - Electronic flyers with information to parents from the school principal regarding parent and family programs.</w:t>
            </w:r>
          </w:p>
          <w:p w14:paraId="41DAA701" w14:textId="77777777" w:rsidR="0025665A" w:rsidRPr="00C37DFA" w:rsidRDefault="0025665A" w:rsidP="007E1DDD">
            <w:pPr>
              <w:pStyle w:val="ListParagraph"/>
              <w:numPr>
                <w:ilvl w:val="0"/>
                <w:numId w:val="9"/>
              </w:numPr>
              <w:spacing w:after="120" w:line="220" w:lineRule="auto"/>
              <w:ind w:right="43"/>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Paper Flyers - "Hard" copies of information to parents regarding parent and family programs.</w:t>
            </w:r>
          </w:p>
          <w:p w14:paraId="7C45964B" w14:textId="77777777" w:rsidR="0025665A" w:rsidRPr="00C37DFA" w:rsidRDefault="0025665A" w:rsidP="007E1DDD">
            <w:pPr>
              <w:pStyle w:val="ListParagraph"/>
              <w:numPr>
                <w:ilvl w:val="0"/>
                <w:numId w:val="9"/>
              </w:numPr>
              <w:spacing w:after="120" w:line="259" w:lineRule="auto"/>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Website - Will be updated with information, dates, and times of various activities.</w:t>
            </w:r>
          </w:p>
          <w:p w14:paraId="14A3BFA6" w14:textId="77777777" w:rsidR="0025665A" w:rsidRPr="00C37DFA" w:rsidRDefault="0025665A" w:rsidP="007E1DDD">
            <w:pPr>
              <w:pStyle w:val="ListParagraph"/>
              <w:numPr>
                <w:ilvl w:val="0"/>
                <w:numId w:val="9"/>
              </w:numPr>
              <w:spacing w:after="120" w:line="216" w:lineRule="auto"/>
              <w:ind w:right="50"/>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 xml:space="preserve">Remind (Teacher) - Teachers are encouraged to communicate with parents in additional ways to provide additional communication. </w:t>
            </w:r>
          </w:p>
          <w:p w14:paraId="68FBF548" w14:textId="77777777" w:rsidR="0025665A" w:rsidRPr="00C37DFA" w:rsidRDefault="0025665A" w:rsidP="007E1DDD">
            <w:pPr>
              <w:pStyle w:val="ListParagraph"/>
              <w:numPr>
                <w:ilvl w:val="0"/>
                <w:numId w:val="9"/>
              </w:numPr>
              <w:spacing w:after="120" w:line="216" w:lineRule="auto"/>
              <w:ind w:right="50"/>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Class Dojo (Teacher) - Teachers are encouraged to communicate with parents in additional ways to provide additional communication.</w:t>
            </w:r>
          </w:p>
          <w:p w14:paraId="24FDAAEB" w14:textId="77777777" w:rsidR="0025665A" w:rsidRPr="00C37DFA" w:rsidRDefault="0025665A" w:rsidP="007E1DDD">
            <w:pPr>
              <w:pStyle w:val="ListParagraph"/>
              <w:numPr>
                <w:ilvl w:val="0"/>
                <w:numId w:val="9"/>
              </w:numPr>
              <w:spacing w:after="120" w:line="216" w:lineRule="auto"/>
              <w:ind w:right="50"/>
              <w:contextualSpacing w:val="0"/>
              <w:rPr>
                <w:rFonts w:eastAsia="Calibri" w:cstheme="minorHAnsi"/>
                <w:color w:val="000000"/>
                <w:sz w:val="22"/>
                <w:szCs w:val="22"/>
                <w:lang w:eastAsia="en-US"/>
              </w:rPr>
            </w:pPr>
            <w:proofErr w:type="spellStart"/>
            <w:r w:rsidRPr="00C37DFA">
              <w:rPr>
                <w:rFonts w:eastAsia="Calibri" w:cstheme="minorHAnsi"/>
                <w:color w:val="000000"/>
                <w:sz w:val="22"/>
                <w:szCs w:val="22"/>
                <w:lang w:eastAsia="en-US"/>
              </w:rPr>
              <w:t>Bloomz</w:t>
            </w:r>
            <w:proofErr w:type="spellEnd"/>
            <w:r w:rsidRPr="00C37DFA">
              <w:rPr>
                <w:rFonts w:eastAsia="Calibri" w:cstheme="minorHAnsi"/>
                <w:color w:val="000000"/>
                <w:sz w:val="22"/>
                <w:szCs w:val="22"/>
                <w:lang w:eastAsia="en-US"/>
              </w:rPr>
              <w:t xml:space="preserve"> (Teacher)- Teachers are encouraged to communicate with parents in additional ways to provide additional communication.</w:t>
            </w:r>
          </w:p>
          <w:p w14:paraId="3292B218" w14:textId="77777777" w:rsidR="0025665A" w:rsidRPr="00C37DFA" w:rsidRDefault="0025665A" w:rsidP="007E1DDD">
            <w:pPr>
              <w:pStyle w:val="ListParagraph"/>
              <w:numPr>
                <w:ilvl w:val="0"/>
                <w:numId w:val="9"/>
              </w:numPr>
              <w:spacing w:after="120" w:line="216" w:lineRule="auto"/>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Marque - Located in front of the school, information (dates, etc.) regarding events is posted to inform parents as the pass the school.</w:t>
            </w:r>
          </w:p>
          <w:p w14:paraId="40C70974" w14:textId="77777777" w:rsidR="0025665A" w:rsidRPr="00C37DFA" w:rsidRDefault="0025665A" w:rsidP="007E1DDD">
            <w:pPr>
              <w:pStyle w:val="ListParagraph"/>
              <w:numPr>
                <w:ilvl w:val="0"/>
                <w:numId w:val="9"/>
              </w:numPr>
              <w:spacing w:after="120" w:line="259" w:lineRule="auto"/>
              <w:contextualSpacing w:val="0"/>
              <w:rPr>
                <w:rFonts w:eastAsia="Calibri" w:cstheme="minorHAnsi"/>
                <w:color w:val="000000"/>
                <w:sz w:val="22"/>
                <w:szCs w:val="22"/>
                <w:lang w:eastAsia="en-US"/>
              </w:rPr>
            </w:pPr>
            <w:r w:rsidRPr="00C37DFA">
              <w:rPr>
                <w:rFonts w:eastAsia="Calibri" w:cstheme="minorHAnsi"/>
                <w:color w:val="000000"/>
                <w:sz w:val="22"/>
                <w:szCs w:val="22"/>
                <w:lang w:eastAsia="en-US"/>
              </w:rPr>
              <w:t>Facebook - Principal posts information on social media.</w:t>
            </w:r>
          </w:p>
          <w:p w14:paraId="37B283CE" w14:textId="39FC85B0" w:rsidR="0025665A" w:rsidRPr="00C37DFA" w:rsidRDefault="0025665A" w:rsidP="007E1DDD">
            <w:pPr>
              <w:pStyle w:val="ListParagraph"/>
              <w:numPr>
                <w:ilvl w:val="0"/>
                <w:numId w:val="9"/>
              </w:numPr>
              <w:spacing w:line="240" w:lineRule="auto"/>
              <w:rPr>
                <w:rFonts w:cstheme="minorHAnsi"/>
                <w:sz w:val="22"/>
                <w:szCs w:val="22"/>
              </w:rPr>
            </w:pPr>
            <w:r w:rsidRPr="00C37DFA">
              <w:rPr>
                <w:rFonts w:eastAsia="Calibri" w:cstheme="minorHAnsi"/>
                <w:color w:val="000000"/>
                <w:sz w:val="22"/>
                <w:szCs w:val="22"/>
                <w:lang w:eastAsia="en-US"/>
              </w:rPr>
              <w:t xml:space="preserve">Progress Reports - Quarterly paper copies of student progress for families that may not have access to computer/internet. </w:t>
            </w:r>
          </w:p>
          <w:p w14:paraId="27A1902C" w14:textId="77777777" w:rsidR="0025665A" w:rsidRPr="00C37DFA" w:rsidRDefault="0025665A" w:rsidP="0025665A">
            <w:pPr>
              <w:pStyle w:val="ListParagraph"/>
              <w:spacing w:line="240" w:lineRule="auto"/>
              <w:rPr>
                <w:rFonts w:cstheme="minorHAnsi"/>
                <w:sz w:val="22"/>
                <w:szCs w:val="22"/>
              </w:rPr>
            </w:pPr>
          </w:p>
          <w:p w14:paraId="5C4478B9" w14:textId="77777777" w:rsidR="00C37DFA" w:rsidRPr="007A1CE8" w:rsidRDefault="0025665A" w:rsidP="007E1DDD">
            <w:pPr>
              <w:pStyle w:val="ListParagraph"/>
              <w:numPr>
                <w:ilvl w:val="0"/>
                <w:numId w:val="9"/>
              </w:numPr>
              <w:spacing w:line="240" w:lineRule="auto"/>
              <w:rPr>
                <w:rFonts w:cstheme="minorHAnsi"/>
                <w:sz w:val="22"/>
                <w:szCs w:val="22"/>
              </w:rPr>
            </w:pPr>
            <w:r w:rsidRPr="00C37DFA">
              <w:rPr>
                <w:rFonts w:eastAsia="Calibri" w:cstheme="minorHAnsi"/>
                <w:color w:val="000000"/>
                <w:sz w:val="22"/>
                <w:szCs w:val="22"/>
                <w:lang w:eastAsia="en-US"/>
              </w:rPr>
              <w:t>In addition, we will use district services to translate needed communications</w:t>
            </w:r>
            <w:r w:rsidRPr="00365907">
              <w:rPr>
                <w:rFonts w:eastAsia="Calibri" w:cstheme="minorHAnsi"/>
                <w:color w:val="000000"/>
                <w:szCs w:val="22"/>
                <w:lang w:eastAsia="en-US"/>
              </w:rPr>
              <w:t>.</w:t>
            </w:r>
            <w:r>
              <w:rPr>
                <w:rFonts w:ascii="Calibri" w:eastAsia="Calibri" w:hAnsi="Calibri" w:cs="Calibri"/>
                <w:color w:val="000000"/>
                <w:szCs w:val="22"/>
                <w:lang w:eastAsia="en-US"/>
              </w:rPr>
              <w:t xml:space="preserve"> </w:t>
            </w:r>
          </w:p>
          <w:p w14:paraId="49D84AE4" w14:textId="77777777" w:rsidR="007A1CE8" w:rsidRPr="007A1CE8" w:rsidRDefault="007A1CE8" w:rsidP="007A1CE8">
            <w:pPr>
              <w:pStyle w:val="ListParagraph"/>
              <w:rPr>
                <w:rFonts w:cstheme="minorHAnsi"/>
                <w:sz w:val="22"/>
                <w:szCs w:val="22"/>
              </w:rPr>
            </w:pPr>
          </w:p>
          <w:p w14:paraId="769D0D3C" w14:textId="6B20E5B2" w:rsidR="007A1CE8" w:rsidRPr="00C37DFA" w:rsidRDefault="007A1CE8" w:rsidP="007E1DDD">
            <w:pPr>
              <w:pStyle w:val="ListParagraph"/>
              <w:numPr>
                <w:ilvl w:val="0"/>
                <w:numId w:val="9"/>
              </w:numPr>
              <w:spacing w:line="240" w:lineRule="auto"/>
              <w:rPr>
                <w:rFonts w:cstheme="minorHAnsi"/>
                <w:sz w:val="22"/>
                <w:szCs w:val="22"/>
              </w:rPr>
            </w:pPr>
            <w:r>
              <w:rPr>
                <w:rFonts w:cstheme="minorHAnsi"/>
                <w:sz w:val="22"/>
                <w:szCs w:val="22"/>
              </w:rPr>
              <w:t xml:space="preserve">The programs listed above also allow parents to view messages in their chosen language. </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4137DC4B" w14:textId="2709CDBA" w:rsidR="00365907" w:rsidRPr="00365907" w:rsidRDefault="00365907" w:rsidP="00365907">
            <w:pPr>
              <w:spacing w:before="0" w:line="240" w:lineRule="auto"/>
              <w:ind w:left="0" w:right="0"/>
              <w:rPr>
                <w:rFonts w:cstheme="minorHAnsi"/>
                <w:sz w:val="22"/>
                <w:szCs w:val="22"/>
              </w:rPr>
            </w:pPr>
            <w:r w:rsidRPr="00365907">
              <w:rPr>
                <w:rFonts w:cstheme="minorHAnsi"/>
                <w:sz w:val="22"/>
                <w:szCs w:val="22"/>
              </w:rPr>
              <w:t>English, Spanish, and French/Haitian-Creole</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34FF1C98" w14:textId="77777777" w:rsidR="00FB66C6" w:rsidRDefault="00FB66C6" w:rsidP="00C37DFA">
            <w:pPr>
              <w:spacing w:before="0" w:line="240" w:lineRule="auto"/>
              <w:ind w:left="0"/>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16DEB4AB" w14:textId="77777777" w:rsidR="00BD5DF8" w:rsidRPr="00922D88" w:rsidRDefault="00BD5DF8" w:rsidP="000A2B10">
            <w:pPr>
              <w:spacing w:before="0" w:line="240" w:lineRule="auto"/>
              <w:rPr>
                <w:sz w:val="22"/>
                <w:szCs w:val="22"/>
              </w:rPr>
            </w:pPr>
          </w:p>
          <w:p w14:paraId="6960BB1D" w14:textId="77777777" w:rsidR="00C37DFA" w:rsidRPr="00C37DFA" w:rsidRDefault="00C37DFA" w:rsidP="00C37DFA">
            <w:pPr>
              <w:spacing w:before="0" w:line="240" w:lineRule="auto"/>
              <w:ind w:left="0"/>
              <w:rPr>
                <w:sz w:val="22"/>
                <w:szCs w:val="22"/>
              </w:rPr>
            </w:pPr>
            <w:r w:rsidRPr="00C37DFA">
              <w:rPr>
                <w:sz w:val="22"/>
                <w:szCs w:val="22"/>
              </w:rPr>
              <w:t>(1) Chimney Lakes Elementary utilizes a variety of techniques to communicate with parents. During the Annual Title I meeting parents are informed of the Vision for Parental Involvement and the parental involvement activities for the school year. Additionally, parents receive, e-flyers, school and District's website, School Messenger automated calls, Facebook, Twitter and school marquee are tools used to inform parents of upcoming school activities, as well as, follow up notification. The Parent Teacher Association and School Advisory Council meetings are also used to inform parents of upcoming events. All events are shared one month in advance on the school Facebook and via a paper flyer.  The event is then shared one week prior via a Peach Jar (e-flyer) and another Facebook post. Additionally, parents are notified on the school marque.</w:t>
            </w:r>
          </w:p>
          <w:p w14:paraId="3EF73382" w14:textId="77777777" w:rsidR="00C37DFA" w:rsidRPr="00C37DFA" w:rsidRDefault="00C37DFA" w:rsidP="00C37DFA">
            <w:pPr>
              <w:spacing w:before="0" w:line="240" w:lineRule="auto"/>
              <w:ind w:left="0"/>
              <w:rPr>
                <w:sz w:val="22"/>
                <w:szCs w:val="22"/>
              </w:rPr>
            </w:pPr>
            <w:r w:rsidRPr="00C37DFA">
              <w:rPr>
                <w:sz w:val="22"/>
                <w:szCs w:val="22"/>
              </w:rPr>
              <w:t>Parents are informed about students' academic progress by sending home progress reports, FOCUS portal and teacher websites. Additionally, all parents are informed about the FOCUS portal throughout the year and is available for access in the Parent Involvement Resource Center. The Parent Involvement Liaison is also available to assist parents with accessing the portal to inform parents of their students' academic progress</w:t>
            </w:r>
          </w:p>
          <w:p w14:paraId="2C7FD240" w14:textId="77777777" w:rsidR="00C37DFA" w:rsidRPr="00C37DFA" w:rsidRDefault="00C37DFA" w:rsidP="00C37DFA">
            <w:pPr>
              <w:spacing w:before="0" w:line="240" w:lineRule="auto"/>
              <w:ind w:left="0"/>
              <w:rPr>
                <w:sz w:val="22"/>
                <w:szCs w:val="22"/>
              </w:rPr>
            </w:pPr>
          </w:p>
          <w:p w14:paraId="325A079C" w14:textId="79C4F834" w:rsidR="003E64A8" w:rsidRDefault="00C37DFA" w:rsidP="00C37DFA">
            <w:pPr>
              <w:spacing w:before="0" w:line="240" w:lineRule="auto"/>
              <w:ind w:left="0"/>
              <w:rPr>
                <w:sz w:val="22"/>
                <w:szCs w:val="22"/>
              </w:rPr>
            </w:pPr>
            <w:r w:rsidRPr="00C37DFA">
              <w:rPr>
                <w:sz w:val="22"/>
                <w:szCs w:val="22"/>
              </w:rPr>
              <w:t xml:space="preserve">(2) </w:t>
            </w:r>
            <w:r w:rsidR="003E64A8">
              <w:rPr>
                <w:sz w:val="22"/>
                <w:szCs w:val="22"/>
              </w:rPr>
              <w:t xml:space="preserve">Communication for </w:t>
            </w:r>
            <w:r w:rsidR="00A15E60">
              <w:rPr>
                <w:sz w:val="22"/>
                <w:szCs w:val="22"/>
              </w:rPr>
              <w:t xml:space="preserve">parents who speak the different languages above will be </w:t>
            </w:r>
            <w:r w:rsidR="00586340">
              <w:rPr>
                <w:sz w:val="22"/>
                <w:szCs w:val="22"/>
              </w:rPr>
              <w:t xml:space="preserve">translated via resources from the district ESOL office. </w:t>
            </w:r>
            <w:r w:rsidR="00BF2489">
              <w:rPr>
                <w:sz w:val="22"/>
                <w:szCs w:val="22"/>
              </w:rPr>
              <w:t xml:space="preserve">For our Spanish speaking families we do have an administrative assistant who can translate. </w:t>
            </w:r>
          </w:p>
          <w:p w14:paraId="10E56295" w14:textId="77777777" w:rsidR="003E64A8" w:rsidRDefault="003E64A8" w:rsidP="00C37DFA">
            <w:pPr>
              <w:spacing w:before="0" w:line="240" w:lineRule="auto"/>
              <w:ind w:left="0"/>
              <w:rPr>
                <w:sz w:val="22"/>
                <w:szCs w:val="22"/>
              </w:rPr>
            </w:pPr>
          </w:p>
          <w:p w14:paraId="3EB1BACA" w14:textId="01946912" w:rsidR="00C37DFA" w:rsidRPr="00C37DFA" w:rsidRDefault="003E64A8" w:rsidP="00C37DFA">
            <w:pPr>
              <w:spacing w:before="0" w:line="240" w:lineRule="auto"/>
              <w:ind w:left="0"/>
              <w:rPr>
                <w:sz w:val="22"/>
                <w:szCs w:val="22"/>
              </w:rPr>
            </w:pPr>
            <w:r>
              <w:rPr>
                <w:sz w:val="22"/>
                <w:szCs w:val="22"/>
              </w:rPr>
              <w:t xml:space="preserve">(3) </w:t>
            </w:r>
            <w:r w:rsidR="00C37DFA" w:rsidRPr="00C37DFA">
              <w:rPr>
                <w:sz w:val="22"/>
                <w:szCs w:val="22"/>
              </w:rPr>
              <w:t>Communication for these meetings will include; paper flyers, school marque, Peach Jar flyers, School Messenger call outs, and posted on the school website.</w:t>
            </w: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7C1234FD" w14:textId="32D0332D" w:rsidR="00215CD3" w:rsidRPr="00215CD3" w:rsidRDefault="00215CD3" w:rsidP="00215CD3">
            <w:pPr>
              <w:spacing w:before="0" w:line="240" w:lineRule="auto"/>
              <w:rPr>
                <w:sz w:val="22"/>
                <w:szCs w:val="22"/>
              </w:rPr>
            </w:pPr>
            <w:r w:rsidRPr="00215CD3">
              <w:rPr>
                <w:sz w:val="22"/>
                <w:szCs w:val="22"/>
              </w:rPr>
              <w:t>(1) Curriculum will be explained by administration and teachers at Open House</w:t>
            </w:r>
            <w:r w:rsidR="00E575C0">
              <w:rPr>
                <w:sz w:val="22"/>
                <w:szCs w:val="22"/>
              </w:rPr>
              <w:t xml:space="preserve"> and Annual Title I Meeting</w:t>
            </w:r>
            <w:r w:rsidRPr="00215CD3">
              <w:rPr>
                <w:sz w:val="22"/>
                <w:szCs w:val="22"/>
              </w:rPr>
              <w:t xml:space="preserve"> and ongoing explanation will be provided by classroom teachers throughout the year.</w:t>
            </w:r>
          </w:p>
          <w:p w14:paraId="6187DA53" w14:textId="77777777" w:rsidR="00215CD3" w:rsidRPr="00215CD3" w:rsidRDefault="00215CD3" w:rsidP="00215CD3">
            <w:pPr>
              <w:spacing w:before="0" w:line="240" w:lineRule="auto"/>
              <w:rPr>
                <w:sz w:val="22"/>
                <w:szCs w:val="22"/>
              </w:rPr>
            </w:pPr>
          </w:p>
          <w:p w14:paraId="33CF8B47" w14:textId="5044244A" w:rsidR="00215CD3" w:rsidRPr="00215CD3" w:rsidRDefault="00215CD3" w:rsidP="00215CD3">
            <w:pPr>
              <w:spacing w:before="0" w:line="240" w:lineRule="auto"/>
              <w:rPr>
                <w:sz w:val="22"/>
                <w:szCs w:val="22"/>
              </w:rPr>
            </w:pPr>
            <w:r w:rsidRPr="00215CD3">
              <w:rPr>
                <w:sz w:val="22"/>
                <w:szCs w:val="22"/>
              </w:rPr>
              <w:t xml:space="preserve">(2) Assessment will be explained by administration and teachers at Open House and </w:t>
            </w:r>
            <w:r w:rsidR="007537C9">
              <w:rPr>
                <w:sz w:val="22"/>
                <w:szCs w:val="22"/>
              </w:rPr>
              <w:t xml:space="preserve">Annual Title I Meeting </w:t>
            </w:r>
            <w:r w:rsidRPr="00215CD3">
              <w:rPr>
                <w:sz w:val="22"/>
                <w:szCs w:val="22"/>
              </w:rPr>
              <w:t>ongoing explanation will be provided by classroom teachers throughout the year. Additionally, teachers will communicate how parents can use the assessment progress to support their child's learning progress.</w:t>
            </w:r>
          </w:p>
          <w:p w14:paraId="3C1EF690" w14:textId="77777777" w:rsidR="00215CD3" w:rsidRPr="00215CD3" w:rsidRDefault="00215CD3" w:rsidP="00215CD3">
            <w:pPr>
              <w:spacing w:before="0" w:line="240" w:lineRule="auto"/>
              <w:rPr>
                <w:sz w:val="22"/>
                <w:szCs w:val="22"/>
              </w:rPr>
            </w:pPr>
          </w:p>
          <w:p w14:paraId="0AE5CF01" w14:textId="77777777" w:rsidR="00215CD3" w:rsidRPr="00215CD3" w:rsidRDefault="00215CD3" w:rsidP="00215CD3">
            <w:pPr>
              <w:spacing w:before="0" w:line="240" w:lineRule="auto"/>
              <w:rPr>
                <w:sz w:val="22"/>
                <w:szCs w:val="22"/>
              </w:rPr>
            </w:pPr>
            <w:r w:rsidRPr="00215CD3">
              <w:rPr>
                <w:sz w:val="22"/>
                <w:szCs w:val="22"/>
              </w:rPr>
              <w:t xml:space="preserve">(3) Achievement levels will be explained by administration and teachers at the schools FSA night. Additional detail and explanation regarding support assessment levels (i.e. </w:t>
            </w:r>
            <w:proofErr w:type="spellStart"/>
            <w:r w:rsidRPr="00215CD3">
              <w:rPr>
                <w:sz w:val="22"/>
                <w:szCs w:val="22"/>
              </w:rPr>
              <w:t>iReady</w:t>
            </w:r>
            <w:proofErr w:type="spellEnd"/>
            <w:r w:rsidRPr="00215CD3">
              <w:rPr>
                <w:sz w:val="22"/>
                <w:szCs w:val="22"/>
              </w:rPr>
              <w:t xml:space="preserve"> and Achieve3000) will be given by classroom teachers.</w:t>
            </w:r>
          </w:p>
          <w:p w14:paraId="5023141B" w14:textId="0A6BDC03" w:rsidR="00BD5DF8" w:rsidRDefault="00BD5DF8" w:rsidP="000A2B10">
            <w:pPr>
              <w:spacing w:before="0" w:line="240" w:lineRule="auto"/>
              <w:rPr>
                <w:sz w:val="22"/>
                <w:szCs w:val="22"/>
              </w:rPr>
            </w:pPr>
          </w:p>
          <w:p w14:paraId="66E40B98" w14:textId="52321F6E" w:rsidR="00215CD3" w:rsidRPr="00922D88" w:rsidRDefault="00215CD3" w:rsidP="000A2B10">
            <w:pPr>
              <w:spacing w:before="0" w:line="240" w:lineRule="auto"/>
              <w:rPr>
                <w:sz w:val="22"/>
                <w:szCs w:val="22"/>
              </w:rPr>
            </w:pPr>
            <w:r>
              <w:rPr>
                <w:sz w:val="22"/>
                <w:szCs w:val="22"/>
              </w:rPr>
              <w:t xml:space="preserve">(4) </w:t>
            </w:r>
            <w:r w:rsidR="00BF2489">
              <w:rPr>
                <w:sz w:val="22"/>
                <w:szCs w:val="22"/>
              </w:rPr>
              <w:t>Communication for parents who speak the different languages above will be translated via resources from the district ESOL office. For our Spanish speaking families we do have an administrative assistant who can translate.</w:t>
            </w:r>
          </w:p>
          <w:p w14:paraId="562C75D1" w14:textId="77777777" w:rsidR="00BD5DF8" w:rsidRPr="00922D88" w:rsidRDefault="00BD5DF8" w:rsidP="00BF2489">
            <w:pPr>
              <w:spacing w:before="0" w:line="240" w:lineRule="auto"/>
              <w:ind w:left="0"/>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361EE6B0" w14:textId="222AB3E9" w:rsidR="001D37F7" w:rsidRPr="001D37F7" w:rsidRDefault="001D37F7" w:rsidP="001D37F7">
            <w:pPr>
              <w:spacing w:before="0" w:line="240" w:lineRule="auto"/>
              <w:rPr>
                <w:sz w:val="22"/>
                <w:szCs w:val="22"/>
              </w:rPr>
            </w:pPr>
            <w:r w:rsidRPr="001D37F7">
              <w:rPr>
                <w:sz w:val="22"/>
                <w:szCs w:val="22"/>
              </w:rPr>
              <w:t>(1) Parent and family engagement activity times, SAC meetings,</w:t>
            </w:r>
            <w:r w:rsidR="007537C9">
              <w:rPr>
                <w:sz w:val="22"/>
                <w:szCs w:val="22"/>
              </w:rPr>
              <w:t xml:space="preserve"> </w:t>
            </w:r>
            <w:r w:rsidRPr="001D37F7">
              <w:rPr>
                <w:sz w:val="22"/>
                <w:szCs w:val="22"/>
              </w:rPr>
              <w:t>PTA meetings/events</w:t>
            </w:r>
            <w:r w:rsidR="007537C9">
              <w:rPr>
                <w:sz w:val="22"/>
                <w:szCs w:val="22"/>
              </w:rPr>
              <w:t xml:space="preserve">, and the Annual Title I Developmental Meeting. </w:t>
            </w:r>
          </w:p>
          <w:p w14:paraId="5A84D004" w14:textId="77777777" w:rsidR="001D37F7" w:rsidRPr="001D37F7" w:rsidRDefault="001D37F7" w:rsidP="001D37F7">
            <w:pPr>
              <w:spacing w:before="0" w:line="240" w:lineRule="auto"/>
              <w:rPr>
                <w:sz w:val="22"/>
                <w:szCs w:val="22"/>
              </w:rPr>
            </w:pPr>
          </w:p>
          <w:p w14:paraId="342D20BD" w14:textId="77777777" w:rsidR="001D37F7" w:rsidRPr="001D37F7" w:rsidRDefault="001D37F7" w:rsidP="001D37F7">
            <w:pPr>
              <w:spacing w:before="0" w:line="240" w:lineRule="auto"/>
              <w:rPr>
                <w:sz w:val="22"/>
                <w:szCs w:val="22"/>
              </w:rPr>
            </w:pPr>
            <w:r w:rsidRPr="001D37F7">
              <w:rPr>
                <w:sz w:val="22"/>
                <w:szCs w:val="22"/>
              </w:rPr>
              <w:t xml:space="preserve">(2) Communication for these meetings will include; paper flyers, school marque, Peach Jar flyers, School Messenger call outs, and posted on the school website. </w:t>
            </w:r>
          </w:p>
          <w:p w14:paraId="1DA6542E" w14:textId="77777777" w:rsidR="000A2B10" w:rsidRPr="00922D88" w:rsidRDefault="000A2B10" w:rsidP="001D37F7">
            <w:pPr>
              <w:spacing w:before="0" w:line="240" w:lineRule="auto"/>
              <w:ind w:left="0"/>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42AF6B22" w14:textId="77777777" w:rsidR="000B067E" w:rsidRPr="000B067E" w:rsidRDefault="000B067E" w:rsidP="000B067E">
            <w:pPr>
              <w:spacing w:before="0" w:line="240" w:lineRule="auto"/>
              <w:rPr>
                <w:sz w:val="22"/>
                <w:szCs w:val="22"/>
              </w:rPr>
            </w:pPr>
            <w:r w:rsidRPr="000B067E">
              <w:rPr>
                <w:sz w:val="22"/>
                <w:szCs w:val="22"/>
              </w:rPr>
              <w:t xml:space="preserve">Parent and family comments and concerns will be submitted to the following for review: </w:t>
            </w:r>
          </w:p>
          <w:p w14:paraId="5EADC2E1" w14:textId="77777777" w:rsidR="000B067E" w:rsidRPr="000B067E" w:rsidRDefault="000B067E" w:rsidP="007E1DDD">
            <w:pPr>
              <w:numPr>
                <w:ilvl w:val="0"/>
                <w:numId w:val="13"/>
              </w:numPr>
              <w:spacing w:before="0" w:line="240" w:lineRule="auto"/>
              <w:rPr>
                <w:sz w:val="22"/>
                <w:szCs w:val="22"/>
              </w:rPr>
            </w:pPr>
            <w:r w:rsidRPr="000B067E">
              <w:rPr>
                <w:sz w:val="22"/>
                <w:szCs w:val="22"/>
              </w:rPr>
              <w:t xml:space="preserve">Parent Involvement Liaison </w:t>
            </w:r>
          </w:p>
          <w:p w14:paraId="4B1A0F2C" w14:textId="77777777" w:rsidR="000B067E" w:rsidRPr="000B067E" w:rsidRDefault="000B067E" w:rsidP="007E1DDD">
            <w:pPr>
              <w:numPr>
                <w:ilvl w:val="0"/>
                <w:numId w:val="13"/>
              </w:numPr>
              <w:spacing w:before="0" w:line="240" w:lineRule="auto"/>
              <w:rPr>
                <w:sz w:val="22"/>
                <w:szCs w:val="22"/>
              </w:rPr>
            </w:pPr>
            <w:r w:rsidRPr="000B067E">
              <w:rPr>
                <w:sz w:val="22"/>
                <w:szCs w:val="22"/>
              </w:rPr>
              <w:t>School Administration</w:t>
            </w:r>
          </w:p>
          <w:p w14:paraId="41C4F83B" w14:textId="77777777" w:rsidR="000B067E" w:rsidRPr="000B067E" w:rsidRDefault="000B067E" w:rsidP="007E1DDD">
            <w:pPr>
              <w:numPr>
                <w:ilvl w:val="0"/>
                <w:numId w:val="13"/>
              </w:numPr>
              <w:spacing w:before="0" w:line="240" w:lineRule="auto"/>
              <w:rPr>
                <w:sz w:val="22"/>
                <w:szCs w:val="22"/>
              </w:rPr>
            </w:pPr>
            <w:r w:rsidRPr="000B067E">
              <w:rPr>
                <w:sz w:val="22"/>
                <w:szCs w:val="22"/>
              </w:rPr>
              <w:t>Title I Office</w:t>
            </w:r>
          </w:p>
          <w:p w14:paraId="3C73C2D4" w14:textId="77777777" w:rsidR="000B067E" w:rsidRPr="000B067E" w:rsidRDefault="000B067E" w:rsidP="007E1DDD">
            <w:pPr>
              <w:numPr>
                <w:ilvl w:val="0"/>
                <w:numId w:val="13"/>
              </w:numPr>
              <w:spacing w:before="0" w:line="240" w:lineRule="auto"/>
              <w:rPr>
                <w:sz w:val="22"/>
                <w:szCs w:val="22"/>
              </w:rPr>
            </w:pPr>
            <w:r w:rsidRPr="000B067E">
              <w:rPr>
                <w:sz w:val="22"/>
                <w:szCs w:val="22"/>
              </w:rPr>
              <w:t>Regional Superintendent</w:t>
            </w:r>
          </w:p>
          <w:p w14:paraId="40061F39" w14:textId="77777777" w:rsidR="000B067E" w:rsidRPr="000B067E" w:rsidRDefault="000B067E" w:rsidP="000B067E">
            <w:pPr>
              <w:spacing w:before="0" w:line="240" w:lineRule="auto"/>
              <w:rPr>
                <w:sz w:val="22"/>
                <w:szCs w:val="22"/>
              </w:rPr>
            </w:pPr>
            <w:r w:rsidRPr="000B067E">
              <w:rPr>
                <w:sz w:val="22"/>
                <w:szCs w:val="22"/>
              </w:rPr>
              <w:t xml:space="preserve">Parent concerns that are shared directly to the school, via Parent Liaison or Administration, will be communicated to the district Title I office. The manner of communication will be dependent on the communication method of the parent/family. If shared in a feedback form, we will share with a scanned image. However, if the concern is voiced orally or via email, we will forward that communication to our Title I specialist. </w:t>
            </w:r>
          </w:p>
          <w:p w14:paraId="16287F21" w14:textId="77777777" w:rsidR="000A2B10" w:rsidRPr="00922D88" w:rsidRDefault="000A2B10" w:rsidP="000B067E">
            <w:pPr>
              <w:spacing w:before="0" w:line="240" w:lineRule="auto"/>
              <w:ind w:left="0"/>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B2BD1" w14:paraId="384BA73E" w14:textId="77777777" w:rsidTr="46563DE3">
        <w:trPr>
          <w:trHeight w:val="1493"/>
        </w:trPr>
        <w:tc>
          <w:tcPr>
            <w:tcW w:w="9895" w:type="dxa"/>
            <w:shd w:val="clear" w:color="auto" w:fill="auto"/>
            <w:vAlign w:val="top"/>
          </w:tcPr>
          <w:p w14:paraId="34B3F2EB" w14:textId="2FC3B5B5" w:rsidR="00794E99" w:rsidRPr="000B067E" w:rsidRDefault="00794E99" w:rsidP="00794E99">
            <w:pPr>
              <w:spacing w:line="240" w:lineRule="auto"/>
              <w:ind w:left="0"/>
              <w:rPr>
                <w:sz w:val="22"/>
                <w:szCs w:val="22"/>
              </w:rPr>
            </w:pPr>
            <w:r w:rsidRPr="00794E99">
              <w:rPr>
                <w:b/>
                <w:bCs/>
                <w:sz w:val="22"/>
                <w:szCs w:val="22"/>
              </w:rPr>
              <w:t xml:space="preserve"> </w:t>
            </w:r>
            <w:r w:rsidR="00E74771" w:rsidRPr="000B067E">
              <w:rPr>
                <w:sz w:val="22"/>
                <w:szCs w:val="22"/>
              </w:rPr>
              <w:t xml:space="preserve">Paper copies will be made available during the </w:t>
            </w:r>
            <w:r w:rsidR="00A52D2B">
              <w:rPr>
                <w:sz w:val="22"/>
                <w:szCs w:val="22"/>
              </w:rPr>
              <w:t>Annual Title I</w:t>
            </w:r>
            <w:r w:rsidR="00E74771" w:rsidRPr="000B067E">
              <w:rPr>
                <w:sz w:val="22"/>
                <w:szCs w:val="22"/>
              </w:rPr>
              <w:t xml:space="preserve"> Meeting initially but will also be available in the parent resource room at any time. Additionally, the document will be made available in PDF format on the school’s website page. </w:t>
            </w:r>
            <w:r w:rsidR="00B6055E" w:rsidRPr="000B067E">
              <w:rPr>
                <w:sz w:val="22"/>
                <w:szCs w:val="22"/>
              </w:rPr>
              <w:t xml:space="preserve">The school will reach out to the ESOL department for assistance in translation. </w:t>
            </w:r>
          </w:p>
        </w:tc>
      </w:tr>
    </w:tbl>
    <w:p w14:paraId="55A6E99C" w14:textId="77777777" w:rsidR="002063EE" w:rsidRDefault="00BD5DF8" w:rsidP="006F4A60">
      <w:pPr>
        <w:pStyle w:val="Heading1"/>
      </w:pPr>
      <w:bookmarkStart w:id="12" w:name="_Toc33426265"/>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asvg="http://schemas.microsoft.com/office/drawing/2016/SVG/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11C30E8C" w:rsidR="001104ED" w:rsidRPr="000A2B10" w:rsidRDefault="00583617" w:rsidP="000A2B10">
            <w:pPr>
              <w:spacing w:before="0" w:line="240" w:lineRule="auto"/>
              <w:rPr>
                <w:sz w:val="22"/>
                <w:szCs w:val="24"/>
              </w:rPr>
            </w:pPr>
            <w:r w:rsidRPr="00583617">
              <w:rPr>
                <w:sz w:val="22"/>
                <w:szCs w:val="24"/>
              </w:rPr>
              <w:t xml:space="preserve">Chimney Lakes Elementary School will offer a variety of workshops and family involvement activities to provide parents with strategies and increase the awareness of the educational process. The Parent Teacher Association and School Advisory Council were invited to participate in the implementation of the Parent Involvement Plan. Additionally, during monthly SAC and PTA Meetings, parents will review the plan to provide feedback and suggestions for past and future activities. </w:t>
            </w:r>
            <w:r w:rsidR="00E46EF0">
              <w:rPr>
                <w:sz w:val="22"/>
                <w:szCs w:val="24"/>
              </w:rPr>
              <w:t xml:space="preserve">Additionally, parents are involved in the </w:t>
            </w:r>
            <w:r w:rsidR="00907982">
              <w:rPr>
                <w:sz w:val="22"/>
                <w:szCs w:val="24"/>
              </w:rPr>
              <w:t xml:space="preserve">Annual Title I Meeting and the Developmental Meeting. </w:t>
            </w:r>
            <w:r w:rsidRPr="00583617">
              <w:rPr>
                <w:sz w:val="22"/>
                <w:szCs w:val="24"/>
              </w:rPr>
              <w:t>The school website, Facebook, Peach Jar, School Messenger and school marquee will be used as communication to inform parents of upcoming school events and workshops.</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049CD722" w14:textId="77777777" w:rsidR="002E46AB" w:rsidRPr="002E46AB" w:rsidRDefault="002E46AB" w:rsidP="007E1DDD">
            <w:pPr>
              <w:pStyle w:val="ListParagraph"/>
              <w:numPr>
                <w:ilvl w:val="0"/>
                <w:numId w:val="6"/>
              </w:numPr>
              <w:rPr>
                <w:sz w:val="22"/>
                <w:szCs w:val="22"/>
              </w:rPr>
            </w:pPr>
            <w:r w:rsidRPr="002E46AB">
              <w:rPr>
                <w:sz w:val="22"/>
                <w:szCs w:val="22"/>
              </w:rPr>
              <w:t xml:space="preserve">Transportation – Not applicable at this time. </w:t>
            </w:r>
          </w:p>
          <w:p w14:paraId="0FF5DD8A" w14:textId="77777777" w:rsidR="002E46AB" w:rsidRPr="002E46AB" w:rsidRDefault="002E46AB" w:rsidP="007E1DDD">
            <w:pPr>
              <w:pStyle w:val="ListParagraph"/>
              <w:numPr>
                <w:ilvl w:val="0"/>
                <w:numId w:val="6"/>
              </w:numPr>
              <w:rPr>
                <w:sz w:val="22"/>
                <w:szCs w:val="22"/>
              </w:rPr>
            </w:pPr>
            <w:r w:rsidRPr="002E46AB">
              <w:rPr>
                <w:sz w:val="22"/>
                <w:szCs w:val="22"/>
              </w:rPr>
              <w:t>Childcare – Will not be provided.</w:t>
            </w:r>
          </w:p>
          <w:p w14:paraId="6640B4B9" w14:textId="77777777" w:rsidR="002E46AB" w:rsidRPr="002E46AB" w:rsidRDefault="002E46AB" w:rsidP="007E1DDD">
            <w:pPr>
              <w:pStyle w:val="ListParagraph"/>
              <w:numPr>
                <w:ilvl w:val="0"/>
                <w:numId w:val="6"/>
              </w:numPr>
              <w:rPr>
                <w:sz w:val="22"/>
                <w:szCs w:val="22"/>
              </w:rPr>
            </w:pPr>
            <w:r w:rsidRPr="002E46AB">
              <w:rPr>
                <w:sz w:val="22"/>
                <w:szCs w:val="22"/>
              </w:rPr>
              <w:t xml:space="preserve">Home Visits – Home visits will be conducted as needed, but do not require funding. </w:t>
            </w:r>
          </w:p>
          <w:p w14:paraId="541F1F2A" w14:textId="5B6202E2" w:rsidR="008176F3" w:rsidRPr="002E7F0B" w:rsidRDefault="002E46AB" w:rsidP="002E46AB">
            <w:pPr>
              <w:pStyle w:val="ListParagraph"/>
              <w:spacing w:before="0" w:line="240" w:lineRule="auto"/>
              <w:ind w:left="835"/>
              <w:rPr>
                <w:sz w:val="22"/>
                <w:szCs w:val="22"/>
              </w:rPr>
            </w:pPr>
            <w:r w:rsidRPr="002E46AB">
              <w:rPr>
                <w:sz w:val="22"/>
                <w:szCs w:val="22"/>
              </w:rPr>
              <w:t>Additional Services to remove barriers to encourage event attendance – None currently, but will be addressed at the time they become apparent.</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63740B6F" w:rsidR="00B71FA5" w:rsidRPr="000A2B10" w:rsidRDefault="001555D3" w:rsidP="000A2B10">
            <w:pPr>
              <w:spacing w:before="0" w:line="240" w:lineRule="auto"/>
              <w:rPr>
                <w:rFonts w:cstheme="minorHAnsi"/>
                <w:sz w:val="22"/>
                <w:szCs w:val="22"/>
              </w:rPr>
            </w:pPr>
            <w:r w:rsidRPr="001555D3">
              <w:rPr>
                <w:rFonts w:cstheme="minorHAnsi"/>
                <w:sz w:val="22"/>
                <w:szCs w:val="22"/>
              </w:rPr>
              <w:t xml:space="preserve">Title I Parent and Family Engagement Parent Survey and a Development Worksheet were available for review and completion for parents </w:t>
            </w:r>
            <w:r>
              <w:rPr>
                <w:rFonts w:cstheme="minorHAnsi"/>
                <w:sz w:val="22"/>
                <w:szCs w:val="22"/>
              </w:rPr>
              <w:t xml:space="preserve">going through the </w:t>
            </w:r>
            <w:r w:rsidR="00666F87">
              <w:rPr>
                <w:rFonts w:cstheme="minorHAnsi"/>
                <w:sz w:val="22"/>
                <w:szCs w:val="22"/>
              </w:rPr>
              <w:t>car rider lunch line</w:t>
            </w:r>
            <w:r w:rsidRPr="001555D3">
              <w:rPr>
                <w:rFonts w:cstheme="minorHAnsi"/>
                <w:sz w:val="22"/>
                <w:szCs w:val="22"/>
              </w:rPr>
              <w:t xml:space="preserve">.  These forms were also distributed to the SAC Committee Members during the Developmental Meeting.  </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6DCDAEB1" w:rsidR="00B71FA5" w:rsidRPr="000A2B10" w:rsidRDefault="00A555FC" w:rsidP="000A2B10">
            <w:pPr>
              <w:spacing w:before="0" w:line="240" w:lineRule="auto"/>
              <w:rPr>
                <w:rFonts w:cstheme="minorHAnsi"/>
                <w:sz w:val="22"/>
                <w:szCs w:val="22"/>
              </w:rPr>
            </w:pPr>
            <w:r w:rsidRPr="00A555FC">
              <w:rPr>
                <w:rFonts w:cstheme="minorHAnsi"/>
                <w:sz w:val="22"/>
                <w:szCs w:val="22"/>
              </w:rPr>
              <w:t>We have copies of the Event Evaluation forms from each event with parent comments, the Parent and Family Engagement Plan Development Worksheets completed as stated above.  All information is maintained in the Parent Involvement Resource Room as well as via Digital Compliance.</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160FA9D6"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EndPr/>
              <w:sdtContent>
                <w:r w:rsidR="00A555FC">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0432D0FF" w:rsidR="00B71FA5" w:rsidRPr="000A2B10" w:rsidRDefault="00580C93"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EndPr/>
              <w:sdtContent>
                <w:r w:rsidR="00A555FC">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6F9346B0" w:rsidR="00B71FA5" w:rsidRDefault="00580C93"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A555FC">
                  <w:rPr>
                    <w:rFonts w:ascii="MS Gothic" w:eastAsia="MS Gothic" w:hAnsi="MS Gothic" w:cstheme="minorHAnsi" w:hint="eastAsia"/>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06595B27"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0033032A">
                  <w:rPr>
                    <w:rFonts w:ascii="MS Gothic" w:eastAsia="MS Gothic" w:hAnsi="MS Gothic" w:cstheme="minorHAnsi" w:hint="eastAsia"/>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698FE26F" w:rsidR="00B71FA5" w:rsidRPr="000A2B10" w:rsidRDefault="00580C93"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A555FC">
                  <w:rPr>
                    <w:rFonts w:ascii="MS Gothic" w:eastAsia="MS Gothic" w:hAnsi="MS Gothic" w:cstheme="minorHAnsi" w:hint="eastAsia"/>
                    <w:sz w:val="22"/>
                    <w:szCs w:val="22"/>
                  </w:rPr>
                  <w:t>☒</w:t>
                </w:r>
              </w:sdtContent>
            </w:sdt>
            <w:r w:rsidR="00B71FA5" w:rsidRPr="000A2B10">
              <w:rPr>
                <w:rFonts w:cstheme="minorHAnsi"/>
                <w:sz w:val="22"/>
                <w:szCs w:val="22"/>
              </w:rPr>
              <w:t xml:space="preserve">     Other</w:t>
            </w:r>
            <w:r w:rsidR="00A555FC">
              <w:rPr>
                <w:rFonts w:cstheme="minorHAnsi"/>
                <w:sz w:val="22"/>
                <w:szCs w:val="22"/>
              </w:rPr>
              <w:t>: Virtual meetings</w:t>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091845A8" w14:textId="77777777" w:rsidR="007479C4" w:rsidRPr="007479C4" w:rsidRDefault="007479C4" w:rsidP="007E1DDD">
            <w:pPr>
              <w:pStyle w:val="ListParagraph"/>
              <w:numPr>
                <w:ilvl w:val="0"/>
                <w:numId w:val="5"/>
              </w:numPr>
              <w:rPr>
                <w:sz w:val="22"/>
                <w:szCs w:val="22"/>
                <w:u w:val="single"/>
              </w:rPr>
            </w:pPr>
            <w:r w:rsidRPr="007479C4">
              <w:rPr>
                <w:sz w:val="22"/>
                <w:szCs w:val="22"/>
                <w:u w:val="single"/>
              </w:rPr>
              <w:t>Step 1: E-mail and Post Invites to Parents</w:t>
            </w:r>
          </w:p>
          <w:p w14:paraId="033505D1" w14:textId="77777777" w:rsidR="007479C4" w:rsidRPr="007479C4" w:rsidRDefault="007479C4" w:rsidP="007E1DDD">
            <w:pPr>
              <w:pStyle w:val="ListParagraph"/>
              <w:numPr>
                <w:ilvl w:val="0"/>
                <w:numId w:val="5"/>
              </w:numPr>
              <w:rPr>
                <w:sz w:val="22"/>
                <w:szCs w:val="22"/>
                <w:u w:val="single"/>
              </w:rPr>
            </w:pPr>
            <w:r w:rsidRPr="007479C4">
              <w:rPr>
                <w:sz w:val="22"/>
                <w:szCs w:val="22"/>
                <w:u w:val="single"/>
              </w:rPr>
              <w:t>Step 2: Advertise Meeting via School Messenger and Marque</w:t>
            </w:r>
          </w:p>
          <w:p w14:paraId="242CD6DA" w14:textId="77777777" w:rsidR="007479C4" w:rsidRPr="007479C4" w:rsidRDefault="007479C4" w:rsidP="007E1DDD">
            <w:pPr>
              <w:pStyle w:val="ListParagraph"/>
              <w:numPr>
                <w:ilvl w:val="0"/>
                <w:numId w:val="5"/>
              </w:numPr>
              <w:rPr>
                <w:sz w:val="22"/>
                <w:szCs w:val="22"/>
                <w:u w:val="single"/>
              </w:rPr>
            </w:pPr>
            <w:r w:rsidRPr="007479C4">
              <w:rPr>
                <w:sz w:val="22"/>
                <w:szCs w:val="22"/>
                <w:u w:val="single"/>
              </w:rPr>
              <w:t>Step 3: Develop meeting agenda</w:t>
            </w:r>
          </w:p>
          <w:p w14:paraId="673B3E50" w14:textId="77777777" w:rsidR="007479C4" w:rsidRPr="007479C4" w:rsidRDefault="007479C4" w:rsidP="007E1DDD">
            <w:pPr>
              <w:pStyle w:val="ListParagraph"/>
              <w:numPr>
                <w:ilvl w:val="0"/>
                <w:numId w:val="5"/>
              </w:numPr>
              <w:rPr>
                <w:sz w:val="22"/>
                <w:szCs w:val="22"/>
                <w:u w:val="single"/>
              </w:rPr>
            </w:pPr>
            <w:r w:rsidRPr="007479C4">
              <w:rPr>
                <w:sz w:val="22"/>
                <w:szCs w:val="22"/>
                <w:u w:val="single"/>
              </w:rPr>
              <w:t>Step 4: Develop presentation and handouts</w:t>
            </w:r>
          </w:p>
          <w:p w14:paraId="66D28117" w14:textId="77777777" w:rsidR="007479C4" w:rsidRPr="007479C4" w:rsidRDefault="007479C4" w:rsidP="007E1DDD">
            <w:pPr>
              <w:pStyle w:val="ListParagraph"/>
              <w:numPr>
                <w:ilvl w:val="0"/>
                <w:numId w:val="5"/>
              </w:numPr>
              <w:rPr>
                <w:sz w:val="22"/>
                <w:szCs w:val="22"/>
                <w:u w:val="single"/>
              </w:rPr>
            </w:pPr>
            <w:r w:rsidRPr="007479C4">
              <w:rPr>
                <w:sz w:val="22"/>
                <w:szCs w:val="22"/>
                <w:u w:val="single"/>
              </w:rPr>
              <w:t>Step 5: Develop the survey</w:t>
            </w:r>
          </w:p>
          <w:p w14:paraId="2440503F" w14:textId="77777777" w:rsidR="00013660" w:rsidRDefault="00013660" w:rsidP="000A2B10">
            <w:pPr>
              <w:pStyle w:val="ListParagraph"/>
              <w:spacing w:before="0" w:line="240" w:lineRule="auto"/>
              <w:ind w:left="835"/>
              <w:rPr>
                <w:rFonts w:cstheme="minorHAnsi"/>
                <w:sz w:val="22"/>
                <w:szCs w:val="22"/>
                <w:u w:val="single"/>
              </w:rPr>
            </w:pPr>
          </w:p>
          <w:p w14:paraId="4FEEE35C" w14:textId="77777777" w:rsidR="00296A9C" w:rsidRDefault="00296A9C" w:rsidP="000A2B10">
            <w:pPr>
              <w:pStyle w:val="ListParagraph"/>
              <w:spacing w:before="0" w:line="240" w:lineRule="auto"/>
              <w:ind w:left="835"/>
              <w:rPr>
                <w:rFonts w:cstheme="minorHAnsi"/>
                <w:sz w:val="22"/>
                <w:szCs w:val="22"/>
                <w:u w:val="single"/>
              </w:rPr>
            </w:pPr>
          </w:p>
          <w:p w14:paraId="555A5608" w14:textId="77777777" w:rsidR="00296A9C" w:rsidRDefault="00296A9C" w:rsidP="000A2B10">
            <w:pPr>
              <w:pStyle w:val="ListParagraph"/>
              <w:spacing w:before="0" w:line="240" w:lineRule="auto"/>
              <w:ind w:left="835"/>
              <w:rPr>
                <w:rFonts w:cstheme="minorHAnsi"/>
                <w:sz w:val="22"/>
                <w:szCs w:val="22"/>
                <w:u w:val="single"/>
              </w:rPr>
            </w:pPr>
          </w:p>
          <w:p w14:paraId="4B4EB0E6" w14:textId="77777777" w:rsidR="00296A9C" w:rsidRDefault="00296A9C" w:rsidP="000A2B10">
            <w:pPr>
              <w:pStyle w:val="ListParagraph"/>
              <w:spacing w:before="0" w:line="240" w:lineRule="auto"/>
              <w:ind w:left="835"/>
              <w:rPr>
                <w:rFonts w:cstheme="minorHAnsi"/>
                <w:sz w:val="22"/>
                <w:szCs w:val="22"/>
                <w:u w:val="single"/>
              </w:rPr>
            </w:pPr>
          </w:p>
          <w:p w14:paraId="2EA7F854" w14:textId="77777777" w:rsidR="00296A9C" w:rsidRDefault="00296A9C" w:rsidP="000A2B10">
            <w:pPr>
              <w:pStyle w:val="ListParagraph"/>
              <w:spacing w:before="0" w:line="240" w:lineRule="auto"/>
              <w:ind w:left="835"/>
              <w:rPr>
                <w:rFonts w:cstheme="minorHAnsi"/>
                <w:sz w:val="22"/>
                <w:szCs w:val="22"/>
                <w:u w:val="single"/>
              </w:rPr>
            </w:pPr>
          </w:p>
          <w:p w14:paraId="56EE48EE" w14:textId="0C90EB85" w:rsidR="00296A9C" w:rsidRPr="000A2B10" w:rsidRDefault="00296A9C"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64DB1EF1" w14:textId="77777777" w:rsidR="005F383A" w:rsidRPr="005F383A" w:rsidRDefault="005F383A" w:rsidP="005F383A">
            <w:pPr>
              <w:spacing w:before="0" w:line="240" w:lineRule="auto"/>
              <w:rPr>
                <w:rFonts w:cstheme="minorHAnsi"/>
                <w:sz w:val="22"/>
                <w:szCs w:val="22"/>
              </w:rPr>
            </w:pPr>
            <w:r w:rsidRPr="005F383A">
              <w:rPr>
                <w:rFonts w:cstheme="minorHAnsi"/>
                <w:sz w:val="22"/>
                <w:szCs w:val="22"/>
              </w:rPr>
              <w:t xml:space="preserve">We will discuss the purpose of the meeting, how we will qualify for Title I, school wide programs that are funded by Title I funds, the family and parent engagement plans, school compact, parents right to know, why parent engagement is important, how the school and parent work together to benefit the child, assessment information, the allocation for Title I funds and how they were used last year and how they will be used this year, information about the migrant education programs, McKinney- Vento Act and who is eligible. We will then transition to the academic goals of the school year and how Title I will support those goals. This will include specific information about our academic goals and how we will improve student achievement in the core academic areas and how Title I will support these goals. We will share upcoming parent trainings. </w:t>
            </w:r>
          </w:p>
          <w:p w14:paraId="4BDB5498" w14:textId="77777777" w:rsidR="00CC616C" w:rsidRPr="000A2B10" w:rsidRDefault="00CC616C" w:rsidP="005F383A">
            <w:pPr>
              <w:spacing w:before="0" w:line="240" w:lineRule="auto"/>
              <w:ind w:left="0"/>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5C8C6B09" w14:textId="20A50B12" w:rsidR="001A1F5A" w:rsidRPr="000A2B10" w:rsidRDefault="00C12FF9" w:rsidP="00131712">
            <w:pPr>
              <w:spacing w:before="0" w:line="240" w:lineRule="auto"/>
              <w:ind w:left="0"/>
              <w:rPr>
                <w:rFonts w:cstheme="minorHAnsi"/>
                <w:sz w:val="22"/>
                <w:szCs w:val="22"/>
              </w:rPr>
            </w:pPr>
            <w:r w:rsidRPr="00C12FF9">
              <w:rPr>
                <w:rFonts w:cstheme="minorHAnsi"/>
                <w:sz w:val="22"/>
                <w:szCs w:val="22"/>
              </w:rPr>
              <w:t>Chimney Lakes Elementary School is dedicated to transparency. We cover adequate yearly progress, school choice, and the rights of parents in SAC and PTA meetings</w:t>
            </w:r>
            <w:r w:rsidR="000D6A38">
              <w:rPr>
                <w:rFonts w:cstheme="minorHAnsi"/>
                <w:sz w:val="22"/>
                <w:szCs w:val="22"/>
              </w:rPr>
              <w:t xml:space="preserve">. </w:t>
            </w:r>
            <w:r w:rsidRPr="00C12FF9">
              <w:rPr>
                <w:rFonts w:cstheme="minorHAnsi"/>
                <w:sz w:val="22"/>
                <w:szCs w:val="22"/>
              </w:rPr>
              <w:t xml:space="preserve"> A PowerPoint presentation will be used to discuss the information. </w:t>
            </w:r>
            <w:r w:rsidR="000D6A38">
              <w:rPr>
                <w:rFonts w:cstheme="minorHAnsi"/>
                <w:sz w:val="22"/>
                <w:szCs w:val="22"/>
              </w:rPr>
              <w:t xml:space="preserve">The PowerPoint will present a state of the school at current time. </w:t>
            </w: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522DE070" w14:textId="0E255EA2" w:rsidR="00131712" w:rsidRPr="00131712" w:rsidRDefault="00131712" w:rsidP="00131712">
            <w:pPr>
              <w:spacing w:before="0" w:line="240" w:lineRule="auto"/>
              <w:rPr>
                <w:rFonts w:cstheme="minorHAnsi"/>
                <w:sz w:val="22"/>
                <w:szCs w:val="22"/>
              </w:rPr>
            </w:pPr>
            <w:r w:rsidRPr="00131712">
              <w:rPr>
                <w:rFonts w:cstheme="minorHAnsi"/>
                <w:sz w:val="22"/>
                <w:szCs w:val="22"/>
              </w:rPr>
              <w:t xml:space="preserve">We will send home hard copies, School Messenger, post on the marquee, and have computers available in the parent involvement room. </w:t>
            </w:r>
            <w:r w:rsidR="0033032A">
              <w:rPr>
                <w:rFonts w:cstheme="minorHAnsi"/>
                <w:sz w:val="22"/>
                <w:szCs w:val="22"/>
              </w:rPr>
              <w:t xml:space="preserve">Parents will be notified of events at least two weeks in advance. </w:t>
            </w:r>
          </w:p>
          <w:p w14:paraId="67C0C651" w14:textId="77777777" w:rsidR="00FB66C6" w:rsidRPr="000A2B10" w:rsidRDefault="00FB66C6" w:rsidP="00131712">
            <w:pPr>
              <w:spacing w:before="0" w:line="240" w:lineRule="auto"/>
              <w:ind w:left="0"/>
              <w:rPr>
                <w:rFonts w:cstheme="minorHAnsi"/>
                <w:sz w:val="22"/>
                <w:szCs w:val="22"/>
              </w:rPr>
            </w:pPr>
          </w:p>
        </w:tc>
      </w:tr>
    </w:tbl>
    <w:p w14:paraId="27DF303D" w14:textId="6B3219DE" w:rsidR="00FB66C6" w:rsidRDefault="00FB66C6" w:rsidP="006F4A60">
      <w:pPr>
        <w:pStyle w:val="Heading2"/>
      </w:pPr>
      <w:bookmarkStart w:id="16" w:name="_Toc33426269"/>
      <w:r>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527FA6B3" w14:textId="0E00126D" w:rsidR="4CE18625" w:rsidRPr="00476AE4" w:rsidRDefault="4CE18625" w:rsidP="004B3872">
            <w:pPr>
              <w:spacing w:line="240" w:lineRule="auto"/>
            </w:pPr>
            <w:r w:rsidRPr="00476AE4">
              <w:rPr>
                <w:rFonts w:ascii="Microsoft Sans Serif" w:eastAsia="Microsoft Sans Serif" w:hAnsi="Microsoft Sans Serif" w:cs="Microsoft Sans Serif"/>
                <w:sz w:val="22"/>
                <w:szCs w:val="22"/>
              </w:rPr>
              <w:t>Step 1:</w:t>
            </w:r>
            <w:r w:rsidR="00176641">
              <w:rPr>
                <w:rFonts w:ascii="Microsoft Sans Serif" w:eastAsia="Microsoft Sans Serif" w:hAnsi="Microsoft Sans Serif" w:cs="Microsoft Sans Serif"/>
                <w:sz w:val="22"/>
                <w:szCs w:val="22"/>
              </w:rPr>
              <w:t xml:space="preserve"> Send out parent and family communication to notify parents of the upcoming Developmental Meeting</w:t>
            </w:r>
            <w:r w:rsidR="0037189E">
              <w:rPr>
                <w:rFonts w:ascii="Microsoft Sans Serif" w:eastAsia="Microsoft Sans Serif" w:hAnsi="Microsoft Sans Serif" w:cs="Microsoft Sans Serif"/>
                <w:sz w:val="22"/>
                <w:szCs w:val="22"/>
              </w:rPr>
              <w:t xml:space="preserve">. </w:t>
            </w:r>
          </w:p>
          <w:p w14:paraId="0EED9E4A" w14:textId="3C894B86" w:rsidR="4CE18625" w:rsidRPr="00476AE4" w:rsidRDefault="4CE18625" w:rsidP="004B3872">
            <w:pPr>
              <w:spacing w:line="240" w:lineRule="auto"/>
            </w:pPr>
            <w:r w:rsidRPr="00476AE4">
              <w:rPr>
                <w:rFonts w:ascii="Microsoft Sans Serif" w:eastAsia="Microsoft Sans Serif" w:hAnsi="Microsoft Sans Serif" w:cs="Microsoft Sans Serif"/>
                <w:sz w:val="22"/>
                <w:szCs w:val="22"/>
              </w:rPr>
              <w:t>Step 2:</w:t>
            </w:r>
            <w:r w:rsidR="0037189E">
              <w:rPr>
                <w:rFonts w:ascii="Microsoft Sans Serif" w:eastAsia="Microsoft Sans Serif" w:hAnsi="Microsoft Sans Serif" w:cs="Microsoft Sans Serif"/>
                <w:sz w:val="22"/>
                <w:szCs w:val="22"/>
              </w:rPr>
              <w:t xml:space="preserve"> </w:t>
            </w:r>
            <w:r w:rsidR="00DE0CE0">
              <w:rPr>
                <w:rFonts w:ascii="Microsoft Sans Serif" w:eastAsia="Microsoft Sans Serif" w:hAnsi="Microsoft Sans Serif" w:cs="Microsoft Sans Serif"/>
                <w:sz w:val="22"/>
                <w:szCs w:val="22"/>
              </w:rPr>
              <w:t>Advertise Meeting via School Messenger and Marquee</w:t>
            </w:r>
          </w:p>
          <w:p w14:paraId="52E26807" w14:textId="39EEECA4" w:rsidR="4CE18625" w:rsidRPr="00476AE4" w:rsidRDefault="4CE18625" w:rsidP="004B3872">
            <w:pPr>
              <w:spacing w:line="240" w:lineRule="auto"/>
            </w:pPr>
            <w:r w:rsidRPr="00476AE4">
              <w:rPr>
                <w:rFonts w:ascii="Microsoft Sans Serif" w:eastAsia="Microsoft Sans Serif" w:hAnsi="Microsoft Sans Serif" w:cs="Microsoft Sans Serif"/>
                <w:sz w:val="22"/>
                <w:szCs w:val="22"/>
              </w:rPr>
              <w:t>Step 3:</w:t>
            </w:r>
            <w:r w:rsidR="00DE0CE0">
              <w:rPr>
                <w:rFonts w:ascii="Microsoft Sans Serif" w:eastAsia="Microsoft Sans Serif" w:hAnsi="Microsoft Sans Serif" w:cs="Microsoft Sans Serif"/>
                <w:sz w:val="22"/>
                <w:szCs w:val="22"/>
              </w:rPr>
              <w:t xml:space="preserve"> Develop Meeting Agenda</w:t>
            </w:r>
          </w:p>
          <w:p w14:paraId="343FBFBC" w14:textId="485701AF" w:rsidR="4CE18625" w:rsidRPr="00476AE4" w:rsidRDefault="4CE18625" w:rsidP="004B3872">
            <w:pPr>
              <w:spacing w:line="240" w:lineRule="auto"/>
            </w:pPr>
            <w:r w:rsidRPr="00476AE4">
              <w:rPr>
                <w:rFonts w:ascii="Microsoft Sans Serif" w:eastAsia="Microsoft Sans Serif" w:hAnsi="Microsoft Sans Serif" w:cs="Microsoft Sans Serif"/>
                <w:sz w:val="22"/>
                <w:szCs w:val="22"/>
              </w:rPr>
              <w:t>Step 4:</w:t>
            </w:r>
            <w:r w:rsidR="00DE0CE0">
              <w:rPr>
                <w:rFonts w:ascii="Microsoft Sans Serif" w:eastAsia="Microsoft Sans Serif" w:hAnsi="Microsoft Sans Serif" w:cs="Microsoft Sans Serif"/>
                <w:sz w:val="22"/>
                <w:szCs w:val="22"/>
              </w:rPr>
              <w:t xml:space="preserve"> Develop Presentation and Handouts</w:t>
            </w:r>
          </w:p>
          <w:p w14:paraId="73D828E3" w14:textId="77777777" w:rsidR="00296A9C" w:rsidRDefault="4CE18625" w:rsidP="004B3872">
            <w:pPr>
              <w:spacing w:before="0" w:line="240" w:lineRule="auto"/>
              <w:rPr>
                <w:rFonts w:ascii="Microsoft Sans Serif" w:eastAsia="Microsoft Sans Serif" w:hAnsi="Microsoft Sans Serif" w:cs="Microsoft Sans Serif"/>
                <w:sz w:val="22"/>
                <w:szCs w:val="22"/>
              </w:rPr>
            </w:pPr>
            <w:r w:rsidRPr="00476AE4">
              <w:rPr>
                <w:rFonts w:ascii="Microsoft Sans Serif" w:eastAsia="Microsoft Sans Serif" w:hAnsi="Microsoft Sans Serif" w:cs="Microsoft Sans Serif"/>
                <w:sz w:val="22"/>
                <w:szCs w:val="22"/>
              </w:rPr>
              <w:t>Step 5:</w:t>
            </w:r>
            <w:r w:rsidR="00DE0CE0">
              <w:rPr>
                <w:rFonts w:ascii="Microsoft Sans Serif" w:eastAsia="Microsoft Sans Serif" w:hAnsi="Microsoft Sans Serif" w:cs="Microsoft Sans Serif"/>
                <w:sz w:val="22"/>
                <w:szCs w:val="22"/>
              </w:rPr>
              <w:t xml:space="preserve"> Develop Survey</w:t>
            </w:r>
          </w:p>
          <w:p w14:paraId="210D7B6E" w14:textId="12AA2F44" w:rsidR="00DE0CE0" w:rsidRDefault="004B3872" w:rsidP="004B3872">
            <w:pPr>
              <w:spacing w:before="0" w:line="240" w:lineRule="auto"/>
              <w:ind w:left="0"/>
              <w:rPr>
                <w:rFonts w:ascii="Microsoft Sans Serif" w:eastAsia="Microsoft Sans Serif" w:hAnsi="Microsoft Sans Serif" w:cs="Microsoft Sans Serif"/>
                <w:sz w:val="22"/>
                <w:szCs w:val="22"/>
              </w:rPr>
            </w:pPr>
            <w:r>
              <w:rPr>
                <w:rFonts w:ascii="Microsoft Sans Serif" w:eastAsia="Microsoft Sans Serif" w:hAnsi="Microsoft Sans Serif" w:cs="Microsoft Sans Serif"/>
                <w:sz w:val="22"/>
                <w:szCs w:val="22"/>
              </w:rPr>
              <w:t xml:space="preserve">  </w:t>
            </w:r>
            <w:r w:rsidR="00DE0CE0">
              <w:rPr>
                <w:rFonts w:ascii="Microsoft Sans Serif" w:eastAsia="Microsoft Sans Serif" w:hAnsi="Microsoft Sans Serif" w:cs="Microsoft Sans Serif"/>
                <w:sz w:val="22"/>
                <w:szCs w:val="22"/>
              </w:rPr>
              <w:t xml:space="preserve">Step 6: </w:t>
            </w:r>
            <w:r>
              <w:rPr>
                <w:rFonts w:ascii="Microsoft Sans Serif" w:eastAsia="Microsoft Sans Serif" w:hAnsi="Microsoft Sans Serif" w:cs="Microsoft Sans Serif"/>
                <w:sz w:val="22"/>
                <w:szCs w:val="22"/>
              </w:rPr>
              <w:t>Implement Meeting</w:t>
            </w:r>
          </w:p>
          <w:p w14:paraId="30DCCCAD" w14:textId="7A29794D" w:rsidR="004B3872" w:rsidRPr="00DE0CE0" w:rsidRDefault="004B3872" w:rsidP="004B3872">
            <w:pPr>
              <w:spacing w:before="0" w:line="240" w:lineRule="auto"/>
              <w:rPr>
                <w:rFonts w:ascii="Microsoft Sans Serif" w:eastAsia="Microsoft Sans Serif" w:hAnsi="Microsoft Sans Serif" w:cs="Microsoft Sans Serif"/>
                <w:sz w:val="22"/>
                <w:szCs w:val="22"/>
              </w:rPr>
            </w:pPr>
            <w:r>
              <w:rPr>
                <w:rFonts w:ascii="Microsoft Sans Serif" w:eastAsia="Microsoft Sans Serif" w:hAnsi="Microsoft Sans Serif" w:cs="Microsoft Sans Serif"/>
                <w:sz w:val="22"/>
                <w:szCs w:val="22"/>
              </w:rPr>
              <w:t xml:space="preserve">Step 7: Review and Plan </w:t>
            </w:r>
          </w:p>
        </w:tc>
      </w:tr>
    </w:tbl>
    <w:p w14:paraId="306C420F" w14:textId="77777777" w:rsidR="00D55CBC" w:rsidRDefault="009979B1" w:rsidP="009B162E">
      <w:pPr>
        <w:pStyle w:val="Heading1"/>
      </w:pPr>
      <w:bookmarkStart w:id="17" w:name="_Toc33426270"/>
      <w:r>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1C7C0515" w:rsidR="006A1F16" w:rsidRPr="00E9389E" w:rsidRDefault="003B1530" w:rsidP="7A595191">
            <w:pPr>
              <w:spacing w:before="0" w:line="240" w:lineRule="auto"/>
              <w:rPr>
                <w:rFonts w:ascii="Microsoft Sans Serif" w:eastAsia="Microsoft Sans Serif" w:hAnsi="Microsoft Sans Serif" w:cs="Microsoft Sans Serif"/>
                <w:color w:val="0070C0"/>
                <w:sz w:val="22"/>
                <w:szCs w:val="22"/>
              </w:rPr>
            </w:pPr>
            <w:r w:rsidRPr="00357EF5">
              <w:rPr>
                <w:rFonts w:ascii="Microsoft Sans Serif" w:eastAsia="Microsoft Sans Serif" w:hAnsi="Microsoft Sans Serif" w:cs="Microsoft Sans Serif"/>
                <w:color w:val="auto"/>
                <w:sz w:val="22"/>
                <w:szCs w:val="22"/>
              </w:rPr>
              <w:t>Chimney Lakes Elementary plans and promotes numerous meetings, workshops, and family nights throughout the school year. These events are promoted by the school website, Facebook, automated School Messenger calls, school marquee, and student agendas</w:t>
            </w:r>
            <w:r w:rsidRPr="003B1530">
              <w:rPr>
                <w:rFonts w:ascii="Microsoft Sans Serif" w:eastAsia="Microsoft Sans Serif" w:hAnsi="Microsoft Sans Serif" w:cs="Microsoft Sans Serif"/>
                <w:color w:val="0070C0"/>
                <w:sz w:val="22"/>
                <w:szCs w:val="22"/>
              </w:rPr>
              <w:t>.</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4ED551E6" w14:textId="77777777" w:rsidR="00357EF5" w:rsidRPr="00357EF5" w:rsidRDefault="00357EF5" w:rsidP="00357EF5">
            <w:pPr>
              <w:spacing w:before="0" w:line="240" w:lineRule="auto"/>
              <w:rPr>
                <w:sz w:val="22"/>
                <w:szCs w:val="22"/>
              </w:rPr>
            </w:pPr>
            <w:r w:rsidRPr="00357EF5">
              <w:rPr>
                <w:sz w:val="22"/>
                <w:szCs w:val="22"/>
              </w:rPr>
              <w:t xml:space="preserve">Chimney Lakes Elementary is partnered with the Argyle Church of Christ. </w:t>
            </w:r>
          </w:p>
          <w:p w14:paraId="68B3CDAD" w14:textId="77777777" w:rsidR="00357EF5" w:rsidRPr="00357EF5" w:rsidRDefault="00357EF5" w:rsidP="00357EF5">
            <w:pPr>
              <w:spacing w:before="0" w:line="240" w:lineRule="auto"/>
              <w:rPr>
                <w:sz w:val="22"/>
                <w:szCs w:val="22"/>
              </w:rPr>
            </w:pPr>
          </w:p>
          <w:p w14:paraId="54E65FFB" w14:textId="77777777" w:rsidR="00357EF5" w:rsidRPr="00357EF5" w:rsidRDefault="00357EF5" w:rsidP="00357EF5">
            <w:pPr>
              <w:spacing w:before="0" w:line="240" w:lineRule="auto"/>
              <w:rPr>
                <w:sz w:val="22"/>
                <w:szCs w:val="22"/>
              </w:rPr>
            </w:pPr>
            <w:r w:rsidRPr="00357EF5">
              <w:rPr>
                <w:sz w:val="22"/>
                <w:szCs w:val="22"/>
              </w:rPr>
              <w:t xml:space="preserve">Argyle Church of Christ provides students with back packs and school supplies each year. </w:t>
            </w:r>
          </w:p>
          <w:p w14:paraId="24FCFCDF" w14:textId="6D2AE1B2" w:rsidR="00357EF5" w:rsidRDefault="00357EF5" w:rsidP="00357EF5">
            <w:pPr>
              <w:spacing w:before="0" w:line="240" w:lineRule="auto"/>
              <w:rPr>
                <w:sz w:val="22"/>
                <w:szCs w:val="22"/>
              </w:rPr>
            </w:pPr>
            <w:r w:rsidRPr="00357EF5">
              <w:rPr>
                <w:sz w:val="22"/>
                <w:szCs w:val="22"/>
              </w:rPr>
              <w:t xml:space="preserve">Argyle Church of Christ helps coordinate volunteers for CLE when needed. </w:t>
            </w:r>
          </w:p>
          <w:p w14:paraId="212156D6" w14:textId="170D1C3F" w:rsidR="00EE5520" w:rsidRDefault="00EE5520" w:rsidP="00357EF5">
            <w:pPr>
              <w:spacing w:before="0" w:line="240" w:lineRule="auto"/>
              <w:rPr>
                <w:sz w:val="22"/>
                <w:szCs w:val="22"/>
              </w:rPr>
            </w:pPr>
          </w:p>
          <w:p w14:paraId="6D0161D1" w14:textId="3BDF20D0" w:rsidR="00EE5520" w:rsidRPr="00357EF5" w:rsidRDefault="00EE5520" w:rsidP="00EE5520">
            <w:pPr>
              <w:spacing w:before="0" w:line="240" w:lineRule="auto"/>
              <w:ind w:left="0"/>
              <w:rPr>
                <w:sz w:val="22"/>
                <w:szCs w:val="22"/>
              </w:rPr>
            </w:pPr>
            <w:r>
              <w:rPr>
                <w:sz w:val="22"/>
                <w:szCs w:val="22"/>
              </w:rPr>
              <w:t xml:space="preserve"> Through the Duval County Parent Academy we invite a </w:t>
            </w:r>
            <w:r w:rsidR="002729A0">
              <w:rPr>
                <w:sz w:val="22"/>
                <w:szCs w:val="22"/>
              </w:rPr>
              <w:t xml:space="preserve">community </w:t>
            </w:r>
            <w:r>
              <w:rPr>
                <w:sz w:val="22"/>
                <w:szCs w:val="22"/>
              </w:rPr>
              <w:t>speaker to come out and speak about smartphone</w:t>
            </w:r>
            <w:r w:rsidR="002729A0">
              <w:rPr>
                <w:sz w:val="22"/>
                <w:szCs w:val="22"/>
              </w:rPr>
              <w:t xml:space="preserve"> safety. </w:t>
            </w:r>
          </w:p>
          <w:p w14:paraId="3691E7B2" w14:textId="77777777" w:rsidR="006A1F16" w:rsidRPr="00E9389E" w:rsidRDefault="006A1F16" w:rsidP="00E9389E">
            <w:pPr>
              <w:spacing w:before="0" w:line="240" w:lineRule="auto"/>
              <w:rPr>
                <w:sz w:val="22"/>
                <w:szCs w:val="22"/>
              </w:rPr>
            </w:pP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2DA38D2F" w14:textId="77777777" w:rsidR="00A26C3D" w:rsidRPr="00A26C3D" w:rsidRDefault="00A26C3D" w:rsidP="00A26C3D">
            <w:pPr>
              <w:spacing w:before="0" w:line="240" w:lineRule="auto"/>
              <w:ind w:left="0"/>
              <w:rPr>
                <w:sz w:val="22"/>
                <w:szCs w:val="22"/>
              </w:rPr>
            </w:pPr>
            <w:r w:rsidRPr="00A26C3D">
              <w:rPr>
                <w:sz w:val="22"/>
                <w:szCs w:val="22"/>
              </w:rPr>
              <w:t xml:space="preserve">(1) The resource room will be set up in a way that provides parents an families information and resources to enhance the students educational experience. There will be computers to access FOCUS or other parent resources. Flyers and information for Parent Academy. The resource room will also be staffed with our parent liaison to support parents and families.  </w:t>
            </w:r>
          </w:p>
          <w:p w14:paraId="766C0E07" w14:textId="35AA7D65" w:rsidR="00A26C3D" w:rsidRPr="00A26C3D" w:rsidRDefault="00A26C3D" w:rsidP="00A26C3D">
            <w:pPr>
              <w:spacing w:before="0" w:line="240" w:lineRule="auto"/>
              <w:ind w:left="0"/>
              <w:rPr>
                <w:sz w:val="22"/>
                <w:szCs w:val="22"/>
              </w:rPr>
            </w:pPr>
            <w:r w:rsidRPr="00A26C3D">
              <w:rPr>
                <w:sz w:val="22"/>
                <w:szCs w:val="22"/>
              </w:rPr>
              <w:t xml:space="preserve">(2) This will be discussed at orientation, open house, and other parent involvement events. A flyer will be sent home at the start of the school year. </w:t>
            </w:r>
            <w:r>
              <w:rPr>
                <w:sz w:val="22"/>
                <w:szCs w:val="22"/>
              </w:rPr>
              <w:t xml:space="preserve">All parent teacher conferences will also be held in the parent resource room this school year. </w:t>
            </w:r>
          </w:p>
          <w:p w14:paraId="2A630719" w14:textId="77777777" w:rsidR="00A26C3D" w:rsidRPr="00A26C3D" w:rsidRDefault="00A26C3D" w:rsidP="00A26C3D">
            <w:pPr>
              <w:spacing w:before="0" w:line="240" w:lineRule="auto"/>
              <w:ind w:left="0"/>
              <w:rPr>
                <w:sz w:val="22"/>
                <w:szCs w:val="22"/>
              </w:rPr>
            </w:pPr>
            <w:r w:rsidRPr="00A26C3D">
              <w:rPr>
                <w:sz w:val="22"/>
                <w:szCs w:val="22"/>
              </w:rPr>
              <w:t xml:space="preserve">(3) We have a district provided liaison who conducts a training at the start of the year to discuss her supports and services. She also shares this information with the office staff and teachers. </w:t>
            </w:r>
          </w:p>
          <w:p w14:paraId="429EBA10" w14:textId="3B9F1DF6" w:rsidR="00AD43FE" w:rsidRPr="00E9389E" w:rsidRDefault="00AD43FE" w:rsidP="00A26C3D">
            <w:pPr>
              <w:spacing w:before="0" w:line="240" w:lineRule="auto"/>
              <w:ind w:left="0"/>
              <w:rPr>
                <w:sz w:val="22"/>
                <w:szCs w:val="22"/>
              </w:rPr>
            </w:pP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44B16A3"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Guidance Support</w:t>
            </w:r>
          </w:p>
          <w:p w14:paraId="7FB05DA0"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 xml:space="preserve">Guidance refers students to the Westside Resource Center to assist Parents or Families who need additional support for their child’s academic success. The resource center is located is located near Oakhill Elementary and a referral is made from the guidance office. Some services include: </w:t>
            </w:r>
          </w:p>
          <w:p w14:paraId="2C04D16A" w14:textId="77777777" w:rsidR="00F40E33" w:rsidRPr="00F40E33" w:rsidRDefault="00F40E33" w:rsidP="007E1DDD">
            <w:pPr>
              <w:numPr>
                <w:ilvl w:val="0"/>
                <w:numId w:val="10"/>
              </w:numPr>
              <w:spacing w:before="0" w:line="240" w:lineRule="auto"/>
              <w:rPr>
                <w:b/>
                <w:bCs/>
                <w:color w:val="auto"/>
                <w:sz w:val="22"/>
                <w:szCs w:val="22"/>
              </w:rPr>
            </w:pPr>
            <w:r w:rsidRPr="00F40E33">
              <w:rPr>
                <w:b/>
                <w:bCs/>
                <w:color w:val="auto"/>
                <w:sz w:val="22"/>
                <w:szCs w:val="22"/>
              </w:rPr>
              <w:t>Behavioral help for children</w:t>
            </w:r>
          </w:p>
          <w:p w14:paraId="4FE2A6F3" w14:textId="77777777" w:rsidR="00F40E33" w:rsidRPr="00F40E33" w:rsidRDefault="00F40E33" w:rsidP="007E1DDD">
            <w:pPr>
              <w:numPr>
                <w:ilvl w:val="0"/>
                <w:numId w:val="10"/>
              </w:numPr>
              <w:spacing w:before="0" w:line="240" w:lineRule="auto"/>
              <w:rPr>
                <w:b/>
                <w:bCs/>
                <w:color w:val="auto"/>
                <w:sz w:val="22"/>
                <w:szCs w:val="22"/>
              </w:rPr>
            </w:pPr>
            <w:r w:rsidRPr="00F40E33">
              <w:rPr>
                <w:b/>
                <w:bCs/>
                <w:color w:val="auto"/>
                <w:sz w:val="22"/>
                <w:szCs w:val="22"/>
              </w:rPr>
              <w:t>Individual/family counseling</w:t>
            </w:r>
          </w:p>
          <w:p w14:paraId="452B9124" w14:textId="77777777" w:rsidR="00F40E33" w:rsidRPr="00F40E33" w:rsidRDefault="00F40E33" w:rsidP="007E1DDD">
            <w:pPr>
              <w:numPr>
                <w:ilvl w:val="0"/>
                <w:numId w:val="10"/>
              </w:numPr>
              <w:spacing w:before="0" w:line="240" w:lineRule="auto"/>
              <w:rPr>
                <w:b/>
                <w:bCs/>
                <w:color w:val="auto"/>
                <w:sz w:val="22"/>
                <w:szCs w:val="22"/>
              </w:rPr>
            </w:pPr>
            <w:r w:rsidRPr="00F40E33">
              <w:rPr>
                <w:b/>
                <w:bCs/>
                <w:color w:val="auto"/>
                <w:sz w:val="22"/>
                <w:szCs w:val="22"/>
              </w:rPr>
              <w:t>Mentoring</w:t>
            </w:r>
          </w:p>
          <w:p w14:paraId="336BFC41" w14:textId="77777777" w:rsidR="00F40E33" w:rsidRPr="00F40E33" w:rsidRDefault="00F40E33" w:rsidP="007E1DDD">
            <w:pPr>
              <w:numPr>
                <w:ilvl w:val="0"/>
                <w:numId w:val="10"/>
              </w:numPr>
              <w:spacing w:before="0" w:line="240" w:lineRule="auto"/>
              <w:rPr>
                <w:b/>
                <w:bCs/>
                <w:color w:val="auto"/>
                <w:sz w:val="22"/>
                <w:szCs w:val="22"/>
              </w:rPr>
            </w:pPr>
            <w:r w:rsidRPr="00F40E33">
              <w:rPr>
                <w:b/>
                <w:bCs/>
                <w:color w:val="auto"/>
                <w:sz w:val="22"/>
                <w:szCs w:val="22"/>
              </w:rPr>
              <w:t>Parenting help</w:t>
            </w:r>
          </w:p>
          <w:p w14:paraId="50B90BD9" w14:textId="77777777" w:rsidR="00F40E33" w:rsidRPr="00F40E33" w:rsidRDefault="00F40E33" w:rsidP="007E1DDD">
            <w:pPr>
              <w:numPr>
                <w:ilvl w:val="0"/>
                <w:numId w:val="10"/>
              </w:numPr>
              <w:spacing w:before="0" w:line="240" w:lineRule="auto"/>
              <w:rPr>
                <w:b/>
                <w:bCs/>
                <w:color w:val="auto"/>
                <w:sz w:val="22"/>
                <w:szCs w:val="22"/>
              </w:rPr>
            </w:pPr>
            <w:r w:rsidRPr="00F40E33">
              <w:rPr>
                <w:b/>
                <w:bCs/>
                <w:color w:val="auto"/>
                <w:sz w:val="22"/>
                <w:szCs w:val="22"/>
              </w:rPr>
              <w:t>Medical/health services</w:t>
            </w:r>
          </w:p>
          <w:p w14:paraId="6608738C" w14:textId="77777777" w:rsidR="00F40E33" w:rsidRPr="00F40E33" w:rsidRDefault="00F40E33" w:rsidP="00F40E33">
            <w:pPr>
              <w:spacing w:before="0" w:line="240" w:lineRule="auto"/>
              <w:ind w:left="0"/>
              <w:rPr>
                <w:b/>
                <w:bCs/>
                <w:color w:val="auto"/>
                <w:sz w:val="22"/>
                <w:szCs w:val="22"/>
              </w:rPr>
            </w:pPr>
          </w:p>
          <w:p w14:paraId="6D45BB64"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 xml:space="preserve">Chimney Lakes also has a Full Service School Mental Health Counselor on site. </w:t>
            </w:r>
          </w:p>
          <w:p w14:paraId="2732DCFF" w14:textId="77777777" w:rsidR="00F40E33" w:rsidRPr="00F40E33" w:rsidRDefault="00F40E33" w:rsidP="00F40E33">
            <w:pPr>
              <w:spacing w:before="0" w:line="240" w:lineRule="auto"/>
              <w:ind w:left="0"/>
              <w:rPr>
                <w:b/>
                <w:bCs/>
                <w:color w:val="auto"/>
                <w:sz w:val="22"/>
                <w:szCs w:val="22"/>
              </w:rPr>
            </w:pPr>
          </w:p>
          <w:p w14:paraId="6554EB3E"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Additional Support</w:t>
            </w:r>
          </w:p>
          <w:p w14:paraId="05D183BE" w14:textId="77777777" w:rsidR="00F40E33" w:rsidRPr="00F40E33" w:rsidRDefault="00F40E33" w:rsidP="007E1DDD">
            <w:pPr>
              <w:numPr>
                <w:ilvl w:val="0"/>
                <w:numId w:val="11"/>
              </w:numPr>
              <w:spacing w:before="0" w:line="240" w:lineRule="auto"/>
              <w:rPr>
                <w:b/>
                <w:bCs/>
                <w:color w:val="auto"/>
                <w:sz w:val="22"/>
                <w:szCs w:val="22"/>
              </w:rPr>
            </w:pPr>
            <w:r w:rsidRPr="00F40E33">
              <w:rPr>
                <w:b/>
                <w:bCs/>
                <w:color w:val="auto"/>
                <w:sz w:val="22"/>
                <w:szCs w:val="22"/>
              </w:rPr>
              <w:t xml:space="preserve">During our parent nights, we do a book giveaway to all children that attend. </w:t>
            </w:r>
          </w:p>
          <w:p w14:paraId="51B7B7CF" w14:textId="77777777" w:rsidR="00F40E33" w:rsidRPr="00F40E33" w:rsidRDefault="00F40E33" w:rsidP="007E1DDD">
            <w:pPr>
              <w:numPr>
                <w:ilvl w:val="0"/>
                <w:numId w:val="11"/>
              </w:numPr>
              <w:spacing w:before="0" w:line="240" w:lineRule="auto"/>
              <w:rPr>
                <w:b/>
                <w:bCs/>
                <w:color w:val="auto"/>
                <w:sz w:val="22"/>
                <w:szCs w:val="22"/>
              </w:rPr>
            </w:pPr>
            <w:r w:rsidRPr="00F40E33">
              <w:rPr>
                <w:b/>
                <w:bCs/>
                <w:color w:val="auto"/>
                <w:sz w:val="22"/>
                <w:szCs w:val="22"/>
              </w:rPr>
              <w:t xml:space="preserve">Educational materials and literature are available for check out in the Parent Involvement Resource Room. </w:t>
            </w:r>
          </w:p>
          <w:p w14:paraId="10136B5A"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Volunteer</w:t>
            </w:r>
          </w:p>
          <w:p w14:paraId="540A056E" w14:textId="77777777" w:rsidR="00F40E33" w:rsidRPr="00F40E33" w:rsidRDefault="00F40E33" w:rsidP="00F40E33">
            <w:pPr>
              <w:spacing w:before="0" w:line="240" w:lineRule="auto"/>
              <w:ind w:left="0"/>
              <w:rPr>
                <w:b/>
                <w:bCs/>
                <w:color w:val="auto"/>
                <w:sz w:val="22"/>
                <w:szCs w:val="22"/>
              </w:rPr>
            </w:pPr>
            <w:r w:rsidRPr="00F40E33">
              <w:rPr>
                <w:b/>
                <w:bCs/>
                <w:color w:val="auto"/>
                <w:sz w:val="22"/>
                <w:szCs w:val="22"/>
              </w:rPr>
              <w:t xml:space="preserve">Promote Volunteering and how to get involved with Chimney Lakes Elementary School at the following events in addition to the District and School’s website. </w:t>
            </w:r>
          </w:p>
          <w:p w14:paraId="1F7F2D79" w14:textId="77777777" w:rsidR="00F40E33" w:rsidRPr="00F40E33" w:rsidRDefault="00F40E33" w:rsidP="007E1DDD">
            <w:pPr>
              <w:numPr>
                <w:ilvl w:val="0"/>
                <w:numId w:val="12"/>
              </w:numPr>
              <w:spacing w:before="0" w:line="240" w:lineRule="auto"/>
              <w:rPr>
                <w:b/>
                <w:bCs/>
                <w:color w:val="auto"/>
                <w:sz w:val="22"/>
                <w:szCs w:val="22"/>
              </w:rPr>
            </w:pPr>
            <w:r w:rsidRPr="00F40E33">
              <w:rPr>
                <w:b/>
                <w:bCs/>
                <w:color w:val="auto"/>
                <w:sz w:val="22"/>
                <w:szCs w:val="22"/>
              </w:rPr>
              <w:t xml:space="preserve">PTA meetings and events throughout the year. </w:t>
            </w:r>
          </w:p>
          <w:p w14:paraId="6D002CA2" w14:textId="0A204CED" w:rsidR="00F40E33" w:rsidRDefault="00F40E33" w:rsidP="007E1DDD">
            <w:pPr>
              <w:numPr>
                <w:ilvl w:val="0"/>
                <w:numId w:val="12"/>
              </w:numPr>
              <w:spacing w:before="0" w:line="240" w:lineRule="auto"/>
              <w:rPr>
                <w:b/>
                <w:bCs/>
                <w:color w:val="auto"/>
                <w:sz w:val="22"/>
                <w:szCs w:val="22"/>
              </w:rPr>
            </w:pPr>
            <w:r w:rsidRPr="00F40E33">
              <w:rPr>
                <w:b/>
                <w:bCs/>
                <w:color w:val="auto"/>
                <w:sz w:val="22"/>
                <w:szCs w:val="22"/>
              </w:rPr>
              <w:t xml:space="preserve">Family engagement activities to promote parent involvement throughout the year. </w:t>
            </w:r>
          </w:p>
          <w:p w14:paraId="1433C57D" w14:textId="212C1864" w:rsidR="00746C25" w:rsidRDefault="00746C25" w:rsidP="00746C25">
            <w:pPr>
              <w:spacing w:before="0" w:line="240" w:lineRule="auto"/>
              <w:ind w:left="0"/>
              <w:rPr>
                <w:b/>
                <w:bCs/>
                <w:color w:val="auto"/>
                <w:sz w:val="22"/>
                <w:szCs w:val="22"/>
              </w:rPr>
            </w:pPr>
          </w:p>
          <w:p w14:paraId="33B06ED9" w14:textId="4BC5DF7F" w:rsidR="00746C25" w:rsidRDefault="007173F7" w:rsidP="00746C25">
            <w:pPr>
              <w:spacing w:before="0" w:line="240" w:lineRule="auto"/>
              <w:ind w:left="0"/>
              <w:rPr>
                <w:b/>
                <w:bCs/>
                <w:color w:val="auto"/>
                <w:sz w:val="22"/>
                <w:szCs w:val="22"/>
              </w:rPr>
            </w:pPr>
            <w:r>
              <w:rPr>
                <w:b/>
                <w:bCs/>
                <w:color w:val="auto"/>
                <w:sz w:val="22"/>
                <w:szCs w:val="22"/>
              </w:rPr>
              <w:t>Materials and Resources</w:t>
            </w:r>
          </w:p>
          <w:p w14:paraId="011BF610" w14:textId="6716884A" w:rsidR="007173F7" w:rsidRPr="00F40E33" w:rsidRDefault="0096024D" w:rsidP="00746C25">
            <w:pPr>
              <w:spacing w:before="0" w:line="240" w:lineRule="auto"/>
              <w:ind w:left="0"/>
              <w:rPr>
                <w:b/>
                <w:bCs/>
                <w:color w:val="auto"/>
                <w:sz w:val="22"/>
                <w:szCs w:val="22"/>
              </w:rPr>
            </w:pPr>
            <w:r>
              <w:rPr>
                <w:b/>
                <w:bCs/>
                <w:color w:val="auto"/>
                <w:sz w:val="22"/>
                <w:szCs w:val="22"/>
              </w:rPr>
              <w:t>Materials will be purchased that support our school’s reading, math, and science goals. Through sessions with the parent liaison</w:t>
            </w:r>
            <w:r w:rsidR="0097711E">
              <w:rPr>
                <w:b/>
                <w:bCs/>
                <w:color w:val="auto"/>
                <w:sz w:val="22"/>
                <w:szCs w:val="22"/>
              </w:rPr>
              <w:t xml:space="preserve">, </w:t>
            </w:r>
            <w:r w:rsidR="00B06913">
              <w:rPr>
                <w:b/>
                <w:bCs/>
                <w:color w:val="auto"/>
                <w:sz w:val="22"/>
                <w:szCs w:val="22"/>
              </w:rPr>
              <w:t xml:space="preserve">Title I Parent Nights, and parent teacher conferences, our parents will receive guidance and training on using the educational resources. </w:t>
            </w:r>
          </w:p>
          <w:p w14:paraId="7818863E" w14:textId="0772C25D" w:rsidR="006A1F16" w:rsidRPr="00E9389E" w:rsidRDefault="006A1F16" w:rsidP="46563DE3">
            <w:pPr>
              <w:spacing w:before="0" w:line="240" w:lineRule="auto"/>
              <w:ind w:left="0"/>
              <w:rPr>
                <w:b/>
                <w:bCs/>
                <w:color w:val="7030A0"/>
                <w:sz w:val="22"/>
                <w:szCs w:val="22"/>
              </w:rPr>
            </w:pP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7E1DDD">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7E1DDD">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7E1DDD">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7E1DDD">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5F07D11E" w14:textId="6E8887D7" w:rsidR="00476AE4" w:rsidRPr="008640E1" w:rsidRDefault="008753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Bill Gilley</w:t>
            </w:r>
          </w:p>
        </w:tc>
        <w:tc>
          <w:tcPr>
            <w:tcW w:w="2340" w:type="dxa"/>
          </w:tcPr>
          <w:p w14:paraId="41508A3C" w14:textId="76640867" w:rsidR="00476AE4" w:rsidRPr="008640E1" w:rsidRDefault="00C9647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9647E">
              <w:rPr>
                <w:rFonts w:cstheme="minorHAnsi"/>
                <w:sz w:val="22"/>
                <w:szCs w:val="22"/>
              </w:rPr>
              <w:t>Parents will learn more about the Title I Federal Program and the benefits for our school. The event will promote education and parental involvement</w:t>
            </w:r>
          </w:p>
        </w:tc>
        <w:tc>
          <w:tcPr>
            <w:tcW w:w="2160" w:type="dxa"/>
          </w:tcPr>
          <w:p w14:paraId="43D6B1D6" w14:textId="7451C34D" w:rsidR="00476AE4" w:rsidRPr="008640E1" w:rsidRDefault="008753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2020</w:t>
            </w:r>
          </w:p>
        </w:tc>
        <w:tc>
          <w:tcPr>
            <w:tcW w:w="1890" w:type="dxa"/>
          </w:tcPr>
          <w:p w14:paraId="17DBC151" w14:textId="04D4D934" w:rsidR="00476AE4" w:rsidRPr="008640E1" w:rsidRDefault="006D2FE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 and Parent Survey</w:t>
            </w:r>
          </w:p>
        </w:tc>
      </w:tr>
      <w:tr w:rsidR="00476AE4"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476AE4" w:rsidRPr="008640E1" w:rsidRDefault="00476AE4" w:rsidP="7A595191">
            <w:pPr>
              <w:spacing w:line="240" w:lineRule="auto"/>
              <w:rPr>
                <w:b w:val="0"/>
                <w:bCs w:val="0"/>
                <w:sz w:val="22"/>
                <w:szCs w:val="22"/>
              </w:rPr>
            </w:pPr>
            <w:r w:rsidRPr="7A595191">
              <w:rPr>
                <w:b w:val="0"/>
                <w:bCs w:val="0"/>
                <w:sz w:val="22"/>
                <w:szCs w:val="22"/>
              </w:rPr>
              <w:t>Title I Developmental Meeting (required)</w:t>
            </w:r>
          </w:p>
          <w:p w14:paraId="365D2090" w14:textId="72854471" w:rsidR="00476AE4" w:rsidRPr="008640E1" w:rsidRDefault="00476AE4" w:rsidP="7A595191">
            <w:pPr>
              <w:spacing w:line="240" w:lineRule="auto"/>
              <w:rPr>
                <w:b w:val="0"/>
                <w:bCs w:val="0"/>
                <w:sz w:val="22"/>
                <w:szCs w:val="22"/>
              </w:rPr>
            </w:pPr>
          </w:p>
        </w:tc>
        <w:tc>
          <w:tcPr>
            <w:tcW w:w="1780" w:type="dxa"/>
          </w:tcPr>
          <w:p w14:paraId="2613E9C1" w14:textId="203A1AE5" w:rsidR="00476AE4" w:rsidRPr="008640E1" w:rsidRDefault="008753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 Bill Gilley</w:t>
            </w:r>
          </w:p>
        </w:tc>
        <w:tc>
          <w:tcPr>
            <w:tcW w:w="2340" w:type="dxa"/>
          </w:tcPr>
          <w:p w14:paraId="1037B8A3" w14:textId="657ECE32" w:rsidR="00476AE4" w:rsidRPr="008640E1" w:rsidRDefault="0049339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49339E">
              <w:rPr>
                <w:rFonts w:cstheme="minorHAnsi"/>
                <w:sz w:val="22"/>
                <w:szCs w:val="22"/>
              </w:rPr>
              <w:t>Parents will be able to discuss barriers and make suggestions for the upcoming school year.</w:t>
            </w:r>
          </w:p>
        </w:tc>
        <w:tc>
          <w:tcPr>
            <w:tcW w:w="2160" w:type="dxa"/>
          </w:tcPr>
          <w:p w14:paraId="687C6DE0" w14:textId="01FE9B8E" w:rsidR="00476AE4" w:rsidRPr="008640E1" w:rsidRDefault="00875369" w:rsidP="7E864126">
            <w:pPr>
              <w:spacing w:line="240" w:lineRule="auto"/>
              <w:cnfStyle w:val="000000100000" w:firstRow="0" w:lastRow="0" w:firstColumn="0" w:lastColumn="0" w:oddVBand="0" w:evenVBand="0" w:oddHBand="1" w:evenHBand="0" w:firstRowFirstColumn="0" w:firstRowLastColumn="0" w:lastRowFirstColumn="0" w:lastRowLastColumn="0"/>
            </w:pPr>
            <w:r>
              <w:t>May 2021</w:t>
            </w:r>
          </w:p>
        </w:tc>
        <w:tc>
          <w:tcPr>
            <w:tcW w:w="1890" w:type="dxa"/>
          </w:tcPr>
          <w:p w14:paraId="5B2F9378" w14:textId="027481EF" w:rsidR="00476AE4" w:rsidRPr="008640E1" w:rsidRDefault="006D2FE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 and Parent Survey</w:t>
            </w:r>
          </w:p>
        </w:tc>
      </w:tr>
      <w:tr w:rsidR="00476AE4" w14:paraId="42AFC42D"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1CA723" w14:textId="3A028946" w:rsidR="00476AE4" w:rsidRPr="008640E1" w:rsidRDefault="00B14C8E" w:rsidP="008640E1">
            <w:pPr>
              <w:spacing w:line="240" w:lineRule="auto"/>
              <w:rPr>
                <w:rFonts w:cstheme="minorHAnsi"/>
                <w:b w:val="0"/>
                <w:sz w:val="22"/>
                <w:szCs w:val="22"/>
              </w:rPr>
            </w:pPr>
            <w:r>
              <w:rPr>
                <w:rFonts w:cstheme="minorHAnsi"/>
                <w:b w:val="0"/>
                <w:sz w:val="22"/>
                <w:szCs w:val="22"/>
              </w:rPr>
              <w:t>Math Night</w:t>
            </w:r>
          </w:p>
        </w:tc>
        <w:tc>
          <w:tcPr>
            <w:tcW w:w="1780" w:type="dxa"/>
          </w:tcPr>
          <w:p w14:paraId="75FBE423" w14:textId="342D8649" w:rsidR="00476AE4" w:rsidRPr="008640E1" w:rsidRDefault="00B14C8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Assistant Principal, Nichelle Smith</w:t>
            </w:r>
          </w:p>
        </w:tc>
        <w:tc>
          <w:tcPr>
            <w:tcW w:w="2340" w:type="dxa"/>
          </w:tcPr>
          <w:p w14:paraId="2D3F0BEC" w14:textId="15B53A73" w:rsidR="00476AE4" w:rsidRPr="008640E1" w:rsidRDefault="00EB2F5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EB2F5C">
              <w:rPr>
                <w:rFonts w:cstheme="minorHAnsi"/>
                <w:sz w:val="22"/>
                <w:szCs w:val="22"/>
              </w:rPr>
              <w:t>Parents will take part in mathematics activities with their child. This will lead to increased comfort with math strategies and an increase in student success.</w:t>
            </w:r>
          </w:p>
        </w:tc>
        <w:tc>
          <w:tcPr>
            <w:tcW w:w="2160" w:type="dxa"/>
          </w:tcPr>
          <w:p w14:paraId="75CF4315" w14:textId="4653270F" w:rsidR="00476AE4" w:rsidRPr="008640E1" w:rsidRDefault="00B14C8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 2020</w:t>
            </w:r>
          </w:p>
        </w:tc>
        <w:tc>
          <w:tcPr>
            <w:tcW w:w="1890" w:type="dxa"/>
          </w:tcPr>
          <w:p w14:paraId="3CB648E9" w14:textId="6B4FE4C0" w:rsidR="00476AE4" w:rsidRPr="008640E1" w:rsidRDefault="006D2FE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w:t>
            </w:r>
            <w:r w:rsidR="006C16E2">
              <w:rPr>
                <w:rFonts w:cstheme="minorHAnsi"/>
                <w:sz w:val="22"/>
                <w:szCs w:val="22"/>
              </w:rPr>
              <w:t xml:space="preserve">s, </w:t>
            </w:r>
            <w:r w:rsidRPr="006D2FEE">
              <w:rPr>
                <w:rFonts w:cstheme="minorHAnsi"/>
                <w:sz w:val="22"/>
                <w:szCs w:val="22"/>
              </w:rPr>
              <w:t xml:space="preserve"> Parent Survey</w:t>
            </w:r>
            <w:r w:rsidR="006C16E2">
              <w:rPr>
                <w:rFonts w:cstheme="minorHAnsi"/>
                <w:sz w:val="22"/>
                <w:szCs w:val="22"/>
              </w:rPr>
              <w:t>, and improved stud</w:t>
            </w:r>
            <w:r w:rsidR="002C697F">
              <w:rPr>
                <w:rFonts w:cstheme="minorHAnsi"/>
                <w:sz w:val="22"/>
                <w:szCs w:val="22"/>
              </w:rPr>
              <w:t>ent achievement</w:t>
            </w:r>
          </w:p>
        </w:tc>
      </w:tr>
      <w:tr w:rsidR="00476AE4" w14:paraId="3C0395D3"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4FEFFD04" w:rsidR="00476AE4" w:rsidRPr="008640E1" w:rsidRDefault="00010665" w:rsidP="008640E1">
            <w:pPr>
              <w:spacing w:line="240" w:lineRule="auto"/>
              <w:rPr>
                <w:rFonts w:cstheme="minorHAnsi"/>
                <w:b w:val="0"/>
                <w:sz w:val="22"/>
                <w:szCs w:val="22"/>
              </w:rPr>
            </w:pPr>
            <w:r>
              <w:rPr>
                <w:rFonts w:cstheme="minorHAnsi"/>
                <w:b w:val="0"/>
                <w:sz w:val="22"/>
                <w:szCs w:val="22"/>
              </w:rPr>
              <w:t>Science Night</w:t>
            </w:r>
          </w:p>
        </w:tc>
        <w:tc>
          <w:tcPr>
            <w:tcW w:w="1780" w:type="dxa"/>
          </w:tcPr>
          <w:p w14:paraId="651E9592" w14:textId="0F0DBB5D" w:rsidR="00476AE4" w:rsidRPr="008640E1" w:rsidRDefault="00010665"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Assistant Principal, Kim Seibert</w:t>
            </w:r>
          </w:p>
        </w:tc>
        <w:tc>
          <w:tcPr>
            <w:tcW w:w="2340" w:type="dxa"/>
          </w:tcPr>
          <w:p w14:paraId="269E314A" w14:textId="1C4F9359" w:rsidR="00476AE4" w:rsidRPr="008640E1" w:rsidRDefault="00C0346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03461">
              <w:rPr>
                <w:rFonts w:cstheme="minorHAnsi"/>
                <w:sz w:val="22"/>
                <w:szCs w:val="22"/>
              </w:rPr>
              <w:t xml:space="preserve">This event will increase parent knowledge of science initiatives. This event will teach parents about the scientific process and help increase their child’s science achievement.  </w:t>
            </w:r>
          </w:p>
        </w:tc>
        <w:tc>
          <w:tcPr>
            <w:tcW w:w="2160" w:type="dxa"/>
          </w:tcPr>
          <w:p w14:paraId="47341341" w14:textId="40A87315" w:rsidR="00476AE4" w:rsidRPr="008640E1" w:rsidRDefault="00010665"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November 2020</w:t>
            </w:r>
          </w:p>
        </w:tc>
        <w:tc>
          <w:tcPr>
            <w:tcW w:w="1890" w:type="dxa"/>
          </w:tcPr>
          <w:p w14:paraId="42EF2083" w14:textId="1C48A839" w:rsidR="00476AE4" w:rsidRPr="008640E1" w:rsidRDefault="006D2FE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w:t>
            </w:r>
            <w:r w:rsidR="002C697F">
              <w:rPr>
                <w:rFonts w:cstheme="minorHAnsi"/>
                <w:sz w:val="22"/>
                <w:szCs w:val="22"/>
              </w:rPr>
              <w:t xml:space="preserve">, </w:t>
            </w:r>
            <w:r w:rsidRPr="006D2FEE">
              <w:rPr>
                <w:rFonts w:cstheme="minorHAnsi"/>
                <w:sz w:val="22"/>
                <w:szCs w:val="22"/>
              </w:rPr>
              <w:t xml:space="preserve"> Parent Survey</w:t>
            </w:r>
            <w:r w:rsidR="002C697F">
              <w:rPr>
                <w:rFonts w:cstheme="minorHAnsi"/>
                <w:sz w:val="22"/>
                <w:szCs w:val="22"/>
              </w:rPr>
              <w:t>, and improved student achievement</w:t>
            </w:r>
          </w:p>
        </w:tc>
      </w:tr>
      <w:tr w:rsidR="00476AE4" w14:paraId="4B4D7232"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093CA67" w14:textId="5DB59A1C" w:rsidR="00476AE4" w:rsidRPr="008640E1" w:rsidRDefault="009F0EBA" w:rsidP="008640E1">
            <w:pPr>
              <w:spacing w:line="240" w:lineRule="auto"/>
              <w:rPr>
                <w:rFonts w:cstheme="minorHAnsi"/>
                <w:b w:val="0"/>
                <w:sz w:val="22"/>
                <w:szCs w:val="22"/>
              </w:rPr>
            </w:pPr>
            <w:r>
              <w:rPr>
                <w:rFonts w:cstheme="minorHAnsi"/>
                <w:b w:val="0"/>
                <w:sz w:val="22"/>
                <w:szCs w:val="22"/>
              </w:rPr>
              <w:t>Literacy Night</w:t>
            </w:r>
          </w:p>
        </w:tc>
        <w:tc>
          <w:tcPr>
            <w:tcW w:w="1780" w:type="dxa"/>
          </w:tcPr>
          <w:p w14:paraId="54D1D506" w14:textId="77777777" w:rsidR="00476AE4" w:rsidRDefault="009F0EB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Assistant Principal, </w:t>
            </w:r>
          </w:p>
          <w:p w14:paraId="2503B197" w14:textId="065CE793" w:rsidR="009F0EBA" w:rsidRPr="008640E1" w:rsidRDefault="009F0EB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Kim Seibert</w:t>
            </w:r>
          </w:p>
        </w:tc>
        <w:tc>
          <w:tcPr>
            <w:tcW w:w="2340" w:type="dxa"/>
          </w:tcPr>
          <w:p w14:paraId="38288749" w14:textId="06DB557E" w:rsidR="00476AE4" w:rsidRPr="008640E1" w:rsidRDefault="00082E5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82E54">
              <w:rPr>
                <w:rFonts w:cstheme="minorHAnsi"/>
                <w:sz w:val="22"/>
                <w:szCs w:val="22"/>
              </w:rPr>
              <w:t>Parents and students will engage in hands-on literacy activities. This will lead to increased comfort with literacy strategies and an increase in student success.</w:t>
            </w:r>
          </w:p>
        </w:tc>
        <w:tc>
          <w:tcPr>
            <w:tcW w:w="2160" w:type="dxa"/>
          </w:tcPr>
          <w:p w14:paraId="20BD9A1A" w14:textId="074634E0" w:rsidR="00476AE4" w:rsidRPr="008640E1" w:rsidRDefault="009F0EB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December 2020</w:t>
            </w:r>
          </w:p>
        </w:tc>
        <w:tc>
          <w:tcPr>
            <w:tcW w:w="1890" w:type="dxa"/>
          </w:tcPr>
          <w:p w14:paraId="0C136CF1" w14:textId="34236D4B" w:rsidR="00476AE4" w:rsidRPr="008640E1" w:rsidRDefault="006D2FE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w:t>
            </w:r>
            <w:r w:rsidR="002C697F">
              <w:rPr>
                <w:rFonts w:cstheme="minorHAnsi"/>
                <w:sz w:val="22"/>
                <w:szCs w:val="22"/>
              </w:rPr>
              <w:t xml:space="preserve">, </w:t>
            </w:r>
            <w:r w:rsidRPr="006D2FEE">
              <w:rPr>
                <w:rFonts w:cstheme="minorHAnsi"/>
                <w:sz w:val="22"/>
                <w:szCs w:val="22"/>
              </w:rPr>
              <w:t xml:space="preserve"> Parent Survey</w:t>
            </w:r>
            <w:r w:rsidR="002C697F">
              <w:rPr>
                <w:rFonts w:cstheme="minorHAnsi"/>
                <w:sz w:val="22"/>
                <w:szCs w:val="22"/>
              </w:rPr>
              <w:t>, and improved student achievement</w:t>
            </w:r>
          </w:p>
        </w:tc>
      </w:tr>
      <w:tr w:rsidR="00476AE4" w14:paraId="290583F9"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06FE53B3" w:rsidR="00476AE4" w:rsidRPr="008640E1" w:rsidRDefault="00B5708F" w:rsidP="008640E1">
            <w:pPr>
              <w:spacing w:line="240" w:lineRule="auto"/>
              <w:rPr>
                <w:rFonts w:cstheme="minorHAnsi"/>
                <w:b w:val="0"/>
                <w:sz w:val="22"/>
                <w:szCs w:val="22"/>
              </w:rPr>
            </w:pPr>
            <w:r>
              <w:rPr>
                <w:rFonts w:cstheme="minorHAnsi"/>
                <w:b w:val="0"/>
                <w:sz w:val="22"/>
                <w:szCs w:val="22"/>
              </w:rPr>
              <w:t xml:space="preserve">FSA Night </w:t>
            </w:r>
          </w:p>
        </w:tc>
        <w:tc>
          <w:tcPr>
            <w:tcW w:w="1780" w:type="dxa"/>
          </w:tcPr>
          <w:p w14:paraId="13C326F3" w14:textId="4872BDB9" w:rsidR="00476AE4" w:rsidRPr="008640E1" w:rsidRDefault="00B5708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w:t>
            </w:r>
            <w:r w:rsidR="00CC6D87">
              <w:rPr>
                <w:rFonts w:cstheme="minorHAnsi"/>
                <w:sz w:val="22"/>
                <w:szCs w:val="22"/>
              </w:rPr>
              <w:t>t</w:t>
            </w:r>
            <w:r>
              <w:rPr>
                <w:rFonts w:cstheme="minorHAnsi"/>
                <w:sz w:val="22"/>
                <w:szCs w:val="22"/>
              </w:rPr>
              <w:t>ant Principal, Kim Seibert</w:t>
            </w:r>
          </w:p>
        </w:tc>
        <w:tc>
          <w:tcPr>
            <w:tcW w:w="2340" w:type="dxa"/>
          </w:tcPr>
          <w:p w14:paraId="1EFE4543" w14:textId="77777777" w:rsidR="00B357A5" w:rsidRPr="00B357A5" w:rsidRDefault="00B357A5" w:rsidP="00B357A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B357A5">
              <w:rPr>
                <w:rFonts w:cstheme="minorHAnsi"/>
                <w:sz w:val="22"/>
                <w:szCs w:val="22"/>
              </w:rPr>
              <w:t xml:space="preserve">Parents will experience a review of the FSA tests. </w:t>
            </w:r>
          </w:p>
          <w:p w14:paraId="4853B841" w14:textId="1BB3D869" w:rsidR="00476AE4" w:rsidRPr="008640E1" w:rsidRDefault="00B357A5" w:rsidP="00B357A5">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B357A5">
              <w:rPr>
                <w:rFonts w:cstheme="minorHAnsi"/>
                <w:sz w:val="22"/>
                <w:szCs w:val="22"/>
              </w:rPr>
              <w:t>Parents will leave with strategies to assist their child with FSA preparation.</w:t>
            </w:r>
          </w:p>
        </w:tc>
        <w:tc>
          <w:tcPr>
            <w:tcW w:w="2160" w:type="dxa"/>
          </w:tcPr>
          <w:p w14:paraId="50125231" w14:textId="08E652AC" w:rsidR="00476AE4" w:rsidRPr="008640E1" w:rsidRDefault="005849C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2021</w:t>
            </w:r>
          </w:p>
        </w:tc>
        <w:tc>
          <w:tcPr>
            <w:tcW w:w="1890" w:type="dxa"/>
          </w:tcPr>
          <w:p w14:paraId="5A25747A" w14:textId="373E051B" w:rsidR="00476AE4" w:rsidRPr="008640E1" w:rsidRDefault="006D2FE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w:t>
            </w:r>
            <w:r w:rsidR="00BF2495">
              <w:rPr>
                <w:rFonts w:cstheme="minorHAnsi"/>
                <w:sz w:val="22"/>
                <w:szCs w:val="22"/>
              </w:rPr>
              <w:t xml:space="preserve">s, </w:t>
            </w:r>
            <w:r w:rsidRPr="006D2FEE">
              <w:rPr>
                <w:rFonts w:cstheme="minorHAnsi"/>
                <w:sz w:val="22"/>
                <w:szCs w:val="22"/>
              </w:rPr>
              <w:t xml:space="preserve"> Parent Survey</w:t>
            </w:r>
            <w:r w:rsidR="00BF2495">
              <w:rPr>
                <w:rFonts w:cstheme="minorHAnsi"/>
                <w:sz w:val="22"/>
                <w:szCs w:val="22"/>
              </w:rPr>
              <w:t>, and improved student achiev</w:t>
            </w:r>
            <w:r w:rsidR="00C85415">
              <w:rPr>
                <w:rFonts w:cstheme="minorHAnsi"/>
                <w:sz w:val="22"/>
                <w:szCs w:val="22"/>
              </w:rPr>
              <w:t>e</w:t>
            </w:r>
            <w:r w:rsidR="00BF2495">
              <w:rPr>
                <w:rFonts w:cstheme="minorHAnsi"/>
                <w:sz w:val="22"/>
                <w:szCs w:val="22"/>
              </w:rPr>
              <w:t>ment</w:t>
            </w:r>
          </w:p>
        </w:tc>
      </w:tr>
      <w:tr w:rsidR="00476AE4" w14:paraId="78BEFD2A"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A76422" w14:textId="7F6C7CD4" w:rsidR="00476AE4" w:rsidRPr="008640E1" w:rsidRDefault="005849C2" w:rsidP="008640E1">
            <w:pPr>
              <w:spacing w:line="240" w:lineRule="auto"/>
              <w:rPr>
                <w:rFonts w:cstheme="minorHAnsi"/>
                <w:b w:val="0"/>
                <w:sz w:val="22"/>
                <w:szCs w:val="22"/>
              </w:rPr>
            </w:pPr>
            <w:r>
              <w:rPr>
                <w:rFonts w:cstheme="minorHAnsi"/>
                <w:b w:val="0"/>
                <w:sz w:val="22"/>
                <w:szCs w:val="22"/>
              </w:rPr>
              <w:t>FSA Night (Community Outreach)</w:t>
            </w:r>
          </w:p>
        </w:tc>
        <w:tc>
          <w:tcPr>
            <w:tcW w:w="1780" w:type="dxa"/>
          </w:tcPr>
          <w:p w14:paraId="49206A88" w14:textId="4070A599" w:rsidR="00476AE4" w:rsidRPr="008640E1" w:rsidRDefault="005849C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Assistant Principal, Kim Seibert</w:t>
            </w:r>
          </w:p>
        </w:tc>
        <w:tc>
          <w:tcPr>
            <w:tcW w:w="2340" w:type="dxa"/>
          </w:tcPr>
          <w:p w14:paraId="64E35C84" w14:textId="77777777" w:rsidR="00B357A5" w:rsidRPr="00B357A5" w:rsidRDefault="00B357A5" w:rsidP="00B357A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357A5">
              <w:rPr>
                <w:rFonts w:cstheme="minorHAnsi"/>
                <w:sz w:val="22"/>
                <w:szCs w:val="22"/>
              </w:rPr>
              <w:t xml:space="preserve">Parents will experience a review of the FSA tests. </w:t>
            </w:r>
          </w:p>
          <w:p w14:paraId="67B7A70C" w14:textId="01611E6E" w:rsidR="00476AE4" w:rsidRPr="008640E1" w:rsidRDefault="00B357A5" w:rsidP="00B357A5">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357A5">
              <w:rPr>
                <w:rFonts w:cstheme="minorHAnsi"/>
                <w:sz w:val="22"/>
                <w:szCs w:val="22"/>
              </w:rPr>
              <w:t>Parents will leave with strategies to assist their child with FSA preparation.</w:t>
            </w:r>
          </w:p>
        </w:tc>
        <w:tc>
          <w:tcPr>
            <w:tcW w:w="2160" w:type="dxa"/>
          </w:tcPr>
          <w:p w14:paraId="71887C79" w14:textId="1D50759F" w:rsidR="00476AE4" w:rsidRPr="008640E1" w:rsidRDefault="005849C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2021</w:t>
            </w:r>
          </w:p>
        </w:tc>
        <w:tc>
          <w:tcPr>
            <w:tcW w:w="1890" w:type="dxa"/>
          </w:tcPr>
          <w:p w14:paraId="3B7FD67C" w14:textId="1DBB587A" w:rsidR="00476AE4" w:rsidRPr="008640E1" w:rsidRDefault="006D2FE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w:t>
            </w:r>
            <w:r w:rsidR="00C85415">
              <w:rPr>
                <w:rFonts w:cstheme="minorHAnsi"/>
                <w:sz w:val="22"/>
                <w:szCs w:val="22"/>
              </w:rPr>
              <w:t xml:space="preserve">, </w:t>
            </w:r>
            <w:r w:rsidRPr="006D2FEE">
              <w:rPr>
                <w:rFonts w:cstheme="minorHAnsi"/>
                <w:sz w:val="22"/>
                <w:szCs w:val="22"/>
              </w:rPr>
              <w:t xml:space="preserve"> Parent Survey</w:t>
            </w:r>
            <w:r w:rsidR="00C85415">
              <w:rPr>
                <w:rFonts w:cstheme="minorHAnsi"/>
                <w:sz w:val="22"/>
                <w:szCs w:val="22"/>
              </w:rPr>
              <w:t>, and improved student achievement</w:t>
            </w:r>
          </w:p>
        </w:tc>
      </w:tr>
      <w:tr w:rsidR="00476AE4" w14:paraId="22F860BB"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666A437E" w:rsidR="00476AE4" w:rsidRPr="008640E1" w:rsidRDefault="004C7AA3" w:rsidP="008640E1">
            <w:pPr>
              <w:spacing w:line="240" w:lineRule="auto"/>
              <w:rPr>
                <w:rFonts w:cstheme="minorHAnsi"/>
                <w:b w:val="0"/>
                <w:sz w:val="22"/>
                <w:szCs w:val="22"/>
              </w:rPr>
            </w:pPr>
            <w:r>
              <w:rPr>
                <w:rFonts w:cstheme="minorHAnsi"/>
                <w:b w:val="0"/>
                <w:sz w:val="22"/>
                <w:szCs w:val="22"/>
              </w:rPr>
              <w:t>Be Smart with Your Kids Smartphone</w:t>
            </w:r>
          </w:p>
        </w:tc>
        <w:tc>
          <w:tcPr>
            <w:tcW w:w="1780" w:type="dxa"/>
          </w:tcPr>
          <w:p w14:paraId="7BC1BAF2" w14:textId="3F491C9C" w:rsidR="00476AE4" w:rsidRPr="008640E1" w:rsidRDefault="004C7AA3"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Assistant Principal, Kim Seibert</w:t>
            </w:r>
            <w:r w:rsidR="00852F2B">
              <w:rPr>
                <w:rFonts w:cstheme="minorHAnsi"/>
                <w:sz w:val="22"/>
                <w:szCs w:val="22"/>
              </w:rPr>
              <w:t>, Parent Academy</w:t>
            </w:r>
          </w:p>
        </w:tc>
        <w:tc>
          <w:tcPr>
            <w:tcW w:w="2340" w:type="dxa"/>
          </w:tcPr>
          <w:p w14:paraId="61C988F9" w14:textId="1184DBFD" w:rsidR="00476AE4" w:rsidRPr="008640E1" w:rsidRDefault="00FB021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FB0218">
              <w:rPr>
                <w:rFonts w:cstheme="minorHAnsi"/>
                <w:sz w:val="22"/>
                <w:szCs w:val="22"/>
              </w:rPr>
              <w:t>Will the negative effects of technology on the rise this event will teach parents what to look for to keep their child safe as they navigate today’s digital world.</w:t>
            </w:r>
          </w:p>
        </w:tc>
        <w:tc>
          <w:tcPr>
            <w:tcW w:w="2160" w:type="dxa"/>
          </w:tcPr>
          <w:p w14:paraId="3B22BB7D" w14:textId="2B4341F6" w:rsidR="00476AE4" w:rsidRPr="008640E1" w:rsidRDefault="004C7AA3"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2021</w:t>
            </w:r>
          </w:p>
        </w:tc>
        <w:tc>
          <w:tcPr>
            <w:tcW w:w="1890" w:type="dxa"/>
          </w:tcPr>
          <w:p w14:paraId="17B246DD" w14:textId="35307E93" w:rsidR="00476AE4" w:rsidRPr="008640E1" w:rsidRDefault="006D2FE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D2FEE">
              <w:rPr>
                <w:rFonts w:cstheme="minorHAnsi"/>
                <w:sz w:val="22"/>
                <w:szCs w:val="22"/>
              </w:rPr>
              <w:t>Flyer, Sign-In Sheet, Agenda, Photographs and Parent Survey</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33426273"/>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1C2E908D" w14:textId="215B753A" w:rsidR="00CA2529" w:rsidRPr="00CA2529" w:rsidRDefault="00CA2529" w:rsidP="00CA2529">
            <w:pPr>
              <w:spacing w:line="240" w:lineRule="auto"/>
              <w:rPr>
                <w:sz w:val="22"/>
              </w:rPr>
            </w:pPr>
            <w:r w:rsidRPr="00CA2529">
              <w:rPr>
                <w:sz w:val="22"/>
              </w:rPr>
              <w:t xml:space="preserve">Initial discussion of the Parent Compact began in the developmental meeting. The school will reach out to parents </w:t>
            </w:r>
            <w:r w:rsidR="00EC3EA8">
              <w:rPr>
                <w:sz w:val="22"/>
              </w:rPr>
              <w:t>via survey</w:t>
            </w:r>
            <w:r w:rsidRPr="00CA2529">
              <w:rPr>
                <w:sz w:val="22"/>
              </w:rPr>
              <w:t xml:space="preserve"> </w:t>
            </w:r>
            <w:r w:rsidR="00EC3EA8">
              <w:rPr>
                <w:sz w:val="22"/>
              </w:rPr>
              <w:t xml:space="preserve">to continue to </w:t>
            </w:r>
            <w:r w:rsidRPr="00CA2529">
              <w:rPr>
                <w:sz w:val="22"/>
              </w:rPr>
              <w:t>work together to revise the Parent Compact for the 20</w:t>
            </w:r>
            <w:r>
              <w:rPr>
                <w:sz w:val="22"/>
              </w:rPr>
              <w:t>20</w:t>
            </w:r>
            <w:r w:rsidRPr="00CA2529">
              <w:rPr>
                <w:sz w:val="22"/>
              </w:rPr>
              <w:t>-20</w:t>
            </w:r>
            <w:r>
              <w:rPr>
                <w:sz w:val="22"/>
              </w:rPr>
              <w:t>21</w:t>
            </w:r>
            <w:r w:rsidRPr="00CA2529">
              <w:rPr>
                <w:sz w:val="22"/>
              </w:rPr>
              <w:t xml:space="preserve"> school year. </w:t>
            </w:r>
          </w:p>
          <w:p w14:paraId="324AFA8C" w14:textId="77777777" w:rsidR="00464B3D" w:rsidRDefault="00464B3D" w:rsidP="00464B3D">
            <w:pPr>
              <w:spacing w:line="240" w:lineRule="auto"/>
              <w:rPr>
                <w:sz w:val="22"/>
              </w:rPr>
            </w:pP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23D9C009" w14:textId="77777777" w:rsidR="002E6D5D" w:rsidRDefault="00C3209A" w:rsidP="00496DC7">
            <w:pPr>
              <w:spacing w:before="0" w:line="240" w:lineRule="auto"/>
              <w:rPr>
                <w:sz w:val="22"/>
                <w:szCs w:val="22"/>
              </w:rPr>
            </w:pPr>
            <w:r>
              <w:rPr>
                <w:sz w:val="22"/>
                <w:szCs w:val="22"/>
              </w:rPr>
              <w:t xml:space="preserve">This year, our Parent Resource Room will be the site of </w:t>
            </w:r>
            <w:r w:rsidR="00AE56C4">
              <w:rPr>
                <w:sz w:val="22"/>
                <w:szCs w:val="22"/>
              </w:rPr>
              <w:t xml:space="preserve">parent-teacher conferences. The Parent Compact will be </w:t>
            </w:r>
            <w:r w:rsidR="00847CEF">
              <w:rPr>
                <w:sz w:val="22"/>
                <w:szCs w:val="22"/>
              </w:rPr>
              <w:t xml:space="preserve">located for use in the Parent Resource Room. Additionally, teachers will keep conference sign-ins and logs to record </w:t>
            </w:r>
            <w:r w:rsidR="00875369">
              <w:rPr>
                <w:sz w:val="22"/>
                <w:szCs w:val="22"/>
              </w:rPr>
              <w:t xml:space="preserve">the number of their students who have completed a compact so we can actively reach out to parents and students who still need to discuss the compact. </w:t>
            </w:r>
          </w:p>
          <w:p w14:paraId="0AF1D8A7" w14:textId="4D006970" w:rsidR="00875369" w:rsidRPr="00E9389E" w:rsidRDefault="00875369" w:rsidP="00496DC7">
            <w:pPr>
              <w:spacing w:before="0" w:line="240" w:lineRule="auto"/>
              <w:rPr>
                <w:sz w:val="22"/>
                <w:szCs w:val="22"/>
              </w:rPr>
            </w:pP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33426274"/>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0BBB2E44" w14:textId="20C70F04" w:rsidR="0072117F" w:rsidRDefault="00C50C4A" w:rsidP="00B97B16">
            <w:pPr>
              <w:spacing w:line="240" w:lineRule="auto"/>
              <w:rPr>
                <w:sz w:val="22"/>
                <w:szCs w:val="22"/>
              </w:rPr>
            </w:pPr>
            <w:r w:rsidRPr="00B97B16">
              <w:rPr>
                <w:sz w:val="22"/>
                <w:szCs w:val="22"/>
              </w:rPr>
              <w:t>In accordance with district and state policy, Chimney Lakes Elementary will send letters home with the students whom this issue pertains to.</w:t>
            </w:r>
            <w:r w:rsidR="00A605B4">
              <w:rPr>
                <w:sz w:val="22"/>
                <w:szCs w:val="22"/>
              </w:rPr>
              <w:t xml:space="preserve"> The lists of out-of-field, inexperienced, and ineffective teachers will be uploaded to compliance as well as housed within the Title I documentation of the school. </w:t>
            </w:r>
          </w:p>
          <w:p w14:paraId="12549AF0" w14:textId="77777777" w:rsidR="00FB1C8F" w:rsidRDefault="00FB1C8F" w:rsidP="00B97B16">
            <w:pPr>
              <w:spacing w:line="240" w:lineRule="auto"/>
              <w:rPr>
                <w:sz w:val="22"/>
                <w:szCs w:val="22"/>
              </w:rPr>
            </w:pPr>
          </w:p>
          <w:p w14:paraId="46C4B0D8" w14:textId="5060AE17" w:rsidR="00FB1C8F" w:rsidRPr="00B97B16" w:rsidRDefault="00FB1C8F" w:rsidP="00762461">
            <w:pPr>
              <w:spacing w:line="240" w:lineRule="auto"/>
              <w:ind w:left="0"/>
              <w:rPr>
                <w:sz w:val="22"/>
                <w:szCs w:val="22"/>
              </w:rPr>
            </w:pPr>
            <w:r>
              <w:rPr>
                <w:sz w:val="22"/>
                <w:szCs w:val="22"/>
              </w:rPr>
              <w:t xml:space="preserv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33426275"/>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E1DDD">
            <w:pPr>
              <w:pStyle w:val="ListParagraph"/>
              <w:numPr>
                <w:ilvl w:val="0"/>
                <w:numId w:val="7"/>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E1DDD">
            <w:pPr>
              <w:pStyle w:val="ListParagraph"/>
              <w:numPr>
                <w:ilvl w:val="0"/>
                <w:numId w:val="7"/>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007E1DDD">
            <w:pPr>
              <w:pStyle w:val="ListParagraph"/>
              <w:numPr>
                <w:ilvl w:val="0"/>
                <w:numId w:val="7"/>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B23170"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38053E9E" w:rsidR="00B23170" w:rsidRDefault="00B23170" w:rsidP="00B23170">
                  <w:pPr>
                    <w:spacing w:line="240" w:lineRule="auto"/>
                    <w:rPr>
                      <w:b w:val="0"/>
                      <w:bCs w:val="0"/>
                      <w:color w:val="FF0000"/>
                      <w:sz w:val="22"/>
                      <w:szCs w:val="22"/>
                    </w:rPr>
                  </w:pPr>
                  <w:r w:rsidRPr="003021CF">
                    <w:rPr>
                      <w:b w:val="0"/>
                      <w:bCs w:val="0"/>
                      <w:color w:val="auto"/>
                      <w:sz w:val="22"/>
                      <w:szCs w:val="22"/>
                    </w:rPr>
                    <w:t>Leadership Meeting</w:t>
                  </w:r>
                </w:p>
              </w:tc>
              <w:tc>
                <w:tcPr>
                  <w:tcW w:w="1622" w:type="dxa"/>
                </w:tcPr>
                <w:p w14:paraId="40DEF425" w14:textId="3C400179" w:rsidR="00B23170" w:rsidRDefault="00B23170" w:rsidP="00B23170">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021CF">
                    <w:rPr>
                      <w:color w:val="auto"/>
                      <w:sz w:val="22"/>
                      <w:szCs w:val="22"/>
                    </w:rPr>
                    <w:t>Administration/Teachers/Parent Liaison</w:t>
                  </w:r>
                </w:p>
              </w:tc>
              <w:tc>
                <w:tcPr>
                  <w:tcW w:w="2132" w:type="dxa"/>
                </w:tcPr>
                <w:p w14:paraId="44490D07" w14:textId="7E856322" w:rsidR="00B23170" w:rsidRDefault="00B23170" w:rsidP="00B23170">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021CF">
                    <w:rPr>
                      <w:color w:val="auto"/>
                      <w:sz w:val="22"/>
                      <w:szCs w:val="22"/>
                    </w:rPr>
                    <w:t xml:space="preserve">During our monthly Leadership meetings, our Title I Parent Liaison will inform and educate lead teachers on matters pertaining to parent and family programs so that they may share this information with their grade level teams. </w:t>
                  </w:r>
                </w:p>
              </w:tc>
              <w:tc>
                <w:tcPr>
                  <w:tcW w:w="1009" w:type="dxa"/>
                </w:tcPr>
                <w:p w14:paraId="41859A5D" w14:textId="2110508C" w:rsidR="00B23170" w:rsidRDefault="00B23170" w:rsidP="00B23170">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021CF">
                    <w:rPr>
                      <w:color w:val="auto"/>
                      <w:sz w:val="22"/>
                      <w:szCs w:val="22"/>
                    </w:rPr>
                    <w:t>Aug</w:t>
                  </w:r>
                  <w:r w:rsidR="002D56A2">
                    <w:rPr>
                      <w:color w:val="auto"/>
                      <w:sz w:val="22"/>
                      <w:szCs w:val="22"/>
                    </w:rPr>
                    <w:t xml:space="preserve"> 2020</w:t>
                  </w:r>
                  <w:r w:rsidRPr="003021CF">
                    <w:rPr>
                      <w:color w:val="auto"/>
                      <w:sz w:val="22"/>
                      <w:szCs w:val="22"/>
                    </w:rPr>
                    <w:t xml:space="preserve">-May </w:t>
                  </w:r>
                  <w:r w:rsidR="002D56A2">
                    <w:rPr>
                      <w:color w:val="auto"/>
                      <w:sz w:val="22"/>
                      <w:szCs w:val="22"/>
                    </w:rPr>
                    <w:t>2021</w:t>
                  </w:r>
                </w:p>
              </w:tc>
              <w:tc>
                <w:tcPr>
                  <w:tcW w:w="3041" w:type="dxa"/>
                </w:tcPr>
                <w:p w14:paraId="3D7FACF0" w14:textId="4D3EF5F5" w:rsidR="00B23170" w:rsidRDefault="00B23170" w:rsidP="00B23170">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3021CF">
                    <w:rPr>
                      <w:color w:val="auto"/>
                      <w:sz w:val="22"/>
                      <w:szCs w:val="22"/>
                    </w:rPr>
                    <w:t xml:space="preserve">Sign-in sheets, Meeting Minutes, Grade Level team minutes, and follow up with teachers. </w:t>
                  </w:r>
                </w:p>
              </w:tc>
            </w:tr>
            <w:tr w:rsidR="00B23170"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4B64DD84" w:rsidR="00B23170" w:rsidRDefault="00B23170" w:rsidP="00B23170">
                  <w:pPr>
                    <w:spacing w:line="240" w:lineRule="auto"/>
                    <w:rPr>
                      <w:b w:val="0"/>
                      <w:bCs w:val="0"/>
                      <w:color w:val="FF0000"/>
                      <w:sz w:val="22"/>
                      <w:szCs w:val="22"/>
                    </w:rPr>
                  </w:pPr>
                  <w:r w:rsidRPr="003021CF">
                    <w:rPr>
                      <w:b w:val="0"/>
                      <w:bCs w:val="0"/>
                      <w:color w:val="auto"/>
                      <w:sz w:val="22"/>
                      <w:szCs w:val="22"/>
                    </w:rPr>
                    <w:t>Resource Series on</w:t>
                  </w:r>
                  <w:r w:rsidR="002D56A2">
                    <w:rPr>
                      <w:b w:val="0"/>
                      <w:bCs w:val="0"/>
                      <w:color w:val="auto"/>
                      <w:sz w:val="22"/>
                      <w:szCs w:val="22"/>
                    </w:rPr>
                    <w:t xml:space="preserve"> Using Data to Drive</w:t>
                  </w:r>
                  <w:r w:rsidRPr="003021CF">
                    <w:rPr>
                      <w:b w:val="0"/>
                      <w:bCs w:val="0"/>
                      <w:color w:val="auto"/>
                      <w:sz w:val="22"/>
                      <w:szCs w:val="22"/>
                    </w:rPr>
                    <w:t xml:space="preserve"> </w:t>
                  </w:r>
                  <w:r w:rsidR="004A4437">
                    <w:rPr>
                      <w:b w:val="0"/>
                      <w:bCs w:val="0"/>
                      <w:color w:val="auto"/>
                      <w:sz w:val="22"/>
                      <w:szCs w:val="22"/>
                    </w:rPr>
                    <w:t>Differentiated Instruction</w:t>
                  </w:r>
                </w:p>
              </w:tc>
              <w:tc>
                <w:tcPr>
                  <w:tcW w:w="1622" w:type="dxa"/>
                </w:tcPr>
                <w:p w14:paraId="72B37DFB" w14:textId="441FFA2B" w:rsidR="00B23170" w:rsidRDefault="00B23170" w:rsidP="00B23170">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021CF">
                    <w:rPr>
                      <w:color w:val="auto"/>
                      <w:sz w:val="22"/>
                      <w:szCs w:val="22"/>
                    </w:rPr>
                    <w:t>Kimberly Seibert</w:t>
                  </w:r>
                </w:p>
              </w:tc>
              <w:tc>
                <w:tcPr>
                  <w:tcW w:w="2132" w:type="dxa"/>
                </w:tcPr>
                <w:p w14:paraId="6AF4F7FF" w14:textId="5383BAF2" w:rsidR="00B23170" w:rsidRDefault="00B23170" w:rsidP="00B23170">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021CF">
                    <w:rPr>
                      <w:color w:val="auto"/>
                      <w:sz w:val="22"/>
                      <w:szCs w:val="22"/>
                    </w:rPr>
                    <w:t xml:space="preserve">Improved </w:t>
                  </w:r>
                  <w:r w:rsidR="004A4437">
                    <w:rPr>
                      <w:color w:val="auto"/>
                      <w:sz w:val="22"/>
                      <w:szCs w:val="22"/>
                    </w:rPr>
                    <w:t>use of interventions</w:t>
                  </w:r>
                  <w:r w:rsidR="00044563">
                    <w:rPr>
                      <w:color w:val="auto"/>
                      <w:sz w:val="22"/>
                      <w:szCs w:val="22"/>
                    </w:rPr>
                    <w:t xml:space="preserve"> to address student deficits. </w:t>
                  </w:r>
                </w:p>
              </w:tc>
              <w:tc>
                <w:tcPr>
                  <w:tcW w:w="1009" w:type="dxa"/>
                </w:tcPr>
                <w:p w14:paraId="52DAEE8B" w14:textId="77329E20" w:rsidR="00B23170" w:rsidRDefault="00044563" w:rsidP="00B23170">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October</w:t>
                  </w:r>
                  <w:r w:rsidR="002D56A2">
                    <w:rPr>
                      <w:color w:val="auto"/>
                      <w:sz w:val="22"/>
                      <w:szCs w:val="22"/>
                    </w:rPr>
                    <w:t>2020</w:t>
                  </w:r>
                  <w:r w:rsidR="00B23170" w:rsidRPr="003021CF">
                    <w:rPr>
                      <w:color w:val="auto"/>
                      <w:sz w:val="22"/>
                      <w:szCs w:val="22"/>
                    </w:rPr>
                    <w:t>-</w:t>
                  </w:r>
                  <w:r w:rsidR="005C137F">
                    <w:rPr>
                      <w:color w:val="auto"/>
                      <w:sz w:val="22"/>
                      <w:szCs w:val="22"/>
                    </w:rPr>
                    <w:t xml:space="preserve">April </w:t>
                  </w:r>
                  <w:r w:rsidR="00B23170" w:rsidRPr="003021CF">
                    <w:rPr>
                      <w:color w:val="auto"/>
                      <w:sz w:val="22"/>
                      <w:szCs w:val="22"/>
                    </w:rPr>
                    <w:t>20</w:t>
                  </w:r>
                  <w:r w:rsidR="005C137F">
                    <w:rPr>
                      <w:color w:val="auto"/>
                      <w:sz w:val="22"/>
                      <w:szCs w:val="22"/>
                    </w:rPr>
                    <w:t>21</w:t>
                  </w:r>
                </w:p>
              </w:tc>
              <w:tc>
                <w:tcPr>
                  <w:tcW w:w="3041" w:type="dxa"/>
                </w:tcPr>
                <w:p w14:paraId="33FE1C8B" w14:textId="69BAA187" w:rsidR="00B23170" w:rsidRDefault="00B23170" w:rsidP="00B23170">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003021CF">
                    <w:rPr>
                      <w:color w:val="auto"/>
                      <w:sz w:val="22"/>
                      <w:szCs w:val="22"/>
                    </w:rPr>
                    <w:t xml:space="preserve">Evaluation sheets, completed resource review forms, teacher discussions. </w:t>
                  </w: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33426276"/>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7871B009" w:rsidR="00417924" w:rsidRPr="009F232A" w:rsidRDefault="00553E9D"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221C42AD" w:rsidR="00417924" w:rsidRPr="009F232A" w:rsidRDefault="00553E9D"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553E9D">
              <w:rPr>
                <w:rFonts w:cstheme="minorHAnsi"/>
                <w:sz w:val="22"/>
                <w:szCs w:val="22"/>
              </w:rPr>
              <w:t>Guidance Counselors and ESE teachers will schedule one-on-one meetings with parents of students with disabilities. During this time they provide education on the ESE programs, requirements, and accommodations. Additional meetings may be coordinated through the MTSS process. Regularly schedule progress reports keep parent informed of their child’s progress.</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6000C13D" w:rsidR="00417924" w:rsidRPr="009F232A" w:rsidRDefault="00553E9D"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5FB62A92" w14:textId="77777777" w:rsidR="0018556A" w:rsidRPr="0018556A" w:rsidRDefault="0018556A" w:rsidP="0018556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8556A">
              <w:rPr>
                <w:rFonts w:cstheme="minorHAnsi"/>
                <w:sz w:val="22"/>
                <w:szCs w:val="22"/>
              </w:rPr>
              <w:t xml:space="preserve">Through the various parent workshops, parents of students who are neglected, delinquent, or at risk will learn strategies to better support their students. </w:t>
            </w:r>
          </w:p>
          <w:p w14:paraId="6A8C0C3C" w14:textId="77777777" w:rsidR="0018556A" w:rsidRPr="0018556A" w:rsidRDefault="0018556A" w:rsidP="0018556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19BE5AE7" w14:textId="77777777" w:rsidR="0018556A" w:rsidRPr="0018556A" w:rsidRDefault="0018556A" w:rsidP="0018556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8556A">
              <w:rPr>
                <w:rFonts w:cstheme="minorHAnsi"/>
                <w:sz w:val="22"/>
                <w:szCs w:val="22"/>
              </w:rPr>
              <w:t xml:space="preserve">The school will also host parent involvement event at the community center where many of our at-risk students live. </w:t>
            </w:r>
          </w:p>
          <w:p w14:paraId="36B2021F" w14:textId="77777777" w:rsidR="0018556A" w:rsidRPr="0018556A" w:rsidRDefault="0018556A" w:rsidP="0018556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3A413BF6" w14:textId="66082D8F" w:rsidR="00417924" w:rsidRPr="009F232A" w:rsidRDefault="0018556A" w:rsidP="0018556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8556A">
              <w:rPr>
                <w:rFonts w:cstheme="minorHAnsi"/>
                <w:sz w:val="22"/>
                <w:szCs w:val="22"/>
              </w:rPr>
              <w:t>During the Annual Title I meeting parents will be informed of the McKinney-Vento Act and the rights associated with homeless families and families in transition. The school works closely with the district to ensure policies and procedures are followed.</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EndPr/>
            <w:sdtContent>
              <w:p w14:paraId="3DF819B1" w14:textId="1434BCB5" w:rsidR="00417924" w:rsidRPr="009F232A" w:rsidRDefault="00F664B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46381E08" w:rsidR="00417924" w:rsidRPr="009F232A" w:rsidRDefault="00F664B7"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During the Annual Title I meeting parents will be informed of the McKinney-Vento Act and the rights associated with homeless families and families in transition. The school works closely with the district to ensure policies and procedures are followed.</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50D067A6" w:rsidR="00417924" w:rsidRPr="009F232A" w:rsidRDefault="00940441"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3601B3C5" w:rsidR="00417924" w:rsidRPr="009F232A" w:rsidRDefault="00940441"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Funds will be used to provide tutoring sessions to targeted students to increase academic achievement in math, literacy, and science.</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003409C0" w:rsidR="00417924" w:rsidRPr="009F232A" w:rsidRDefault="00300DDF"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4CE58BB7" w:rsidR="00417924" w:rsidRPr="009F232A" w:rsidRDefault="00300DDF"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300DDF">
              <w:rPr>
                <w:rFonts w:cstheme="minorHAnsi"/>
                <w:sz w:val="22"/>
                <w:szCs w:val="22"/>
              </w:rPr>
              <w:t xml:space="preserve">Chimney Lakes </w:t>
            </w:r>
            <w:r>
              <w:rPr>
                <w:rFonts w:cstheme="minorHAnsi"/>
                <w:sz w:val="22"/>
                <w:szCs w:val="22"/>
              </w:rPr>
              <w:t>is working on hiring an</w:t>
            </w:r>
            <w:r w:rsidRPr="00300DDF">
              <w:rPr>
                <w:rFonts w:cstheme="minorHAnsi"/>
                <w:sz w:val="22"/>
                <w:szCs w:val="22"/>
              </w:rPr>
              <w:t xml:space="preserve"> ESOL paraprofessional that works with our ESOL students and communicates with their families. They also coordinate with the students’ teachers for additional areas of support that may be required. We have several Spanish-speaking staff members who communicate with families and our communications with families can be made available in students’ native home languages.</w:t>
            </w:r>
            <w:r>
              <w:rPr>
                <w:rFonts w:cstheme="minorHAnsi"/>
                <w:sz w:val="22"/>
                <w:szCs w:val="22"/>
              </w:rPr>
              <w:t xml:space="preserve"> Additionally, the district has translation services available for needed documents or forms. </w:t>
            </w: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058E8A" w14:textId="77777777" w:rsidR="006E07A7" w:rsidRDefault="006E07A7" w:rsidP="00A91D75">
      <w:r>
        <w:separator/>
      </w:r>
    </w:p>
  </w:endnote>
  <w:endnote w:type="continuationSeparator" w:id="0">
    <w:p w14:paraId="76D39FB0" w14:textId="77777777" w:rsidR="006E07A7" w:rsidRDefault="006E07A7"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B26A46" w14:textId="77777777" w:rsidR="006E07A7" w:rsidRDefault="006E07A7" w:rsidP="00A91D75">
      <w:r>
        <w:separator/>
      </w:r>
    </w:p>
  </w:footnote>
  <w:footnote w:type="continuationSeparator" w:id="0">
    <w:p w14:paraId="06684B82" w14:textId="77777777" w:rsidR="006E07A7" w:rsidRDefault="006E07A7"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6547F" w14:paraId="56738BAB" w14:textId="77777777" w:rsidTr="00A7217A">
      <w:trPr>
        <w:trHeight w:val="1060"/>
      </w:trPr>
      <w:tc>
        <w:tcPr>
          <w:tcW w:w="5861" w:type="dxa"/>
        </w:tcPr>
        <w:p w14:paraId="1AC5CDBE" w14:textId="77777777" w:rsidR="0046547F" w:rsidRDefault="0046547F"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46547F" w:rsidRDefault="0046547F"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46547F" w:rsidRPr="007107AC" w:rsidRDefault="0046547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A1185B" w:rsidR="0046547F" w:rsidRPr="007107AC" w:rsidRDefault="0046547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46547F" w:rsidRPr="008759A8" w:rsidRDefault="0046547F"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46547F" w:rsidRPr="008759A8" w:rsidRDefault="0046547F"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07A2E"/>
    <w:multiLevelType w:val="hybridMultilevel"/>
    <w:tmpl w:val="3662A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2"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5" w15:restartNumberingAfterBreak="0">
    <w:nsid w:val="2671060C"/>
    <w:multiLevelType w:val="hybridMultilevel"/>
    <w:tmpl w:val="4D400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307E46"/>
    <w:multiLevelType w:val="hybridMultilevel"/>
    <w:tmpl w:val="21C84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F6433E"/>
    <w:multiLevelType w:val="hybridMultilevel"/>
    <w:tmpl w:val="E2A09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5D41CB"/>
    <w:multiLevelType w:val="hybridMultilevel"/>
    <w:tmpl w:val="9B22EFC2"/>
    <w:lvl w:ilvl="0" w:tplc="B8C603B6">
      <w:start w:val="2"/>
      <w:numFmt w:val="bullet"/>
      <w:lvlText w:val="-"/>
      <w:lvlJc w:val="left"/>
      <w:pPr>
        <w:ind w:left="475" w:hanging="360"/>
      </w:pPr>
      <w:rPr>
        <w:rFonts w:ascii="Microsoft Sans Serif" w:eastAsiaTheme="minorHAnsi" w:hAnsi="Microsoft Sans Serif" w:cs="Microsoft Sans Serif"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1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4EF4A1E"/>
    <w:multiLevelType w:val="hybridMultilevel"/>
    <w:tmpl w:val="76228B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3"/>
  </w:num>
  <w:num w:numId="4">
    <w:abstractNumId w:val="6"/>
  </w:num>
  <w:num w:numId="5">
    <w:abstractNumId w:val="2"/>
  </w:num>
  <w:num w:numId="6">
    <w:abstractNumId w:val="4"/>
  </w:num>
  <w:num w:numId="7">
    <w:abstractNumId w:val="11"/>
  </w:num>
  <w:num w:numId="8">
    <w:abstractNumId w:val="5"/>
  </w:num>
  <w:num w:numId="9">
    <w:abstractNumId w:val="12"/>
  </w:num>
  <w:num w:numId="10">
    <w:abstractNumId w:val="7"/>
  </w:num>
  <w:num w:numId="11">
    <w:abstractNumId w:val="0"/>
  </w:num>
  <w:num w:numId="12">
    <w:abstractNumId w:val="8"/>
  </w:num>
  <w:num w:numId="13">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10665"/>
    <w:rsid w:val="00013660"/>
    <w:rsid w:val="00017C89"/>
    <w:rsid w:val="0002111D"/>
    <w:rsid w:val="00026DE6"/>
    <w:rsid w:val="00044563"/>
    <w:rsid w:val="00063F15"/>
    <w:rsid w:val="0006785B"/>
    <w:rsid w:val="00082CAE"/>
    <w:rsid w:val="00082E54"/>
    <w:rsid w:val="00083671"/>
    <w:rsid w:val="00087A1C"/>
    <w:rsid w:val="000A2B10"/>
    <w:rsid w:val="000A5F6F"/>
    <w:rsid w:val="000A6617"/>
    <w:rsid w:val="000B067E"/>
    <w:rsid w:val="000C76D1"/>
    <w:rsid w:val="000D1558"/>
    <w:rsid w:val="000D24AE"/>
    <w:rsid w:val="000D6A38"/>
    <w:rsid w:val="000F3D8D"/>
    <w:rsid w:val="000F4190"/>
    <w:rsid w:val="000F5BC3"/>
    <w:rsid w:val="001104ED"/>
    <w:rsid w:val="001218A2"/>
    <w:rsid w:val="001224B7"/>
    <w:rsid w:val="00131712"/>
    <w:rsid w:val="0014654E"/>
    <w:rsid w:val="0014E053"/>
    <w:rsid w:val="001555D3"/>
    <w:rsid w:val="00157F47"/>
    <w:rsid w:val="001621A7"/>
    <w:rsid w:val="00164F8B"/>
    <w:rsid w:val="00176641"/>
    <w:rsid w:val="00184B35"/>
    <w:rsid w:val="001854B7"/>
    <w:rsid w:val="0018556A"/>
    <w:rsid w:val="001865F2"/>
    <w:rsid w:val="00190D5D"/>
    <w:rsid w:val="00191041"/>
    <w:rsid w:val="001A1F5A"/>
    <w:rsid w:val="001D2B52"/>
    <w:rsid w:val="001D37F7"/>
    <w:rsid w:val="001E59F3"/>
    <w:rsid w:val="001E6855"/>
    <w:rsid w:val="002063EE"/>
    <w:rsid w:val="00211701"/>
    <w:rsid w:val="0021304B"/>
    <w:rsid w:val="00215CD3"/>
    <w:rsid w:val="00224C54"/>
    <w:rsid w:val="00226FF2"/>
    <w:rsid w:val="002275BF"/>
    <w:rsid w:val="00253851"/>
    <w:rsid w:val="0025665A"/>
    <w:rsid w:val="002677F2"/>
    <w:rsid w:val="002729A0"/>
    <w:rsid w:val="002765EA"/>
    <w:rsid w:val="0028111A"/>
    <w:rsid w:val="00282BD1"/>
    <w:rsid w:val="002922F4"/>
    <w:rsid w:val="00296A9C"/>
    <w:rsid w:val="002B294D"/>
    <w:rsid w:val="002C697F"/>
    <w:rsid w:val="002D3255"/>
    <w:rsid w:val="002D56A2"/>
    <w:rsid w:val="002E46AB"/>
    <w:rsid w:val="002E6D5D"/>
    <w:rsid w:val="002E7F0B"/>
    <w:rsid w:val="002E7F40"/>
    <w:rsid w:val="00300DDF"/>
    <w:rsid w:val="00303C54"/>
    <w:rsid w:val="00304D8B"/>
    <w:rsid w:val="00305CE7"/>
    <w:rsid w:val="0033032A"/>
    <w:rsid w:val="003418AF"/>
    <w:rsid w:val="00342438"/>
    <w:rsid w:val="00343215"/>
    <w:rsid w:val="003506EE"/>
    <w:rsid w:val="00351BEA"/>
    <w:rsid w:val="00352A3C"/>
    <w:rsid w:val="00357EF5"/>
    <w:rsid w:val="00365907"/>
    <w:rsid w:val="00367571"/>
    <w:rsid w:val="0037189E"/>
    <w:rsid w:val="00381E26"/>
    <w:rsid w:val="003901E5"/>
    <w:rsid w:val="003A2CF3"/>
    <w:rsid w:val="003B1530"/>
    <w:rsid w:val="003B739C"/>
    <w:rsid w:val="003C2535"/>
    <w:rsid w:val="003D0FDE"/>
    <w:rsid w:val="003D221A"/>
    <w:rsid w:val="003E64A8"/>
    <w:rsid w:val="003F429C"/>
    <w:rsid w:val="00403A7E"/>
    <w:rsid w:val="00407252"/>
    <w:rsid w:val="00417924"/>
    <w:rsid w:val="00424831"/>
    <w:rsid w:val="00441541"/>
    <w:rsid w:val="004539F5"/>
    <w:rsid w:val="004579AA"/>
    <w:rsid w:val="00464B3D"/>
    <w:rsid w:val="0046547F"/>
    <w:rsid w:val="00466233"/>
    <w:rsid w:val="004721F1"/>
    <w:rsid w:val="00472D3F"/>
    <w:rsid w:val="00476AE4"/>
    <w:rsid w:val="00481767"/>
    <w:rsid w:val="004875A3"/>
    <w:rsid w:val="0049339E"/>
    <w:rsid w:val="0049494F"/>
    <w:rsid w:val="00496DC7"/>
    <w:rsid w:val="004A0BB3"/>
    <w:rsid w:val="004A4437"/>
    <w:rsid w:val="004A5EAF"/>
    <w:rsid w:val="004B3872"/>
    <w:rsid w:val="004B6C91"/>
    <w:rsid w:val="004C7AA3"/>
    <w:rsid w:val="004D6817"/>
    <w:rsid w:val="004E02D7"/>
    <w:rsid w:val="004E04E5"/>
    <w:rsid w:val="00504B68"/>
    <w:rsid w:val="0053733F"/>
    <w:rsid w:val="00553285"/>
    <w:rsid w:val="00553E9D"/>
    <w:rsid w:val="00563964"/>
    <w:rsid w:val="0057372C"/>
    <w:rsid w:val="00577305"/>
    <w:rsid w:val="00580C93"/>
    <w:rsid w:val="00583617"/>
    <w:rsid w:val="005849C2"/>
    <w:rsid w:val="00584A7A"/>
    <w:rsid w:val="00586340"/>
    <w:rsid w:val="0059225D"/>
    <w:rsid w:val="00592287"/>
    <w:rsid w:val="005A0CAE"/>
    <w:rsid w:val="005A345D"/>
    <w:rsid w:val="005C137F"/>
    <w:rsid w:val="005C2E0B"/>
    <w:rsid w:val="005E0F15"/>
    <w:rsid w:val="005F383A"/>
    <w:rsid w:val="005F3ACB"/>
    <w:rsid w:val="005F41CE"/>
    <w:rsid w:val="006058B4"/>
    <w:rsid w:val="006458E5"/>
    <w:rsid w:val="006521DE"/>
    <w:rsid w:val="006565ED"/>
    <w:rsid w:val="00661301"/>
    <w:rsid w:val="006635CE"/>
    <w:rsid w:val="00666F87"/>
    <w:rsid w:val="006717FC"/>
    <w:rsid w:val="00685BD9"/>
    <w:rsid w:val="006A0010"/>
    <w:rsid w:val="006A1F16"/>
    <w:rsid w:val="006A3DBF"/>
    <w:rsid w:val="006B3A23"/>
    <w:rsid w:val="006B3FBB"/>
    <w:rsid w:val="006C16E2"/>
    <w:rsid w:val="006D1169"/>
    <w:rsid w:val="006D2FEE"/>
    <w:rsid w:val="006E07A7"/>
    <w:rsid w:val="006F4A60"/>
    <w:rsid w:val="006F733A"/>
    <w:rsid w:val="00701713"/>
    <w:rsid w:val="00706804"/>
    <w:rsid w:val="007107AC"/>
    <w:rsid w:val="00713DA3"/>
    <w:rsid w:val="007173F7"/>
    <w:rsid w:val="0072117F"/>
    <w:rsid w:val="00726745"/>
    <w:rsid w:val="00735DE5"/>
    <w:rsid w:val="00746C25"/>
    <w:rsid w:val="007479C4"/>
    <w:rsid w:val="007537C9"/>
    <w:rsid w:val="0075603E"/>
    <w:rsid w:val="00760843"/>
    <w:rsid w:val="00762461"/>
    <w:rsid w:val="00767C3B"/>
    <w:rsid w:val="0077214C"/>
    <w:rsid w:val="007727E1"/>
    <w:rsid w:val="0078319E"/>
    <w:rsid w:val="00783E29"/>
    <w:rsid w:val="0078543A"/>
    <w:rsid w:val="00794E99"/>
    <w:rsid w:val="007A1CE8"/>
    <w:rsid w:val="007B0DFA"/>
    <w:rsid w:val="007B728C"/>
    <w:rsid w:val="007C0561"/>
    <w:rsid w:val="007D3663"/>
    <w:rsid w:val="007E1DDD"/>
    <w:rsid w:val="007E4BB0"/>
    <w:rsid w:val="007E5E59"/>
    <w:rsid w:val="007E73A3"/>
    <w:rsid w:val="00804149"/>
    <w:rsid w:val="008104B9"/>
    <w:rsid w:val="00814B99"/>
    <w:rsid w:val="008150BC"/>
    <w:rsid w:val="00816E18"/>
    <w:rsid w:val="008176F3"/>
    <w:rsid w:val="00823D33"/>
    <w:rsid w:val="00826404"/>
    <w:rsid w:val="0082676A"/>
    <w:rsid w:val="00832E6E"/>
    <w:rsid w:val="00841205"/>
    <w:rsid w:val="00847CEF"/>
    <w:rsid w:val="00852F2B"/>
    <w:rsid w:val="00855FFD"/>
    <w:rsid w:val="008640E1"/>
    <w:rsid w:val="00867529"/>
    <w:rsid w:val="0087353A"/>
    <w:rsid w:val="00875369"/>
    <w:rsid w:val="008759A8"/>
    <w:rsid w:val="00875B51"/>
    <w:rsid w:val="008822A3"/>
    <w:rsid w:val="0088675E"/>
    <w:rsid w:val="008906BD"/>
    <w:rsid w:val="008A03E6"/>
    <w:rsid w:val="008A0623"/>
    <w:rsid w:val="008B2BD1"/>
    <w:rsid w:val="008B46AB"/>
    <w:rsid w:val="008B5F97"/>
    <w:rsid w:val="008C6CDF"/>
    <w:rsid w:val="008E2067"/>
    <w:rsid w:val="008E707B"/>
    <w:rsid w:val="008E762B"/>
    <w:rsid w:val="008E7AAF"/>
    <w:rsid w:val="008F7D31"/>
    <w:rsid w:val="00907982"/>
    <w:rsid w:val="00915425"/>
    <w:rsid w:val="009210A6"/>
    <w:rsid w:val="0092130E"/>
    <w:rsid w:val="00922D88"/>
    <w:rsid w:val="00924378"/>
    <w:rsid w:val="009312A7"/>
    <w:rsid w:val="00933FB7"/>
    <w:rsid w:val="00936067"/>
    <w:rsid w:val="00940441"/>
    <w:rsid w:val="00944D7A"/>
    <w:rsid w:val="00953CF5"/>
    <w:rsid w:val="009571BF"/>
    <w:rsid w:val="0096024D"/>
    <w:rsid w:val="00965AAC"/>
    <w:rsid w:val="00966897"/>
    <w:rsid w:val="0097367E"/>
    <w:rsid w:val="0097711E"/>
    <w:rsid w:val="00982F3E"/>
    <w:rsid w:val="00990F87"/>
    <w:rsid w:val="009979B1"/>
    <w:rsid w:val="009A0F76"/>
    <w:rsid w:val="009B162E"/>
    <w:rsid w:val="009B17A6"/>
    <w:rsid w:val="009C2C64"/>
    <w:rsid w:val="009C4629"/>
    <w:rsid w:val="009F0EBA"/>
    <w:rsid w:val="009F1721"/>
    <w:rsid w:val="009F2007"/>
    <w:rsid w:val="009F232A"/>
    <w:rsid w:val="00A03BCD"/>
    <w:rsid w:val="00A15E60"/>
    <w:rsid w:val="00A26631"/>
    <w:rsid w:val="00A26C3D"/>
    <w:rsid w:val="00A413A7"/>
    <w:rsid w:val="00A41A24"/>
    <w:rsid w:val="00A505E2"/>
    <w:rsid w:val="00A52D2B"/>
    <w:rsid w:val="00A555FC"/>
    <w:rsid w:val="00A605B4"/>
    <w:rsid w:val="00A627F3"/>
    <w:rsid w:val="00A7217A"/>
    <w:rsid w:val="00A86068"/>
    <w:rsid w:val="00A91D75"/>
    <w:rsid w:val="00AA4AB4"/>
    <w:rsid w:val="00AB1C7E"/>
    <w:rsid w:val="00AC343A"/>
    <w:rsid w:val="00AD43FE"/>
    <w:rsid w:val="00AE56C4"/>
    <w:rsid w:val="00AF91B6"/>
    <w:rsid w:val="00B06913"/>
    <w:rsid w:val="00B07420"/>
    <w:rsid w:val="00B13062"/>
    <w:rsid w:val="00B14226"/>
    <w:rsid w:val="00B14C8E"/>
    <w:rsid w:val="00B23170"/>
    <w:rsid w:val="00B357A5"/>
    <w:rsid w:val="00B55F08"/>
    <w:rsid w:val="00B5708F"/>
    <w:rsid w:val="00B6055E"/>
    <w:rsid w:val="00B60D76"/>
    <w:rsid w:val="00B71FA5"/>
    <w:rsid w:val="00B8404A"/>
    <w:rsid w:val="00B90CEC"/>
    <w:rsid w:val="00B97B16"/>
    <w:rsid w:val="00BB0329"/>
    <w:rsid w:val="00BC34F2"/>
    <w:rsid w:val="00BC705F"/>
    <w:rsid w:val="00BD5DF8"/>
    <w:rsid w:val="00BE7A83"/>
    <w:rsid w:val="00BE7E91"/>
    <w:rsid w:val="00BF1C1D"/>
    <w:rsid w:val="00BF2489"/>
    <w:rsid w:val="00BF2495"/>
    <w:rsid w:val="00C03461"/>
    <w:rsid w:val="00C04A8E"/>
    <w:rsid w:val="00C0501F"/>
    <w:rsid w:val="00C11D25"/>
    <w:rsid w:val="00C12FF9"/>
    <w:rsid w:val="00C17F04"/>
    <w:rsid w:val="00C20407"/>
    <w:rsid w:val="00C268C1"/>
    <w:rsid w:val="00C3209A"/>
    <w:rsid w:val="00C37DFA"/>
    <w:rsid w:val="00C4091D"/>
    <w:rsid w:val="00C44AD8"/>
    <w:rsid w:val="00C50C4A"/>
    <w:rsid w:val="00C50FEA"/>
    <w:rsid w:val="00C53FBE"/>
    <w:rsid w:val="00C61B88"/>
    <w:rsid w:val="00C6323A"/>
    <w:rsid w:val="00C82B69"/>
    <w:rsid w:val="00C85415"/>
    <w:rsid w:val="00C87193"/>
    <w:rsid w:val="00C903B9"/>
    <w:rsid w:val="00C9647E"/>
    <w:rsid w:val="00CA2529"/>
    <w:rsid w:val="00CA25CE"/>
    <w:rsid w:val="00CA521A"/>
    <w:rsid w:val="00CB27A1"/>
    <w:rsid w:val="00CB2E18"/>
    <w:rsid w:val="00CC0734"/>
    <w:rsid w:val="00CC37D9"/>
    <w:rsid w:val="00CC616C"/>
    <w:rsid w:val="00CC6D87"/>
    <w:rsid w:val="00CD050B"/>
    <w:rsid w:val="00CF165F"/>
    <w:rsid w:val="00CF53E6"/>
    <w:rsid w:val="00D12A84"/>
    <w:rsid w:val="00D2227F"/>
    <w:rsid w:val="00D4122D"/>
    <w:rsid w:val="00D476F7"/>
    <w:rsid w:val="00D55CBC"/>
    <w:rsid w:val="00D7420C"/>
    <w:rsid w:val="00D85379"/>
    <w:rsid w:val="00D8631A"/>
    <w:rsid w:val="00D87CD8"/>
    <w:rsid w:val="00D931FA"/>
    <w:rsid w:val="00DA3B72"/>
    <w:rsid w:val="00DB5BCB"/>
    <w:rsid w:val="00DB688F"/>
    <w:rsid w:val="00DB79A6"/>
    <w:rsid w:val="00DC1766"/>
    <w:rsid w:val="00DC53B9"/>
    <w:rsid w:val="00DC62F7"/>
    <w:rsid w:val="00DC637C"/>
    <w:rsid w:val="00DD340F"/>
    <w:rsid w:val="00DE0CE0"/>
    <w:rsid w:val="00DE1FC8"/>
    <w:rsid w:val="00DE2FCC"/>
    <w:rsid w:val="00DF1CFA"/>
    <w:rsid w:val="00DF7104"/>
    <w:rsid w:val="00E04BCC"/>
    <w:rsid w:val="00E04C5D"/>
    <w:rsid w:val="00E06B91"/>
    <w:rsid w:val="00E07D8B"/>
    <w:rsid w:val="00E173B2"/>
    <w:rsid w:val="00E2228E"/>
    <w:rsid w:val="00E22464"/>
    <w:rsid w:val="00E32803"/>
    <w:rsid w:val="00E33737"/>
    <w:rsid w:val="00E40AE2"/>
    <w:rsid w:val="00E46EF0"/>
    <w:rsid w:val="00E523C3"/>
    <w:rsid w:val="00E5388E"/>
    <w:rsid w:val="00E575C0"/>
    <w:rsid w:val="00E6016B"/>
    <w:rsid w:val="00E6160C"/>
    <w:rsid w:val="00E74602"/>
    <w:rsid w:val="00E74771"/>
    <w:rsid w:val="00E815B4"/>
    <w:rsid w:val="00E9389E"/>
    <w:rsid w:val="00E94B95"/>
    <w:rsid w:val="00EA3999"/>
    <w:rsid w:val="00EA58F1"/>
    <w:rsid w:val="00EB1456"/>
    <w:rsid w:val="00EB2F5C"/>
    <w:rsid w:val="00EC3EA8"/>
    <w:rsid w:val="00EC64E3"/>
    <w:rsid w:val="00ED6905"/>
    <w:rsid w:val="00EE3AEC"/>
    <w:rsid w:val="00EE5520"/>
    <w:rsid w:val="00EF64C7"/>
    <w:rsid w:val="00F26BD7"/>
    <w:rsid w:val="00F37A4C"/>
    <w:rsid w:val="00F40E33"/>
    <w:rsid w:val="00F567AE"/>
    <w:rsid w:val="00F61114"/>
    <w:rsid w:val="00F664B7"/>
    <w:rsid w:val="00F80AAF"/>
    <w:rsid w:val="00FA4703"/>
    <w:rsid w:val="00FA7F7C"/>
    <w:rsid w:val="00FB0218"/>
    <w:rsid w:val="00FB1C8F"/>
    <w:rsid w:val="00FB66C6"/>
    <w:rsid w:val="00FD1778"/>
    <w:rsid w:val="00FE0D74"/>
    <w:rsid w:val="00FE3D2C"/>
    <w:rsid w:val="00FE50AE"/>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character" w:styleId="UnresolvedMention">
    <w:name w:val="Unresolved Mention"/>
    <w:basedOn w:val="DefaultParagraphFont"/>
    <w:uiPriority w:val="99"/>
    <w:semiHidden/>
    <w:unhideWhenUsed/>
    <w:rsid w:val="004654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8.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6.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sv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cle" TargetMode="External"/><Relationship Id="rId23" Type="http://schemas.openxmlformats.org/officeDocument/2006/relationships/image" Target="media/image5.sv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cle"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D4973"/>
    <w:rsid w:val="001E774E"/>
    <w:rsid w:val="004654ED"/>
    <w:rsid w:val="00504A20"/>
    <w:rsid w:val="0067502E"/>
    <w:rsid w:val="0083705C"/>
    <w:rsid w:val="008462F8"/>
    <w:rsid w:val="008716E1"/>
    <w:rsid w:val="00956673"/>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72dceaa4-5fb0-411e-9c65-9d4d8f2c4b07" xsi:nil="true"/>
    <NotebookType xmlns="72dceaa4-5fb0-411e-9c65-9d4d8f2c4b07" xsi:nil="true"/>
    <FolderType xmlns="72dceaa4-5fb0-411e-9c65-9d4d8f2c4b07" xsi:nil="true"/>
    <Templates xmlns="72dceaa4-5fb0-411e-9c65-9d4d8f2c4b07" xsi:nil="true"/>
    <Owner xmlns="72dceaa4-5fb0-411e-9c65-9d4d8f2c4b07">
      <UserInfo>
        <DisplayName/>
        <AccountId xsi:nil="true"/>
        <AccountType/>
      </UserInfo>
    </Owner>
    <DefaultSectionNames xmlns="72dceaa4-5fb0-411e-9c65-9d4d8f2c4b07" xsi:nil="true"/>
    <CultureName xmlns="72dceaa4-5fb0-411e-9c65-9d4d8f2c4b07" xsi:nil="true"/>
    <Is_Collaboration_Space_Locked xmlns="72dceaa4-5fb0-411e-9c65-9d4d8f2c4b07" xsi:nil="true"/>
    <Self_Registration_Enabled xmlns="72dceaa4-5fb0-411e-9c65-9d4d8f2c4b07" xsi:nil="true"/>
    <SharedWithUsers xmlns="97956611-b430-44bf-a4e6-9eb8d00f220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Students xmlns="72dceaa4-5fb0-411e-9c65-9d4d8f2c4b07">
      <UserInfo>
        <DisplayName/>
        <AccountId xsi:nil="true"/>
        <AccountType/>
      </UserInfo>
    </Students>
    <Has_Teacher_Only_SectionGroup xmlns="72dceaa4-5fb0-411e-9c65-9d4d8f2c4b07" xsi:nil="true"/>
    <Teachers xmlns="72dceaa4-5fb0-411e-9c65-9d4d8f2c4b07">
      <UserInfo>
        <DisplayName/>
        <AccountId xsi:nil="true"/>
        <AccountType/>
      </UserInfo>
    </Teachers>
    <Student_Groups xmlns="72dceaa4-5fb0-411e-9c65-9d4d8f2c4b07">
      <UserInfo>
        <DisplayName/>
        <AccountId xsi:nil="true"/>
        <AccountType/>
      </UserInfo>
    </Student_Groups>
    <Invited_Students xmlns="72dceaa4-5fb0-411e-9c65-9d4d8f2c4b07" xsi:nil="true"/>
    <Invited_Teachers xmlns="72dceaa4-5fb0-411e-9c65-9d4d8f2c4b0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B949FE021C494C45895EFD0D4CCA95E9" ma:contentTypeVersion="26" ma:contentTypeDescription="Create a new document." ma:contentTypeScope="" ma:versionID="70e044ee19e82c6a0fcff208c21842c1">
  <xsd:schema xmlns:xsd="http://www.w3.org/2001/XMLSchema" xmlns:xs="http://www.w3.org/2001/XMLSchema" xmlns:p="http://schemas.microsoft.com/office/2006/metadata/properties" xmlns:ns3="97956611-b430-44bf-a4e6-9eb8d00f2200" xmlns:ns4="72dceaa4-5fb0-411e-9c65-9d4d8f2c4b07" targetNamespace="http://schemas.microsoft.com/office/2006/metadata/properties" ma:root="true" ma:fieldsID="ef58131802a4d44d4ce72e84a66be4d1" ns3:_="" ns4:_="">
    <xsd:import namespace="97956611-b430-44bf-a4e6-9eb8d00f2200"/>
    <xsd:import namespace="72dceaa4-5fb0-411e-9c65-9d4d8f2c4b07"/>
    <xsd:element name="properties">
      <xsd:complexType>
        <xsd:sequence>
          <xsd:element name="documentManagement">
            <xsd:complexType>
              <xsd:all>
                <xsd:element ref="ns3:SharedWithUsers" minOccurs="0"/>
                <xsd:element ref="ns3:SharedWithDetails" minOccurs="0"/>
                <xsd:element ref="ns3:SharingHintHash"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956611-b430-44bf-a4e6-9eb8d00f220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dceaa4-5fb0-411e-9c65-9d4d8f2c4b07" elementFormDefault="qualified">
    <xsd:import namespace="http://schemas.microsoft.com/office/2006/documentManagement/types"/>
    <xsd:import namespace="http://schemas.microsoft.com/office/infopath/2007/PartnerControls"/>
    <xsd:element name="NotebookType" ma:index="11" nillable="true" ma:displayName="Notebook Type" ma:internalName="NotebookType">
      <xsd:simpleType>
        <xsd:restriction base="dms:Text"/>
      </xsd:simpleType>
    </xsd:element>
    <xsd:element name="FolderType" ma:index="12" nillable="true" ma:displayName="Folder Type" ma:internalName="FolderType">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Templates" ma:index="15" nillable="true" ma:displayName="Templates" ma:internalName="Templates">
      <xsd:simpleType>
        <xsd:restriction base="dms:Note">
          <xsd:maxLength value="255"/>
        </xsd:restriction>
      </xsd:simpleType>
    </xsd:element>
    <xsd:element name="CultureName" ma:index="16" nillable="true" ma:displayName="Culture Name" ma:internalName="CultureName">
      <xsd:simpleType>
        <xsd:restriction base="dms:Text"/>
      </xsd:simpleType>
    </xsd:element>
    <xsd:element name="AppVersion" ma:index="17" nillable="true" ma:displayName="App Version" ma:internalName="AppVersion">
      <xsd:simpleType>
        <xsd:restriction base="dms:Text"/>
      </xsd:simpleType>
    </xsd:element>
    <xsd:element name="Teachers" ma:index="1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1" nillable="true" ma:displayName="Invited Teachers" ma:internalName="Invited_Teachers">
      <xsd:simpleType>
        <xsd:restriction base="dms:Note">
          <xsd:maxLength value="255"/>
        </xsd:restriction>
      </xsd:simpleType>
    </xsd:element>
    <xsd:element name="Invited_Students" ma:index="22" nillable="true" ma:displayName="Invited Students" ma:internalName="Invited_Students">
      <xsd:simpleType>
        <xsd:restriction base="dms:Note">
          <xsd:maxLength value="255"/>
        </xsd:restriction>
      </xsd:simpleType>
    </xsd:element>
    <xsd:element name="Self_Registration_Enabled" ma:index="23" nillable="true" ma:displayName="Self Registration Enabled" ma:internalName="Self_Registration_Enabled">
      <xsd:simpleType>
        <xsd:restriction base="dms:Boolean"/>
      </xsd:simpleType>
    </xsd:element>
    <xsd:element name="Has_Teacher_Only_SectionGroup" ma:index="24" nillable="true" ma:displayName="Has Teacher Only SectionGroup" ma:internalName="Has_Teacher_Only_SectionGroup">
      <xsd:simpleType>
        <xsd:restriction base="dms:Boolean"/>
      </xsd:simpleType>
    </xsd:element>
    <xsd:element name="Is_Collaboration_Space_Locked" ma:index="25" nillable="true" ma:displayName="Is Collaboration Space Locked" ma:internalName="Is_Collaboration_Space_Locked">
      <xsd:simpleType>
        <xsd:restriction base="dms:Boolean"/>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ServiceAutoTags" ma:index="30" nillable="true" ma:displayName="Tags" ma:internalName="MediaServiceAutoTags"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72dceaa4-5fb0-411e-9c65-9d4d8f2c4b07"/>
    <ds:schemaRef ds:uri="97956611-b430-44bf-a4e6-9eb8d00f2200"/>
    <ds:schemaRef ds:uri="http://www.w3.org/XML/1998/namespace"/>
    <ds:schemaRef ds:uri="http://purl.org/dc/dcmitype/"/>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AB158A3C-131C-4EE3-A18F-6648D96C088C}">
  <ds:schemaRefs>
    <ds:schemaRef ds:uri="http://schemas.openxmlformats.org/officeDocument/2006/bibliography"/>
  </ds:schemaRefs>
</ds:datastoreItem>
</file>

<file path=customXml/itemProps5.xml><?xml version="1.0" encoding="utf-8"?>
<ds:datastoreItem xmlns:ds="http://schemas.openxmlformats.org/officeDocument/2006/customXml" ds:itemID="{0DD4791B-5C74-4BEB-B1E6-1DD6838FB6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956611-b430-44bf-a4e6-9eb8d00f2200"/>
    <ds:schemaRef ds:uri="72dceaa4-5fb0-411e-9c65-9d4d8f2c4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3</Pages>
  <Words>7216</Words>
  <Characters>41137</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Gilley, Bill O.</cp:lastModifiedBy>
  <cp:revision>2</cp:revision>
  <cp:lastPrinted>2020-06-30T13:28:00Z</cp:lastPrinted>
  <dcterms:created xsi:type="dcterms:W3CDTF">2020-07-30T17:56:00Z</dcterms:created>
  <dcterms:modified xsi:type="dcterms:W3CDTF">2020-07-30T17:56:00Z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0x010100B949FE021C494C45895EFD0D4CCA95E9</vt:lpwstr>
  </property>
  <property fmtid="{D5CDD505-2E9C-101B-9397-08002B2CF9AE}" pid="3" name="AuthorIds_UIVersion_3072">
    <vt:lpwstr>29</vt:lpwstr>
  </property>
</Properties>
</file>