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521913" w:rsidRDefault="0052191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521913" w:rsidRDefault="00521913"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521913" w:rsidRDefault="0052191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521913" w:rsidRDefault="00521913"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3ED589E2" w:rsidR="00521913" w:rsidRPr="00A91D75" w:rsidRDefault="00521913" w:rsidP="00A91D75">
                                  <w:pPr>
                                    <w:pStyle w:val="Subtitle"/>
                                  </w:pPr>
                                  <w:r>
                                    <w:t>School Name: Crystal Springs Elementary    School #: 226</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3ED589E2" w:rsidR="00521913" w:rsidRPr="00A91D75" w:rsidRDefault="00521913" w:rsidP="00A91D75">
                            <w:pPr>
                              <w:pStyle w:val="Subtitle"/>
                            </w:pPr>
                            <w:r>
                              <w:t>School Name: Crystal Springs Elementary    School #: 226</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0ED7E21E" w:rsidR="00521913" w:rsidRPr="00A91D75" w:rsidRDefault="00521913" w:rsidP="00A91D75">
                                  <w:r>
                                    <w:t>Principal Name: Todd Simpson</w:t>
                                  </w:r>
                                  <w:r>
                                    <w:tab/>
                                  </w:r>
                                  <w:r>
                                    <w:tab/>
                                  </w:r>
                                  <w:r>
                                    <w:tab/>
                                    <w:t xml:space="preserve">                 </w:t>
                                  </w:r>
                                  <w:r>
                                    <w:tab/>
                                    <w:t xml:space="preserve"> </w:t>
                                  </w:r>
                                </w:p>
                                <w:p w14:paraId="65D707F6" w14:textId="0AE9C84B" w:rsidR="00521913" w:rsidRPr="00A91D75" w:rsidRDefault="00521913" w:rsidP="00A91D75">
                                  <w:r>
                                    <w:t>School Website</w:t>
                                  </w:r>
                                  <w:r w:rsidRPr="00A91D75">
                                    <w:t xml:space="preserve">: </w:t>
                                  </w:r>
                                  <w:r>
                                    <w:t>dcps.duvalschools.org/</w:t>
                                  </w:r>
                                  <w:proofErr w:type="spellStart"/>
                                  <w:r>
                                    <w:t>cse</w:t>
                                  </w:r>
                                  <w:proofErr w:type="spellEnd"/>
                                  <w:r>
                                    <w:tab/>
                                  </w:r>
                                  <w:r>
                                    <w:tab/>
                                  </w:r>
                                </w:p>
                                <w:p w14:paraId="41C8F396" w14:textId="77777777" w:rsidR="00521913" w:rsidRPr="00A91D75" w:rsidRDefault="00521913"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0ED7E21E" w:rsidR="00521913" w:rsidRPr="00A91D75" w:rsidRDefault="00521913" w:rsidP="00A91D75">
                            <w:r>
                              <w:t>Principal Name: Todd Simpson</w:t>
                            </w:r>
                            <w:r>
                              <w:tab/>
                            </w:r>
                            <w:r>
                              <w:tab/>
                            </w:r>
                            <w:r>
                              <w:tab/>
                              <w:t xml:space="preserve">                 </w:t>
                            </w:r>
                            <w:r>
                              <w:tab/>
                              <w:t xml:space="preserve"> </w:t>
                            </w:r>
                          </w:p>
                          <w:p w14:paraId="65D707F6" w14:textId="0AE9C84B" w:rsidR="00521913" w:rsidRPr="00A91D75" w:rsidRDefault="00521913" w:rsidP="00A91D75">
                            <w:r>
                              <w:t>School Website</w:t>
                            </w:r>
                            <w:r w:rsidRPr="00A91D75">
                              <w:t xml:space="preserve">: </w:t>
                            </w:r>
                            <w:r>
                              <w:t>dcps.duvalschools.org/</w:t>
                            </w:r>
                            <w:proofErr w:type="spellStart"/>
                            <w:r>
                              <w:t>cse</w:t>
                            </w:r>
                            <w:proofErr w:type="spellEnd"/>
                            <w:r>
                              <w:tab/>
                            </w:r>
                            <w:r>
                              <w:tab/>
                            </w:r>
                          </w:p>
                          <w:p w14:paraId="41C8F396" w14:textId="77777777" w:rsidR="00521913" w:rsidRPr="00A91D75" w:rsidRDefault="00521913"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521913" w:rsidRDefault="00521913"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521913" w:rsidRDefault="00521913"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7E3B96">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7E3B96">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7E3B96">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7E3B96">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7E3B96">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7E3B96">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7E3B96">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7E3B96">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7E3B96">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7E3B96">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7E3B96">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7E3B96">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7E3B96">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7E3B96">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7E3B96">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7E3B96">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7E3B96">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7E3B96">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7E3B96">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7E3B96">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521913" w:rsidRPr="0077214C" w:rsidRDefault="00521913"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521913" w:rsidRPr="0077214C" w:rsidRDefault="00521913"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77B6B8A4"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9836D5">
            <w:rPr>
              <w:rFonts w:asciiTheme="minorHAnsi" w:hAnsiTheme="minorHAnsi" w:cstheme="minorBidi"/>
              <w:sz w:val="24"/>
              <w:szCs w:val="24"/>
              <w:u w:val="single"/>
            </w:rPr>
            <w:t>Todd Simpson</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164DA6B9"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6D264865"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3CBB0C6A"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69793E5E"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66B57D4A"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3C18FC06"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62750A0E"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5EE142C0" w:rsidR="004875A3" w:rsidRPr="004875A3" w:rsidRDefault="007E3B96"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0BE5FDA1" w:rsidR="004875A3" w:rsidRPr="00C4091D" w:rsidRDefault="007E3B96"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9836D5">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07D59E17" w:rsidR="00D55CBC" w:rsidRPr="00521913" w:rsidRDefault="00E815B4" w:rsidP="71D0BB9E">
      <w:pPr>
        <w:spacing w:before="100" w:beforeAutospacing="1" w:after="100" w:afterAutospacing="1" w:line="240" w:lineRule="auto"/>
        <w:contextualSpacing w:val="0"/>
        <w:rPr>
          <w:rFonts w:eastAsia="Times New Roman" w:cstheme="minorHAnsi"/>
          <w:sz w:val="20"/>
          <w:szCs w:val="24"/>
        </w:rPr>
      </w:pPr>
      <w:r w:rsidRPr="71D0BB9E">
        <w:rPr>
          <w:rFonts w:eastAsia="Times New Roman"/>
          <w:sz w:val="20"/>
        </w:rPr>
        <w:t>*click to select each assurance, this page will require an original signature and submission to the District.</w:t>
      </w:r>
      <w:r w:rsidR="004A5EAF" w:rsidRPr="00E815B4">
        <w:rPr>
          <w:rFonts w:eastAsia="Times New Roman" w:cstheme="minorHAnsi"/>
          <w:sz w:val="20"/>
          <w:szCs w:val="24"/>
        </w:rPr>
        <w:br/>
      </w:r>
      <w:r w:rsidR="00521913" w:rsidRPr="00521913">
        <w:rPr>
          <w:rFonts w:ascii="Blackadder ITC" w:eastAsia="Times New Roman" w:hAnsi="Blackadder ITC"/>
          <w:sz w:val="20"/>
          <w:u w:val="single"/>
        </w:rPr>
        <w:t>Todd Simpson</w:t>
      </w:r>
      <w:r w:rsidR="00E173B2" w:rsidRPr="71D0BB9E">
        <w:rPr>
          <w:rFonts w:eastAsia="Times New Roman"/>
          <w:sz w:val="20"/>
        </w:rPr>
        <w:t xml:space="preserve">____________________________________________    </w:t>
      </w:r>
      <w:r w:rsidR="00E173B2" w:rsidRPr="00E815B4">
        <w:rPr>
          <w:rFonts w:eastAsia="Times New Roman" w:cstheme="minorHAnsi"/>
          <w:sz w:val="20"/>
          <w:szCs w:val="24"/>
        </w:rPr>
        <w:tab/>
      </w:r>
      <w:r w:rsidR="00E173B2" w:rsidRPr="71D0BB9E">
        <w:rPr>
          <w:rFonts w:eastAsia="Times New Roman"/>
          <w:sz w:val="20"/>
        </w:rPr>
        <w:t>_</w:t>
      </w:r>
      <w:r w:rsidR="009836D5" w:rsidRPr="009836D5">
        <w:rPr>
          <w:rFonts w:eastAsia="Times New Roman"/>
          <w:sz w:val="20"/>
          <w:u w:val="single"/>
        </w:rPr>
        <w:t>05/27/2020</w:t>
      </w:r>
      <w:r w:rsidR="00E173B2" w:rsidRPr="71D0BB9E">
        <w:rPr>
          <w:rFonts w:eastAsia="Times New Roman"/>
          <w:sz w:val="20"/>
        </w:rPr>
        <w:t>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4A323FDB" w:rsidR="00E173B2" w:rsidRDefault="00E815B4" w:rsidP="00E173B2">
            <w:r>
              <w:t>$</w:t>
            </w:r>
            <w:r w:rsidR="009836D5">
              <w:t>3,400</w:t>
            </w:r>
          </w:p>
        </w:tc>
        <w:tc>
          <w:tcPr>
            <w:tcW w:w="3384" w:type="dxa"/>
          </w:tcPr>
          <w:p w14:paraId="1833FC43" w14:textId="64F79465" w:rsidR="00E173B2" w:rsidRDefault="1CECD5AD" w:rsidP="00E173B2">
            <w:r>
              <w:t>$</w:t>
            </w:r>
            <w:r w:rsidR="00521913">
              <w:t>3,187.99</w:t>
            </w:r>
          </w:p>
        </w:tc>
        <w:tc>
          <w:tcPr>
            <w:tcW w:w="3218" w:type="dxa"/>
          </w:tcPr>
          <w:p w14:paraId="63DF50C0" w14:textId="534AB1A4" w:rsidR="00EF763C" w:rsidRDefault="00521913" w:rsidP="00EF763C">
            <w:pPr>
              <w:ind w:left="0"/>
            </w:pPr>
            <w:r>
              <w:t>$230.92</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3FF99709" w:rsidR="00E173B2" w:rsidRDefault="00521913" w:rsidP="00521913">
            <w:r>
              <w:t xml:space="preserve">As an effect of COVID-19 school closure began effective 3/16/2020 resulting in all funds not fully being expended.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77777777" w:rsidR="000A5F6F" w:rsidRDefault="000A5F6F" w:rsidP="000A5F6F">
            <w:pPr>
              <w:spacing w:line="240" w:lineRule="auto"/>
              <w:rPr>
                <w:b w:val="0"/>
                <w:sz w:val="20"/>
              </w:rPr>
            </w:pPr>
          </w:p>
          <w:p w14:paraId="4DDBEF00" w14:textId="77777777" w:rsidR="000A5F6F" w:rsidRDefault="000A5F6F" w:rsidP="000A5F6F">
            <w:pPr>
              <w:spacing w:line="240" w:lineRule="auto"/>
              <w:rPr>
                <w:b w:val="0"/>
                <w:sz w:val="20"/>
              </w:rPr>
            </w:pPr>
          </w:p>
          <w:p w14:paraId="3461D779" w14:textId="4F2EEDE7" w:rsidR="000A5F6F" w:rsidRDefault="00521913" w:rsidP="00521913">
            <w:pPr>
              <w:shd w:val="clear" w:color="auto" w:fill="FFFFFF" w:themeFill="background1"/>
              <w:spacing w:line="240" w:lineRule="auto"/>
              <w:rPr>
                <w:b w:val="0"/>
                <w:sz w:val="20"/>
              </w:rPr>
            </w:pPr>
            <w:r w:rsidRPr="00521913">
              <w:rPr>
                <w:b w:val="0"/>
                <w:sz w:val="20"/>
              </w:rPr>
              <w:t>247</w:t>
            </w: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769DD058" w14:textId="77777777" w:rsidR="00990F87" w:rsidRDefault="00990F87" w:rsidP="000A5F6F">
            <w:pPr>
              <w:cnfStyle w:val="000000000000" w:firstRow="0" w:lastRow="0" w:firstColumn="0" w:lastColumn="0" w:oddVBand="0" w:evenVBand="0" w:oddHBand="0" w:evenHBand="0" w:firstRowFirstColumn="0" w:firstRowLastColumn="0" w:lastRowFirstColumn="0" w:lastRowLastColumn="0"/>
            </w:pPr>
          </w:p>
          <w:p w14:paraId="0562CB0E" w14:textId="7D4C2277" w:rsidR="008D63E0" w:rsidRDefault="00521913" w:rsidP="00521913">
            <w:pPr>
              <w:cnfStyle w:val="000000000000" w:firstRow="0" w:lastRow="0" w:firstColumn="0" w:lastColumn="0" w:oddVBand="0" w:evenVBand="0" w:oddHBand="0" w:evenHBand="0" w:firstRowFirstColumn="0" w:firstRowLastColumn="0" w:lastRowFirstColumn="0" w:lastRowLastColumn="0"/>
            </w:pPr>
            <w:r>
              <w:t>43</w:t>
            </w:r>
          </w:p>
        </w:tc>
        <w:tc>
          <w:tcPr>
            <w:tcW w:w="4860" w:type="dxa"/>
          </w:tcPr>
          <w:p w14:paraId="0FE4C07F" w14:textId="77777777" w:rsidR="00990F87" w:rsidRDefault="008D63E0" w:rsidP="44F8A17B">
            <w:pPr>
              <w:spacing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C5154D">
              <w:rPr>
                <w:rFonts w:cstheme="minorHAnsi"/>
                <w:bCs/>
                <w:szCs w:val="24"/>
              </w:rPr>
              <w:t>P</w:t>
            </w:r>
            <w:r w:rsidRPr="00C5154D">
              <w:rPr>
                <w:rFonts w:cstheme="minorHAnsi"/>
                <w:color w:val="000000"/>
                <w:szCs w:val="24"/>
              </w:rPr>
              <w:t xml:space="preserve">arents are invited to come and obtain information needed about food pantries, shelters, free clinics, etc. by the parent liaison. There are computers for parent </w:t>
            </w:r>
            <w:r>
              <w:rPr>
                <w:rFonts w:cstheme="minorHAnsi"/>
                <w:color w:val="000000"/>
                <w:szCs w:val="24"/>
              </w:rPr>
              <w:t xml:space="preserve">to </w:t>
            </w:r>
            <w:r w:rsidRPr="00C5154D">
              <w:rPr>
                <w:rFonts w:cstheme="minorHAnsi"/>
                <w:color w:val="000000"/>
                <w:szCs w:val="24"/>
              </w:rPr>
              <w:t>use to sign up for volunteer status, focus, etc. There are ite</w:t>
            </w:r>
            <w:r>
              <w:rPr>
                <w:rFonts w:cstheme="minorHAnsi"/>
                <w:color w:val="000000"/>
                <w:szCs w:val="24"/>
              </w:rPr>
              <w:t>ms available for check out (</w:t>
            </w:r>
            <w:r w:rsidRPr="00C5154D">
              <w:rPr>
                <w:rFonts w:cstheme="minorHAnsi"/>
                <w:color w:val="000000"/>
                <w:szCs w:val="24"/>
              </w:rPr>
              <w:t xml:space="preserve">books, games, </w:t>
            </w:r>
            <w:r>
              <w:rPr>
                <w:rFonts w:cstheme="minorHAnsi"/>
                <w:color w:val="000000"/>
                <w:szCs w:val="24"/>
              </w:rPr>
              <w:t>and</w:t>
            </w:r>
            <w:r w:rsidRPr="00C5154D">
              <w:rPr>
                <w:rFonts w:cstheme="minorHAnsi"/>
                <w:color w:val="000000"/>
                <w:szCs w:val="24"/>
              </w:rPr>
              <w:t xml:space="preserve"> other resources</w:t>
            </w:r>
            <w:r>
              <w:rPr>
                <w:rFonts w:cstheme="minorHAnsi"/>
                <w:color w:val="000000"/>
                <w:szCs w:val="24"/>
              </w:rPr>
              <w:t>)</w:t>
            </w:r>
            <w:r w:rsidRPr="00C5154D">
              <w:rPr>
                <w:rFonts w:cstheme="minorHAnsi"/>
                <w:color w:val="000000"/>
                <w:szCs w:val="24"/>
              </w:rPr>
              <w:t>. We will continue our monthly "Pastries with Parents" with different topics each month to receive information and resources to encourage academic success.</w:t>
            </w:r>
          </w:p>
          <w:p w14:paraId="34CE0A41" w14:textId="1DBA51E7" w:rsidR="008D63E0" w:rsidRPr="00990F87" w:rsidRDefault="008D63E0"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 xml:space="preserve">(this number should equal the number of participants listed on sign in </w:t>
            </w:r>
            <w:r w:rsidR="004579AA" w:rsidRPr="004579AA">
              <w:rPr>
                <w:b/>
                <w:sz w:val="20"/>
              </w:rPr>
              <w:lastRenderedPageBreak/>
              <w:t>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lastRenderedPageBreak/>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6ED00675" w:rsidR="008C6CDF" w:rsidRDefault="00521913" w:rsidP="00521913">
            <w:pPr>
              <w:cnfStyle w:val="000000100000" w:firstRow="0" w:lastRow="0" w:firstColumn="0" w:lastColumn="0" w:oddVBand="0" w:evenVBand="0" w:oddHBand="1" w:evenHBand="0" w:firstRowFirstColumn="0" w:firstRowLastColumn="0" w:lastRowFirstColumn="0" w:lastRowLastColumn="0"/>
            </w:pPr>
            <w:r>
              <w:t>19</w:t>
            </w:r>
          </w:p>
        </w:tc>
        <w:tc>
          <w:tcPr>
            <w:tcW w:w="4860" w:type="dxa"/>
          </w:tcPr>
          <w:p w14:paraId="00531D08" w14:textId="77777777" w:rsidR="008D63E0" w:rsidRPr="008D63E0" w:rsidRDefault="008D63E0" w:rsidP="008D63E0">
            <w:pPr>
              <w:spacing w:line="240" w:lineRule="auto"/>
              <w:cnfStyle w:val="000000100000" w:firstRow="0" w:lastRow="0" w:firstColumn="0" w:lastColumn="0" w:oddVBand="0" w:evenVBand="0" w:oddHBand="1" w:evenHBand="0" w:firstRowFirstColumn="0" w:firstRowLastColumn="0" w:lastRowFirstColumn="0" w:lastRowLastColumn="0"/>
            </w:pPr>
            <w:r w:rsidRPr="008D63E0">
              <w:t>Parents stated they were more informed concerning our family engagement plan. Feedback forms were collected.</w:t>
            </w:r>
          </w:p>
          <w:p w14:paraId="6D98A12B" w14:textId="77777777" w:rsidR="008C6CDF" w:rsidRPr="008D63E0" w:rsidRDefault="008C6CDF" w:rsidP="000A5F6F">
            <w:pPr>
              <w:spacing w:line="240" w:lineRule="auto"/>
              <w:cnfStyle w:val="000000100000" w:firstRow="0" w:lastRow="0" w:firstColumn="0" w:lastColumn="0" w:oddVBand="0" w:evenVBand="0" w:oddHBand="1" w:evenHBand="0" w:firstRowFirstColumn="0" w:firstRowLastColumn="0" w:lastRowFirstColumn="0" w:lastRowLastColumn="0"/>
            </w:pP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1CDB200A" w:rsidR="008C6CDF" w:rsidRDefault="00521913" w:rsidP="00521913">
            <w:pPr>
              <w:cnfStyle w:val="000000000000" w:firstRow="0" w:lastRow="0" w:firstColumn="0" w:lastColumn="0" w:oddVBand="0" w:evenVBand="0" w:oddHBand="0" w:evenHBand="0" w:firstRowFirstColumn="0" w:firstRowLastColumn="0" w:lastRowFirstColumn="0" w:lastRowLastColumn="0"/>
            </w:pPr>
            <w:r>
              <w:t>82</w:t>
            </w:r>
          </w:p>
        </w:tc>
        <w:tc>
          <w:tcPr>
            <w:tcW w:w="4860" w:type="dxa"/>
          </w:tcPr>
          <w:p w14:paraId="5997CC1D" w14:textId="10AFFD72" w:rsidR="008C6CDF" w:rsidRPr="008D63E0" w:rsidRDefault="00521913" w:rsidP="000A5F6F">
            <w:pPr>
              <w:spacing w:line="240" w:lineRule="auto"/>
              <w:cnfStyle w:val="000000000000" w:firstRow="0" w:lastRow="0" w:firstColumn="0" w:lastColumn="0" w:oddVBand="0" w:evenVBand="0" w:oddHBand="0" w:evenHBand="0" w:firstRowFirstColumn="0" w:firstRowLastColumn="0" w:lastRowFirstColumn="0" w:lastRowLastColumn="0"/>
            </w:pPr>
            <w:r>
              <w:t xml:space="preserve">Parents notified the school of what kinds of activities families would like to see to assist students’ academic success.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52249AB2" w:rsidR="008C6CDF" w:rsidRDefault="008D63E0" w:rsidP="000A5F6F">
            <w:pPr>
              <w:spacing w:line="240" w:lineRule="auto"/>
              <w:rPr>
                <w:b w:val="0"/>
                <w:sz w:val="20"/>
              </w:rPr>
            </w:pPr>
            <w:r>
              <w:rPr>
                <w:b w:val="0"/>
                <w:sz w:val="20"/>
              </w:rPr>
              <w:t>Literacy Night</w:t>
            </w:r>
          </w:p>
        </w:tc>
        <w:tc>
          <w:tcPr>
            <w:tcW w:w="1742" w:type="dxa"/>
          </w:tcPr>
          <w:p w14:paraId="3FE9F23F" w14:textId="155A2501" w:rsidR="008C6CDF" w:rsidRDefault="00521913" w:rsidP="00521913">
            <w:pPr>
              <w:cnfStyle w:val="000000100000" w:firstRow="0" w:lastRow="0" w:firstColumn="0" w:lastColumn="0" w:oddVBand="0" w:evenVBand="0" w:oddHBand="1" w:evenHBand="0" w:firstRowFirstColumn="0" w:firstRowLastColumn="0" w:lastRowFirstColumn="0" w:lastRowLastColumn="0"/>
            </w:pPr>
            <w:r>
              <w:t>53</w:t>
            </w:r>
          </w:p>
        </w:tc>
        <w:tc>
          <w:tcPr>
            <w:tcW w:w="4860" w:type="dxa"/>
          </w:tcPr>
          <w:p w14:paraId="0439E822" w14:textId="77777777" w:rsidR="008D63E0" w:rsidRPr="008D63E0" w:rsidRDefault="008D63E0" w:rsidP="008D63E0">
            <w:pPr>
              <w:spacing w:line="240" w:lineRule="auto"/>
              <w:cnfStyle w:val="000000100000" w:firstRow="0" w:lastRow="0" w:firstColumn="0" w:lastColumn="0" w:oddVBand="0" w:evenVBand="0" w:oddHBand="1" w:evenHBand="0" w:firstRowFirstColumn="0" w:firstRowLastColumn="0" w:lastRowFirstColumn="0" w:lastRowLastColumn="0"/>
            </w:pPr>
            <w:r w:rsidRPr="008D63E0">
              <w:t xml:space="preserve">Parents were given grade specific strategies they could use to help their child at home as well as an overview of the Florida standards. </w:t>
            </w:r>
          </w:p>
          <w:p w14:paraId="3C8B19AC" w14:textId="77777777" w:rsidR="008D63E0" w:rsidRPr="008D63E0" w:rsidRDefault="008D63E0" w:rsidP="008D63E0">
            <w:pPr>
              <w:spacing w:line="240" w:lineRule="auto"/>
              <w:cnfStyle w:val="000000100000" w:firstRow="0" w:lastRow="0" w:firstColumn="0" w:lastColumn="0" w:oddVBand="0" w:evenVBand="0" w:oddHBand="1" w:evenHBand="0" w:firstRowFirstColumn="0" w:firstRowLastColumn="0" w:lastRowFirstColumn="0" w:lastRowLastColumn="0"/>
            </w:pPr>
            <w:r w:rsidRPr="008D63E0">
              <w:t>Feedback forms were collected from parents.</w:t>
            </w:r>
          </w:p>
          <w:p w14:paraId="1F72F646" w14:textId="77777777" w:rsidR="008C6CDF" w:rsidRPr="008D63E0" w:rsidRDefault="008C6CDF" w:rsidP="000A5F6F">
            <w:pPr>
              <w:spacing w:line="240" w:lineRule="auto"/>
              <w:cnfStyle w:val="000000100000" w:firstRow="0" w:lastRow="0" w:firstColumn="0" w:lastColumn="0" w:oddVBand="0" w:evenVBand="0" w:oddHBand="1" w:evenHBand="0" w:firstRowFirstColumn="0" w:firstRowLastColumn="0" w:lastRowFirstColumn="0" w:lastRowLastColumn="0"/>
            </w:pP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6AE08E8E" w:rsidR="008C6CDF" w:rsidRDefault="008D63E0" w:rsidP="000A5F6F">
            <w:pPr>
              <w:spacing w:line="240" w:lineRule="auto"/>
              <w:rPr>
                <w:b w:val="0"/>
                <w:sz w:val="20"/>
              </w:rPr>
            </w:pPr>
            <w:r>
              <w:rPr>
                <w:b w:val="0"/>
                <w:sz w:val="20"/>
              </w:rPr>
              <w:t>Science/Math (STEM) Night</w:t>
            </w:r>
          </w:p>
        </w:tc>
        <w:tc>
          <w:tcPr>
            <w:tcW w:w="1742" w:type="dxa"/>
          </w:tcPr>
          <w:p w14:paraId="6BB9E253" w14:textId="127AF86B" w:rsidR="008C6CDF" w:rsidRDefault="00521913" w:rsidP="00521913">
            <w:pPr>
              <w:cnfStyle w:val="000000000000" w:firstRow="0" w:lastRow="0" w:firstColumn="0" w:lastColumn="0" w:oddVBand="0" w:evenVBand="0" w:oddHBand="0" w:evenHBand="0" w:firstRowFirstColumn="0" w:firstRowLastColumn="0" w:lastRowFirstColumn="0" w:lastRowLastColumn="0"/>
            </w:pPr>
            <w:r>
              <w:t>88</w:t>
            </w:r>
          </w:p>
        </w:tc>
        <w:tc>
          <w:tcPr>
            <w:tcW w:w="4860" w:type="dxa"/>
          </w:tcPr>
          <w:p w14:paraId="23DE523C" w14:textId="20F251D9" w:rsidR="008C6CDF" w:rsidRPr="008D63E0" w:rsidRDefault="00521913" w:rsidP="000A5F6F">
            <w:pPr>
              <w:spacing w:line="240" w:lineRule="auto"/>
              <w:cnfStyle w:val="000000000000" w:firstRow="0" w:lastRow="0" w:firstColumn="0" w:lastColumn="0" w:oddVBand="0" w:evenVBand="0" w:oddHBand="0" w:evenHBand="0" w:firstRowFirstColumn="0" w:firstRowLastColumn="0" w:lastRowFirstColumn="0" w:lastRowLastColumn="0"/>
            </w:pPr>
            <w:r>
              <w:t xml:space="preserve">Parents were provided information regarding </w:t>
            </w:r>
            <w:proofErr w:type="spellStart"/>
            <w:r>
              <w:t>iReady</w:t>
            </w:r>
            <w:proofErr w:type="spellEnd"/>
            <w:r>
              <w:t xml:space="preserve">, Focus, and Achieve. Parents were given the opportunity to access these programs at that time in the computer lab as well. Parents were provided with information on the FSA, types of questions and practice tests to take at home. Feedback forms were collected from parents.  </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0E65A124" w:rsidR="008C6CDF" w:rsidRDefault="008D63E0" w:rsidP="000A5F6F">
            <w:pPr>
              <w:spacing w:line="240" w:lineRule="auto"/>
              <w:rPr>
                <w:b w:val="0"/>
                <w:sz w:val="20"/>
              </w:rPr>
            </w:pPr>
            <w:r>
              <w:rPr>
                <w:b w:val="0"/>
                <w:sz w:val="20"/>
              </w:rPr>
              <w:t xml:space="preserve">Pastries with Parents </w:t>
            </w:r>
          </w:p>
        </w:tc>
        <w:tc>
          <w:tcPr>
            <w:tcW w:w="1742" w:type="dxa"/>
          </w:tcPr>
          <w:p w14:paraId="5043CB0F" w14:textId="4523E37F" w:rsidR="008C6CDF" w:rsidRDefault="00521913" w:rsidP="00521913">
            <w:pPr>
              <w:cnfStyle w:val="000000100000" w:firstRow="0" w:lastRow="0" w:firstColumn="0" w:lastColumn="0" w:oddVBand="0" w:evenVBand="0" w:oddHBand="1" w:evenHBand="0" w:firstRowFirstColumn="0" w:firstRowLastColumn="0" w:lastRowFirstColumn="0" w:lastRowLastColumn="0"/>
            </w:pPr>
            <w:r>
              <w:t>149</w:t>
            </w:r>
          </w:p>
        </w:tc>
        <w:tc>
          <w:tcPr>
            <w:tcW w:w="4860" w:type="dxa"/>
          </w:tcPr>
          <w:p w14:paraId="038EBC4E" w14:textId="77777777" w:rsidR="008D63E0" w:rsidRPr="008D63E0" w:rsidRDefault="008D63E0" w:rsidP="008D63E0">
            <w:pPr>
              <w:spacing w:line="240" w:lineRule="auto"/>
              <w:cnfStyle w:val="000000100000" w:firstRow="0" w:lastRow="0" w:firstColumn="0" w:lastColumn="0" w:oddVBand="0" w:evenVBand="0" w:oddHBand="1" w:evenHBand="0" w:firstRowFirstColumn="0" w:firstRowLastColumn="0" w:lastRowFirstColumn="0" w:lastRowLastColumn="0"/>
            </w:pPr>
            <w:r w:rsidRPr="008D63E0">
              <w:t xml:space="preserve">Parents were provided with strategies and resources they could use at home as well as other informational sessions covering the IEP process, Safety and FSA. Feedback forms were collected from parents. </w:t>
            </w:r>
          </w:p>
          <w:p w14:paraId="07459315" w14:textId="77777777" w:rsidR="008C6CDF" w:rsidRPr="008D63E0" w:rsidRDefault="008C6CDF" w:rsidP="000A5F6F">
            <w:pPr>
              <w:spacing w:line="240" w:lineRule="auto"/>
              <w:cnfStyle w:val="000000100000" w:firstRow="0" w:lastRow="0" w:firstColumn="0" w:lastColumn="0" w:oddVBand="0" w:evenVBand="0" w:oddHBand="1" w:evenHBand="0" w:firstRowFirstColumn="0" w:firstRowLastColumn="0" w:lastRowFirstColumn="0" w:lastRowLastColumn="0"/>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78B9BA98" w14:textId="77777777" w:rsidR="00521913" w:rsidRDefault="00521913" w:rsidP="007A2192">
            <w:pPr>
              <w:ind w:left="0"/>
            </w:pPr>
            <w:r>
              <w:t>Based on our developmental meeting, the following information was gained:</w:t>
            </w:r>
          </w:p>
          <w:p w14:paraId="078DE7F2" w14:textId="1F61745C" w:rsidR="007A2192" w:rsidRDefault="007A2192" w:rsidP="00521913">
            <w:pPr>
              <w:pStyle w:val="ListParagraph"/>
              <w:numPr>
                <w:ilvl w:val="0"/>
                <w:numId w:val="14"/>
              </w:numPr>
            </w:pPr>
            <w:r>
              <w:t>Helpful learning all of the information.</w:t>
            </w:r>
          </w:p>
          <w:p w14:paraId="6A07DBDE" w14:textId="77777777" w:rsidR="007A2192" w:rsidRDefault="007A2192" w:rsidP="00521913">
            <w:pPr>
              <w:pStyle w:val="ListParagraph"/>
              <w:numPr>
                <w:ilvl w:val="0"/>
                <w:numId w:val="14"/>
              </w:numPr>
            </w:pPr>
            <w:r>
              <w:t>Informational</w:t>
            </w:r>
          </w:p>
          <w:p w14:paraId="4A8AD340" w14:textId="77777777" w:rsidR="007A2192" w:rsidRDefault="007A2192" w:rsidP="00521913">
            <w:pPr>
              <w:pStyle w:val="ListParagraph"/>
              <w:numPr>
                <w:ilvl w:val="0"/>
                <w:numId w:val="14"/>
              </w:numPr>
            </w:pPr>
            <w:r>
              <w:t>How my child can further their education.</w:t>
            </w:r>
          </w:p>
          <w:p w14:paraId="4AD724E7" w14:textId="77777777" w:rsidR="007A2192" w:rsidRDefault="007A2192" w:rsidP="00521913">
            <w:pPr>
              <w:pStyle w:val="ListParagraph"/>
              <w:numPr>
                <w:ilvl w:val="0"/>
                <w:numId w:val="14"/>
              </w:numPr>
            </w:pPr>
            <w:r>
              <w:t>Each section is described in depth.</w:t>
            </w:r>
          </w:p>
          <w:p w14:paraId="26023989" w14:textId="77777777" w:rsidR="007A2192" w:rsidRDefault="007A2192" w:rsidP="00521913">
            <w:pPr>
              <w:pStyle w:val="ListParagraph"/>
              <w:numPr>
                <w:ilvl w:val="0"/>
                <w:numId w:val="14"/>
              </w:numPr>
            </w:pPr>
            <w:r>
              <w:t>Great information</w:t>
            </w:r>
          </w:p>
          <w:p w14:paraId="463F29E8" w14:textId="38D791C1" w:rsidR="00EF763C" w:rsidRDefault="007A2192" w:rsidP="007A2192">
            <w:pPr>
              <w:pStyle w:val="ListParagraph"/>
              <w:numPr>
                <w:ilvl w:val="0"/>
                <w:numId w:val="14"/>
              </w:numPr>
            </w:pPr>
            <w:r>
              <w:t>Websites provided for FSA.</w:t>
            </w:r>
          </w:p>
        </w:tc>
      </w:tr>
    </w:tbl>
    <w:p w14:paraId="76153511" w14:textId="77777777" w:rsidR="002063EE" w:rsidRDefault="006D1169" w:rsidP="008C6CDF">
      <w:pPr>
        <w:pStyle w:val="Heading2"/>
        <w:spacing w:line="240" w:lineRule="auto"/>
      </w:pPr>
      <w:bookmarkStart w:id="9" w:name="_Toc33426262"/>
      <w:r>
        <w:lastRenderedPageBreak/>
        <w:t>B</w:t>
      </w:r>
      <w:bookmarkEnd w:id="8"/>
      <w:r>
        <w:t>arriers</w:t>
      </w:r>
      <w:bookmarkEnd w:id="9"/>
    </w:p>
    <w:tbl>
      <w:tblPr>
        <w:tblStyle w:val="TableGrid"/>
        <w:tblW w:w="10844" w:type="dxa"/>
        <w:tblLayout w:type="fixed"/>
        <w:tblCellMar>
          <w:left w:w="115" w:type="dxa"/>
          <w:right w:w="115" w:type="dxa"/>
        </w:tblCellMar>
        <w:tblLook w:val="04A0" w:firstRow="1" w:lastRow="0" w:firstColumn="1" w:lastColumn="0" w:noHBand="0" w:noVBand="1"/>
      </w:tblPr>
      <w:tblGrid>
        <w:gridCol w:w="625"/>
        <w:gridCol w:w="2370"/>
        <w:gridCol w:w="7825"/>
        <w:gridCol w:w="24"/>
      </w:tblGrid>
      <w:tr w:rsidR="006D1169" w14:paraId="5A44A15C" w14:textId="77777777" w:rsidTr="007A2192">
        <w:trPr>
          <w:cnfStyle w:val="100000000000" w:firstRow="1" w:lastRow="0" w:firstColumn="0" w:lastColumn="0" w:oddVBand="0" w:evenVBand="0" w:oddHBand="0" w:evenHBand="0" w:firstRowFirstColumn="0" w:firstRowLastColumn="0" w:lastRowFirstColumn="0" w:lastRowLastColumn="0"/>
          <w:trHeight w:val="2152"/>
        </w:trPr>
        <w:tc>
          <w:tcPr>
            <w:tcW w:w="10844" w:type="dxa"/>
            <w:gridSpan w:val="4"/>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7A2192">
        <w:trPr>
          <w:trHeight w:val="2465"/>
        </w:trPr>
        <w:tc>
          <w:tcPr>
            <w:tcW w:w="10844" w:type="dxa"/>
            <w:gridSpan w:val="4"/>
            <w:shd w:val="clear" w:color="auto" w:fill="auto"/>
            <w:vAlign w:val="top"/>
          </w:tcPr>
          <w:p w14:paraId="39F8EB9E" w14:textId="39A7DD21" w:rsidR="00C61B88" w:rsidRPr="000A2B10" w:rsidRDefault="00C61B88" w:rsidP="004564FB">
            <w:pPr>
              <w:pStyle w:val="ListParagraph"/>
              <w:numPr>
                <w:ilvl w:val="0"/>
                <w:numId w:val="4"/>
              </w:numPr>
              <w:spacing w:before="0" w:line="240" w:lineRule="auto"/>
              <w:rPr>
                <w:sz w:val="22"/>
                <w:szCs w:val="22"/>
              </w:rPr>
            </w:pPr>
            <w:r w:rsidRPr="000A2B10">
              <w:rPr>
                <w:sz w:val="22"/>
                <w:szCs w:val="22"/>
              </w:rPr>
              <w:t>Barrier 1</w:t>
            </w:r>
            <w:r w:rsidR="007A2192">
              <w:rPr>
                <w:sz w:val="22"/>
                <w:szCs w:val="22"/>
              </w:rPr>
              <w:t xml:space="preserve"> – Transportation </w:t>
            </w:r>
          </w:p>
          <w:p w14:paraId="031B9184" w14:textId="7446F223" w:rsidR="00C61B88" w:rsidRPr="000A2B10" w:rsidRDefault="00C61B88" w:rsidP="004564FB">
            <w:pPr>
              <w:pStyle w:val="ListParagraph"/>
              <w:numPr>
                <w:ilvl w:val="0"/>
                <w:numId w:val="4"/>
              </w:numPr>
              <w:spacing w:before="0" w:line="240" w:lineRule="auto"/>
              <w:rPr>
                <w:sz w:val="22"/>
                <w:szCs w:val="22"/>
              </w:rPr>
            </w:pPr>
            <w:r w:rsidRPr="000A2B10">
              <w:rPr>
                <w:sz w:val="22"/>
                <w:szCs w:val="22"/>
              </w:rPr>
              <w:t>Barrier 2</w:t>
            </w:r>
            <w:r w:rsidR="007A2192">
              <w:rPr>
                <w:sz w:val="22"/>
                <w:szCs w:val="22"/>
              </w:rPr>
              <w:t xml:space="preserve"> – Language Barriers</w:t>
            </w:r>
          </w:p>
          <w:p w14:paraId="3CA9A9F4" w14:textId="60DE1555" w:rsidR="006D1169" w:rsidRPr="00EF763C" w:rsidRDefault="00C61B88" w:rsidP="004564FB">
            <w:pPr>
              <w:pStyle w:val="ListParagraph"/>
              <w:numPr>
                <w:ilvl w:val="0"/>
                <w:numId w:val="4"/>
              </w:numPr>
              <w:spacing w:before="0" w:line="240" w:lineRule="auto"/>
              <w:rPr>
                <w:sz w:val="22"/>
                <w:szCs w:val="22"/>
              </w:rPr>
            </w:pPr>
            <w:r w:rsidRPr="000A2B10">
              <w:rPr>
                <w:sz w:val="22"/>
                <w:szCs w:val="22"/>
              </w:rPr>
              <w:t>Barrier 3</w:t>
            </w:r>
            <w:r w:rsidR="007A2192">
              <w:rPr>
                <w:sz w:val="22"/>
                <w:szCs w:val="22"/>
              </w:rPr>
              <w:t xml:space="preserve"> – Scheduling </w:t>
            </w:r>
          </w:p>
        </w:tc>
      </w:tr>
      <w:tr w:rsidR="006D1169" w14:paraId="474AA32C" w14:textId="77777777" w:rsidTr="007A2192">
        <w:trPr>
          <w:trHeight w:val="707"/>
        </w:trPr>
        <w:tc>
          <w:tcPr>
            <w:tcW w:w="10844" w:type="dxa"/>
            <w:gridSpan w:val="4"/>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7A2192">
        <w:trPr>
          <w:gridAfter w:val="1"/>
          <w:wAfter w:w="24" w:type="dxa"/>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37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82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7A2192">
        <w:trPr>
          <w:gridAfter w:val="1"/>
          <w:wAfter w:w="24" w:type="dxa"/>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370" w:type="dxa"/>
            <w:shd w:val="clear" w:color="auto" w:fill="auto"/>
          </w:tcPr>
          <w:p w14:paraId="128D5455" w14:textId="28BE198A" w:rsidR="00B90CEC" w:rsidRPr="00726745" w:rsidRDefault="007A2192" w:rsidP="00726745">
            <w:pPr>
              <w:spacing w:line="240" w:lineRule="auto"/>
              <w:ind w:left="360"/>
              <w:rPr>
                <w:szCs w:val="24"/>
              </w:rPr>
            </w:pPr>
            <w:r>
              <w:rPr>
                <w:sz w:val="22"/>
                <w:szCs w:val="22"/>
              </w:rPr>
              <w:t>Transportation</w:t>
            </w:r>
          </w:p>
        </w:tc>
        <w:tc>
          <w:tcPr>
            <w:tcW w:w="7825" w:type="dxa"/>
            <w:shd w:val="clear" w:color="auto" w:fill="auto"/>
          </w:tcPr>
          <w:p w14:paraId="4BD07577" w14:textId="77777777" w:rsidR="00B90CEC" w:rsidRDefault="007A2192" w:rsidP="003C5C3E">
            <w:pPr>
              <w:pStyle w:val="ListParagraph"/>
              <w:rPr>
                <w:sz w:val="22"/>
                <w:szCs w:val="22"/>
              </w:rPr>
            </w:pPr>
            <w:r>
              <w:rPr>
                <w:sz w:val="22"/>
                <w:szCs w:val="22"/>
              </w:rPr>
              <w:t>CSE will continue to offer an off-site parent meeting in the community.</w:t>
            </w:r>
          </w:p>
          <w:p w14:paraId="52E8F8A0" w14:textId="16C62D9C" w:rsidR="003C5C3E" w:rsidRPr="003C5C3E" w:rsidRDefault="003C5C3E" w:rsidP="003C5C3E">
            <w:pPr>
              <w:pStyle w:val="ListParagraph"/>
              <w:rPr>
                <w:sz w:val="22"/>
                <w:szCs w:val="22"/>
              </w:rPr>
            </w:pPr>
          </w:p>
        </w:tc>
      </w:tr>
      <w:tr w:rsidR="00B90CEC" w14:paraId="23080044" w14:textId="77777777" w:rsidTr="007A2192">
        <w:trPr>
          <w:gridAfter w:val="1"/>
          <w:wAfter w:w="24" w:type="dxa"/>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370" w:type="dxa"/>
            <w:shd w:val="clear" w:color="auto" w:fill="auto"/>
          </w:tcPr>
          <w:p w14:paraId="01857B3A" w14:textId="4C66CA31" w:rsidR="00B90CEC" w:rsidRPr="00726745" w:rsidRDefault="007A2192" w:rsidP="00726745">
            <w:pPr>
              <w:spacing w:line="240" w:lineRule="auto"/>
              <w:ind w:left="360"/>
              <w:rPr>
                <w:szCs w:val="24"/>
              </w:rPr>
            </w:pPr>
            <w:r>
              <w:rPr>
                <w:sz w:val="22"/>
                <w:szCs w:val="22"/>
              </w:rPr>
              <w:t>Language Barriers</w:t>
            </w:r>
          </w:p>
        </w:tc>
        <w:tc>
          <w:tcPr>
            <w:tcW w:w="7825" w:type="dxa"/>
            <w:shd w:val="clear" w:color="auto" w:fill="auto"/>
          </w:tcPr>
          <w:p w14:paraId="3EF6E1D1" w14:textId="77777777" w:rsidR="007A2192" w:rsidRDefault="007A2192" w:rsidP="007A2192">
            <w:pPr>
              <w:pStyle w:val="ListParagraph"/>
              <w:rPr>
                <w:sz w:val="22"/>
                <w:szCs w:val="22"/>
              </w:rPr>
            </w:pPr>
            <w:r>
              <w:rPr>
                <w:sz w:val="22"/>
                <w:szCs w:val="22"/>
              </w:rPr>
              <w:t xml:space="preserve">CSE will continue to offer an interpreter at the parent </w:t>
            </w:r>
          </w:p>
          <w:p w14:paraId="2041F2F5" w14:textId="77777777" w:rsidR="007A2192" w:rsidRDefault="007A2192" w:rsidP="007A2192">
            <w:pPr>
              <w:pStyle w:val="ListParagraph"/>
              <w:rPr>
                <w:sz w:val="22"/>
                <w:szCs w:val="22"/>
              </w:rPr>
            </w:pPr>
            <w:r>
              <w:rPr>
                <w:sz w:val="22"/>
                <w:szCs w:val="22"/>
              </w:rPr>
              <w:t>meetings to combat the language barriers.</w:t>
            </w:r>
          </w:p>
          <w:p w14:paraId="78D51EB5" w14:textId="77777777" w:rsidR="00B90CEC" w:rsidRPr="00726745" w:rsidRDefault="00B90CEC" w:rsidP="00726745">
            <w:pPr>
              <w:spacing w:line="240" w:lineRule="auto"/>
              <w:ind w:left="360"/>
              <w:rPr>
                <w:szCs w:val="24"/>
              </w:rPr>
            </w:pPr>
          </w:p>
        </w:tc>
      </w:tr>
      <w:tr w:rsidR="00B90CEC" w14:paraId="464CD10D" w14:textId="77777777" w:rsidTr="007A2192">
        <w:trPr>
          <w:gridAfter w:val="1"/>
          <w:wAfter w:w="24" w:type="dxa"/>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2370" w:type="dxa"/>
            <w:shd w:val="clear" w:color="auto" w:fill="auto"/>
          </w:tcPr>
          <w:p w14:paraId="5D4399E5" w14:textId="1F91B058" w:rsidR="00B90CEC" w:rsidRPr="00726745" w:rsidRDefault="007A2192" w:rsidP="00726745">
            <w:pPr>
              <w:spacing w:line="240" w:lineRule="auto"/>
              <w:ind w:left="360"/>
              <w:rPr>
                <w:szCs w:val="24"/>
              </w:rPr>
            </w:pPr>
            <w:r>
              <w:rPr>
                <w:sz w:val="22"/>
                <w:szCs w:val="22"/>
              </w:rPr>
              <w:t>Scheduling</w:t>
            </w:r>
          </w:p>
        </w:tc>
        <w:tc>
          <w:tcPr>
            <w:tcW w:w="7825" w:type="dxa"/>
            <w:shd w:val="clear" w:color="auto" w:fill="auto"/>
          </w:tcPr>
          <w:p w14:paraId="293C4CCB" w14:textId="7A568984" w:rsidR="007A2192" w:rsidRDefault="007A2192" w:rsidP="007A2192">
            <w:pPr>
              <w:pStyle w:val="ListParagraph"/>
              <w:rPr>
                <w:sz w:val="22"/>
                <w:szCs w:val="22"/>
              </w:rPr>
            </w:pPr>
            <w:r>
              <w:rPr>
                <w:sz w:val="22"/>
                <w:szCs w:val="22"/>
              </w:rPr>
              <w:t>CSE will continue to offer both day, afternoon, and evening sessions of parent meetings.</w:t>
            </w:r>
            <w:r w:rsidR="00CE5A75">
              <w:rPr>
                <w:sz w:val="22"/>
                <w:szCs w:val="22"/>
              </w:rPr>
              <w:t xml:space="preserve"> In the event of another school closure or as required by the CDC we will conduct virtual meetings in lieu of face-to-face gatherings.</w:t>
            </w:r>
          </w:p>
          <w:p w14:paraId="0573CB59" w14:textId="77777777" w:rsidR="00B90CEC" w:rsidRPr="00726745" w:rsidRDefault="00B90CEC" w:rsidP="00726745">
            <w:pPr>
              <w:spacing w:line="240" w:lineRule="auto"/>
              <w:ind w:left="360"/>
              <w:rPr>
                <w:szCs w:val="24"/>
              </w:rPr>
            </w:pPr>
          </w:p>
        </w:tc>
      </w:tr>
    </w:tbl>
    <w:p w14:paraId="296D4D28" w14:textId="0DA2251D" w:rsidR="006A0010" w:rsidRDefault="006A0010"/>
    <w:p w14:paraId="20767825" w14:textId="4CA4EDC4" w:rsidR="00CE5A75" w:rsidRDefault="00CE5A75"/>
    <w:p w14:paraId="6E4248D3" w14:textId="5C4DA062" w:rsidR="00CE5A75" w:rsidRDefault="00CE5A75"/>
    <w:p w14:paraId="290EC5FD" w14:textId="3382BE79" w:rsidR="00CE5A75" w:rsidRDefault="00CE5A75"/>
    <w:p w14:paraId="39D1F1D6" w14:textId="599C43DB" w:rsidR="00CE5A75" w:rsidRDefault="00CE5A75"/>
    <w:p w14:paraId="5AE407A4" w14:textId="77777777" w:rsidR="00CE5A75" w:rsidRDefault="00CE5A75"/>
    <w:p w14:paraId="12E3ACFA" w14:textId="217E3BD4" w:rsidR="00B90CEC" w:rsidRDefault="00B90CEC" w:rsidP="00B90CEC">
      <w:pPr>
        <w:pStyle w:val="Heading2"/>
        <w:spacing w:line="240" w:lineRule="auto"/>
      </w:pPr>
      <w:bookmarkStart w:id="10" w:name="_Toc33426263"/>
      <w:r>
        <w:lastRenderedPageBreak/>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3703CEE9" w:rsidR="00E815B4" w:rsidRPr="007A2192" w:rsidRDefault="007A2192" w:rsidP="007A2192">
            <w:pPr>
              <w:pStyle w:val="ListParagraph"/>
              <w:spacing w:line="240" w:lineRule="auto"/>
              <w:rPr>
                <w:sz w:val="22"/>
                <w:szCs w:val="22"/>
              </w:rPr>
            </w:pPr>
            <w:r>
              <w:rPr>
                <w:sz w:val="22"/>
                <w:szCs w:val="22"/>
              </w:rPr>
              <w:t>To increase the number of participants at family engagement events.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7D2A30D6" w14:textId="395E6600" w:rsidR="007A2192" w:rsidRDefault="007A2192" w:rsidP="007A2192">
            <w:pPr>
              <w:spacing w:before="0" w:line="240" w:lineRule="auto"/>
              <w:rPr>
                <w:sz w:val="22"/>
                <w:szCs w:val="22"/>
              </w:rPr>
            </w:pPr>
            <w:r>
              <w:rPr>
                <w:sz w:val="22"/>
                <w:szCs w:val="22"/>
              </w:rPr>
              <w:t xml:space="preserve">Meetings and workshops at CSE are conducted in English. </w:t>
            </w:r>
            <w:r w:rsidR="00CE5A75">
              <w:rPr>
                <w:sz w:val="22"/>
                <w:szCs w:val="22"/>
              </w:rPr>
              <w:t xml:space="preserve">In the event of another school closure or as required by the CDC we will conduct virtual meetings in lieu of face-to-face gatherings. </w:t>
            </w:r>
            <w:r>
              <w:rPr>
                <w:sz w:val="22"/>
                <w:szCs w:val="22"/>
              </w:rPr>
              <w:t xml:space="preserve">Flyers and other mailings are translated in Spanish whenever possible, with interpretation always available by phone or in person. Spanish translators and ASL interpreters for meetings, parent conferences, and workshops are available upon request. If another language is required, DCPS has a list of translators that can be requested as well. </w:t>
            </w:r>
          </w:p>
          <w:p w14:paraId="56A0732F" w14:textId="77777777" w:rsidR="007A2192" w:rsidRDefault="007A2192" w:rsidP="007A2192">
            <w:pPr>
              <w:spacing w:before="0" w:line="240" w:lineRule="auto"/>
              <w:rPr>
                <w:sz w:val="22"/>
                <w:szCs w:val="22"/>
              </w:rPr>
            </w:pPr>
            <w:r>
              <w:rPr>
                <w:sz w:val="22"/>
                <w:szCs w:val="22"/>
              </w:rPr>
              <w:t>CSE is a disability-friendly school, having ramps and an elevator to accommodate all visitors and guests. The campus contains no physical barriers that discourage parent attendance at functions and/or meetings. Information concerning school events will be posted on the school’s website, through flyers sent home with students, and our monthly newsletter (The Dolphin Cove).</w:t>
            </w:r>
          </w:p>
          <w:p w14:paraId="296FEF7D" w14:textId="474559EE" w:rsidR="00922D88" w:rsidRPr="00EB1456" w:rsidRDefault="00922D88" w:rsidP="7E864126">
            <w:pPr>
              <w:spacing w:before="0" w:line="240" w:lineRule="auto"/>
            </w:pP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ED8C1A0" w14:textId="677CC0B2" w:rsidR="007A2192" w:rsidRDefault="007A2192" w:rsidP="007A2192">
            <w:pPr>
              <w:spacing w:before="0" w:line="240" w:lineRule="auto"/>
              <w:rPr>
                <w:rFonts w:cstheme="minorHAnsi"/>
                <w:sz w:val="22"/>
                <w:szCs w:val="22"/>
              </w:rPr>
            </w:pPr>
            <w:r>
              <w:rPr>
                <w:rFonts w:cstheme="minorHAnsi"/>
                <w:sz w:val="22"/>
                <w:szCs w:val="22"/>
              </w:rPr>
              <w:t>The Title 1 Family Engagement Liaison will send information and reminders through the Remind App, flyers, and Parent Link</w:t>
            </w:r>
            <w:r w:rsidR="00CE5A75">
              <w:rPr>
                <w:rFonts w:cstheme="minorHAnsi"/>
                <w:sz w:val="22"/>
                <w:szCs w:val="22"/>
              </w:rPr>
              <w:t xml:space="preserve"> at least 2 weeks in advance</w:t>
            </w:r>
            <w:r>
              <w:rPr>
                <w:rFonts w:cstheme="minorHAnsi"/>
                <w:sz w:val="22"/>
                <w:szCs w:val="22"/>
              </w:rPr>
              <w:t>. These emails will include reminders and updates of school events and business and encourage parents to take an active role in the education of their children. The school website, Facebook page, and Twitter accounts will also be used to keep parents informed of parent involvement opportunities as they arise. A parent resource center is set up outside the front office and available to any parents that come on campus. The resource center contains a parent information guide, Title 1 family engagement workshop event calendar, families in transition information, bullying prevention awareness, sports screening and physical information, and school choice information.</w:t>
            </w:r>
          </w:p>
          <w:p w14:paraId="769D0D3C" w14:textId="77777777" w:rsidR="00FB66C6" w:rsidRPr="00EB1456" w:rsidRDefault="00FB66C6" w:rsidP="00224C54">
            <w:pPr>
              <w:spacing w:before="0" w:line="240" w:lineRule="auto"/>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7196D064" w14:textId="3124712D" w:rsidR="00FB66C6" w:rsidRDefault="007A2192" w:rsidP="003C5C3E">
            <w:pPr>
              <w:spacing w:before="0" w:line="240" w:lineRule="auto"/>
              <w:rPr>
                <w:rFonts w:cstheme="minorHAnsi"/>
                <w:sz w:val="22"/>
                <w:szCs w:val="22"/>
              </w:rPr>
            </w:pPr>
            <w:r w:rsidRPr="00CE5A75">
              <w:rPr>
                <w:rFonts w:cstheme="minorHAnsi"/>
                <w:sz w:val="22"/>
                <w:szCs w:val="22"/>
              </w:rPr>
              <w:t>Spanish, Tagalog, Vietnamese, Cambodian Khmer, Haitian-Creole, Chinese, Arabic</w:t>
            </w:r>
          </w:p>
          <w:p w14:paraId="6D072C0D" w14:textId="4C87152C" w:rsidR="00FB66C6" w:rsidRDefault="00FB66C6" w:rsidP="003C5C3E">
            <w:pPr>
              <w:spacing w:before="0" w:line="240" w:lineRule="auto"/>
              <w:ind w:left="0"/>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66B49639" w14:textId="77777777" w:rsidR="007A2192" w:rsidRPr="00922D88" w:rsidRDefault="007A2192" w:rsidP="007A2192">
            <w:pPr>
              <w:spacing w:before="0" w:line="240" w:lineRule="auto"/>
              <w:rPr>
                <w:sz w:val="22"/>
                <w:szCs w:val="22"/>
              </w:rPr>
            </w:pPr>
            <w:r w:rsidRPr="00922D88">
              <w:rPr>
                <w:sz w:val="22"/>
                <w:szCs w:val="22"/>
              </w:rPr>
              <w:t>(1)</w:t>
            </w:r>
            <w:r>
              <w:rPr>
                <w:sz w:val="22"/>
                <w:szCs w:val="22"/>
              </w:rPr>
              <w:t xml:space="preserve"> Meetings involving parents will be regularly scheduled</w:t>
            </w:r>
            <w:r w:rsidRPr="00091E89">
              <w:rPr>
                <w:sz w:val="22"/>
                <w:szCs w:val="22"/>
              </w:rPr>
              <w:t>, notice given at least 2 weeks in advance and agendas will be provided. The annual meeti</w:t>
            </w:r>
            <w:r>
              <w:rPr>
                <w:sz w:val="22"/>
                <w:szCs w:val="22"/>
              </w:rPr>
              <w:t>ng will take place the second month of the school year. At the parent annual meeting the parents will be informed how they may be involved through the 2019-2020 calendar of events.</w:t>
            </w:r>
          </w:p>
          <w:p w14:paraId="38F3EB8A" w14:textId="77777777" w:rsidR="007A2192" w:rsidRDefault="007A2192" w:rsidP="007A2192">
            <w:pPr>
              <w:spacing w:before="0" w:line="240" w:lineRule="auto"/>
              <w:rPr>
                <w:sz w:val="22"/>
                <w:szCs w:val="22"/>
              </w:rPr>
            </w:pPr>
          </w:p>
          <w:p w14:paraId="366732D0" w14:textId="77777777" w:rsidR="00CE5A75" w:rsidRDefault="007A2192" w:rsidP="00CE5A75">
            <w:pPr>
              <w:spacing w:line="240" w:lineRule="auto"/>
              <w:ind w:left="0"/>
              <w:rPr>
                <w:sz w:val="22"/>
                <w:szCs w:val="22"/>
              </w:rPr>
            </w:pPr>
            <w:r w:rsidRPr="00922D88">
              <w:rPr>
                <w:sz w:val="22"/>
                <w:szCs w:val="22"/>
              </w:rPr>
              <w:t>(</w:t>
            </w:r>
            <w:r w:rsidR="00400B60">
              <w:rPr>
                <w:sz w:val="22"/>
                <w:szCs w:val="22"/>
              </w:rPr>
              <w:t>3</w:t>
            </w:r>
            <w:r w:rsidRPr="00922D88">
              <w:rPr>
                <w:sz w:val="22"/>
                <w:szCs w:val="22"/>
              </w:rPr>
              <w:t>)</w:t>
            </w:r>
            <w:r>
              <w:rPr>
                <w:sz w:val="22"/>
                <w:szCs w:val="22"/>
              </w:rPr>
              <w:t xml:space="preserve"> Parents and guardians will be notified of Title 1 programs and activities through Parent Link, flyers, the Remind App and the school web site. The school marquee will also be utilized to encourage participation. CSE distributes a monthly newsletter to all families which also includes all programs offered.</w:t>
            </w:r>
            <w:r w:rsidR="00CE5A75">
              <w:rPr>
                <w:sz w:val="22"/>
                <w:szCs w:val="22"/>
              </w:rPr>
              <w:t xml:space="preserve"> This information is available in multiple languages upon request. </w:t>
            </w:r>
          </w:p>
          <w:p w14:paraId="4B1F511A" w14:textId="78EA4BE7" w:rsidR="000A2B10" w:rsidRDefault="000A2B10" w:rsidP="007A2192">
            <w:pPr>
              <w:spacing w:before="0" w:line="240" w:lineRule="auto"/>
              <w:rPr>
                <w:sz w:val="22"/>
                <w:szCs w:val="22"/>
              </w:rPr>
            </w:pPr>
          </w:p>
          <w:p w14:paraId="367B35E7" w14:textId="763C0EF5" w:rsidR="00400B60" w:rsidRDefault="00400B60" w:rsidP="007A2192">
            <w:pPr>
              <w:spacing w:before="0" w:line="240" w:lineRule="auto"/>
              <w:rPr>
                <w:sz w:val="22"/>
                <w:szCs w:val="22"/>
              </w:rPr>
            </w:pPr>
          </w:p>
          <w:p w14:paraId="7916B91F" w14:textId="77777777" w:rsidR="00400B60" w:rsidRPr="00922D88" w:rsidRDefault="00400B60" w:rsidP="007A2192">
            <w:pPr>
              <w:spacing w:before="0" w:line="240" w:lineRule="auto"/>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2BB10436" w14:textId="77777777" w:rsidR="007A2192" w:rsidRPr="00922D88" w:rsidRDefault="007A2192" w:rsidP="007A2192">
            <w:pPr>
              <w:spacing w:before="0" w:line="240" w:lineRule="auto"/>
              <w:rPr>
                <w:sz w:val="22"/>
                <w:szCs w:val="22"/>
              </w:rPr>
            </w:pPr>
            <w:r w:rsidRPr="00922D88">
              <w:rPr>
                <w:sz w:val="22"/>
                <w:szCs w:val="22"/>
              </w:rPr>
              <w:t>(1)</w:t>
            </w:r>
            <w:r>
              <w:rPr>
                <w:sz w:val="22"/>
                <w:szCs w:val="22"/>
              </w:rPr>
              <w:t xml:space="preserve"> Curriculum and assessment information will be presented at our first annual parent meeting as well as during Orientation and Open House.</w:t>
            </w:r>
          </w:p>
          <w:p w14:paraId="40FB54AC" w14:textId="77777777" w:rsidR="007A2192" w:rsidRDefault="007A2192" w:rsidP="007A2192">
            <w:pPr>
              <w:spacing w:before="0" w:line="240" w:lineRule="auto"/>
              <w:rPr>
                <w:sz w:val="22"/>
                <w:szCs w:val="22"/>
              </w:rPr>
            </w:pPr>
          </w:p>
          <w:p w14:paraId="04EC2826" w14:textId="77777777" w:rsidR="007A2192" w:rsidRPr="00922D88" w:rsidRDefault="007A2192" w:rsidP="007A2192">
            <w:pPr>
              <w:spacing w:before="0" w:line="240" w:lineRule="auto"/>
              <w:rPr>
                <w:sz w:val="22"/>
                <w:szCs w:val="22"/>
              </w:rPr>
            </w:pPr>
            <w:r w:rsidRPr="00922D88">
              <w:rPr>
                <w:sz w:val="22"/>
                <w:szCs w:val="22"/>
              </w:rPr>
              <w:t>(2)</w:t>
            </w:r>
            <w:r>
              <w:rPr>
                <w:sz w:val="22"/>
                <w:szCs w:val="22"/>
              </w:rPr>
              <w:t xml:space="preserve"> Students are assessed regularly to determine whether they are making adequate progress. Forms of assessments as well as proficiency levels will be discussed with parents. It will also be discussed ongoing through our school newsletter, teacher’s newsletters and blogs and family educational nights. </w:t>
            </w:r>
          </w:p>
          <w:p w14:paraId="72CCEF3A" w14:textId="77777777" w:rsidR="007A2192" w:rsidRDefault="007A2192" w:rsidP="007A2192">
            <w:pPr>
              <w:spacing w:before="0" w:line="240" w:lineRule="auto"/>
              <w:rPr>
                <w:sz w:val="22"/>
                <w:szCs w:val="22"/>
              </w:rPr>
            </w:pPr>
          </w:p>
          <w:p w14:paraId="562C75D1" w14:textId="0DEFE76D" w:rsidR="00BD5DF8" w:rsidRDefault="007A2192" w:rsidP="007A2192">
            <w:pPr>
              <w:spacing w:before="0" w:line="240" w:lineRule="auto"/>
              <w:rPr>
                <w:sz w:val="22"/>
                <w:szCs w:val="22"/>
              </w:rPr>
            </w:pPr>
            <w:r w:rsidRPr="00922D88">
              <w:rPr>
                <w:sz w:val="22"/>
                <w:szCs w:val="22"/>
              </w:rPr>
              <w:t>(3)</w:t>
            </w:r>
            <w:r>
              <w:rPr>
                <w:sz w:val="22"/>
                <w:szCs w:val="22"/>
              </w:rPr>
              <w:t xml:space="preserve"> CSE’s school goals as well as student achievement levels on state required academic assessments will be displayed at the annual meeting as well as during the year through teacher conferences and at parent nights.</w:t>
            </w:r>
            <w:r w:rsidR="00CE5A75">
              <w:rPr>
                <w:sz w:val="22"/>
                <w:szCs w:val="22"/>
              </w:rPr>
              <w:t xml:space="preserve"> </w:t>
            </w:r>
          </w:p>
          <w:p w14:paraId="478E06CE" w14:textId="77777777" w:rsidR="00CE5A75" w:rsidRDefault="00CE5A75" w:rsidP="007A2192">
            <w:pPr>
              <w:spacing w:before="0" w:line="240" w:lineRule="auto"/>
              <w:rPr>
                <w:sz w:val="22"/>
                <w:szCs w:val="22"/>
              </w:rPr>
            </w:pPr>
          </w:p>
          <w:p w14:paraId="609C4142" w14:textId="65807BA2" w:rsidR="00CE5A75" w:rsidRDefault="00CE5A75" w:rsidP="00CE5A75">
            <w:pPr>
              <w:spacing w:line="240" w:lineRule="auto"/>
              <w:ind w:left="0"/>
              <w:rPr>
                <w:sz w:val="22"/>
                <w:szCs w:val="22"/>
              </w:rPr>
            </w:pPr>
            <w:r>
              <w:rPr>
                <w:sz w:val="22"/>
                <w:szCs w:val="22"/>
              </w:rPr>
              <w:t xml:space="preserve">(4) This information is available in multiple languages upon request. </w:t>
            </w: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32134578" w14:textId="651F6278" w:rsidR="00EF763C" w:rsidRPr="00922D88" w:rsidRDefault="00EF763C" w:rsidP="00EF763C">
            <w:pPr>
              <w:spacing w:before="0" w:line="240" w:lineRule="auto"/>
              <w:rPr>
                <w:sz w:val="22"/>
                <w:szCs w:val="22"/>
              </w:rPr>
            </w:pPr>
            <w:r w:rsidRPr="00922D88">
              <w:rPr>
                <w:sz w:val="22"/>
                <w:szCs w:val="22"/>
              </w:rPr>
              <w:t>(1)</w:t>
            </w:r>
            <w:r>
              <w:rPr>
                <w:sz w:val="22"/>
                <w:szCs w:val="22"/>
              </w:rPr>
              <w:t xml:space="preserve"> At the annual meeting, 20</w:t>
            </w:r>
            <w:r w:rsidR="00AA22ED">
              <w:rPr>
                <w:sz w:val="22"/>
                <w:szCs w:val="22"/>
              </w:rPr>
              <w:t>20</w:t>
            </w:r>
            <w:r>
              <w:rPr>
                <w:sz w:val="22"/>
                <w:szCs w:val="22"/>
              </w:rPr>
              <w:t>-202</w:t>
            </w:r>
            <w:r w:rsidR="00AA22ED">
              <w:rPr>
                <w:sz w:val="22"/>
                <w:szCs w:val="22"/>
              </w:rPr>
              <w:t>1</w:t>
            </w:r>
            <w:r>
              <w:rPr>
                <w:sz w:val="22"/>
                <w:szCs w:val="22"/>
              </w:rPr>
              <w:t xml:space="preserve"> calendar of events will be presented. At the time parents will be introduced to our SAC and PTA.</w:t>
            </w:r>
            <w:r w:rsidR="00CE5A75">
              <w:rPr>
                <w:sz w:val="22"/>
                <w:szCs w:val="22"/>
              </w:rPr>
              <w:t xml:space="preserve"> </w:t>
            </w:r>
            <w:r w:rsidR="00CE5A75">
              <w:rPr>
                <w:rFonts w:cstheme="minorHAnsi"/>
                <w:sz w:val="22"/>
                <w:szCs w:val="22"/>
              </w:rPr>
              <w:t>The Title 1 Family Engagement Liaison will send information and reminders for this meeting through the Remind App, flyers, and Parent Link at least 2 weeks in advance.</w:t>
            </w:r>
          </w:p>
          <w:p w14:paraId="285CDF51" w14:textId="77777777" w:rsidR="00EF763C" w:rsidRDefault="00EF763C" w:rsidP="00EF763C">
            <w:pPr>
              <w:spacing w:before="0" w:line="240" w:lineRule="auto"/>
              <w:rPr>
                <w:sz w:val="22"/>
                <w:szCs w:val="22"/>
              </w:rPr>
            </w:pPr>
          </w:p>
          <w:p w14:paraId="1DA6542E" w14:textId="14EF9415" w:rsidR="000A2B10" w:rsidRDefault="00EF763C" w:rsidP="00EF763C">
            <w:pPr>
              <w:spacing w:before="0" w:line="240" w:lineRule="auto"/>
              <w:rPr>
                <w:sz w:val="22"/>
                <w:szCs w:val="22"/>
              </w:rPr>
            </w:pPr>
            <w:r w:rsidRPr="00922D88">
              <w:rPr>
                <w:sz w:val="22"/>
                <w:szCs w:val="22"/>
              </w:rPr>
              <w:t>(2)</w:t>
            </w:r>
            <w:r>
              <w:rPr>
                <w:sz w:val="22"/>
                <w:szCs w:val="22"/>
              </w:rPr>
              <w:t xml:space="preserve"> At each SAC and PTA meeting all upcoming parent engagement events will be highlighted to ensure all stakeholders have an opportunity to partake in the activities.</w:t>
            </w:r>
            <w:r w:rsidR="00CE5A75">
              <w:rPr>
                <w:sz w:val="22"/>
                <w:szCs w:val="22"/>
              </w:rPr>
              <w:t xml:space="preserve"> </w:t>
            </w:r>
            <w:r w:rsidR="00CE5A75">
              <w:rPr>
                <w:rFonts w:cstheme="minorHAnsi"/>
                <w:sz w:val="22"/>
                <w:szCs w:val="22"/>
              </w:rPr>
              <w:t>The Title 1 Family Engagement Liaison will send information and reminders for this meeting through the Remind App, flyers, and Parent Link at least 2 weeks in advance.</w:t>
            </w:r>
          </w:p>
          <w:p w14:paraId="710E4322" w14:textId="77777777" w:rsidR="00CE5A75" w:rsidRDefault="00CE5A75" w:rsidP="00EF763C">
            <w:pPr>
              <w:spacing w:before="0" w:line="240" w:lineRule="auto"/>
              <w:rPr>
                <w:sz w:val="22"/>
                <w:szCs w:val="22"/>
              </w:rPr>
            </w:pPr>
          </w:p>
          <w:p w14:paraId="4ABFB723" w14:textId="01AF6F62" w:rsidR="00CE5A75" w:rsidRPr="00922D88" w:rsidRDefault="00CE5A75" w:rsidP="00EF763C">
            <w:pPr>
              <w:spacing w:before="0" w:line="240" w:lineRule="auto"/>
              <w:rPr>
                <w:sz w:val="22"/>
                <w:szCs w:val="22"/>
              </w:rPr>
            </w:pPr>
            <w:r>
              <w:rPr>
                <w:sz w:val="22"/>
                <w:szCs w:val="22"/>
              </w:rPr>
              <w:t xml:space="preserve"> (3) At the annual developmental meeting, parents will have the opportunity to provide the school with their needs and feedback on services that are provided. </w:t>
            </w:r>
            <w:r>
              <w:rPr>
                <w:rFonts w:cstheme="minorHAnsi"/>
                <w:sz w:val="22"/>
                <w:szCs w:val="22"/>
              </w:rPr>
              <w:t>The Title 1 Family Engagement Liaison will send information and reminders for this meeting through the Remind App, flyers, and Parent Link at least 2 weeks in advance.</w:t>
            </w: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2DE403A5" w14:textId="539AF7CB" w:rsidR="000A2B10" w:rsidRPr="00922D88" w:rsidRDefault="00AA22ED" w:rsidP="00AA22ED">
            <w:pPr>
              <w:spacing w:before="0" w:line="240" w:lineRule="auto"/>
              <w:rPr>
                <w:sz w:val="22"/>
                <w:szCs w:val="22"/>
              </w:rPr>
            </w:pPr>
            <w:r>
              <w:rPr>
                <w:sz w:val="22"/>
                <w:szCs w:val="22"/>
              </w:rPr>
              <w:lastRenderedPageBreak/>
              <w:t xml:space="preserve">CSE employs a part-time parent liaison who is responsible for providing the coordination, technical assistance and other support to the school. The parent liaison and school administration are responsible for collecting and reviewing surveys completed by the parents to determine the next steps for school improvements. If the plan is not satisfactory to the parents of participating children the school will submit any parent comments with the plan to the Title 1 office. </w:t>
            </w:r>
          </w:p>
          <w:p w14:paraId="5BE93A62" w14:textId="6B35A4A0" w:rsidR="00BD5DF8" w:rsidRPr="00922D88" w:rsidRDefault="00BD5DF8" w:rsidP="00AA22ED">
            <w:pPr>
              <w:spacing w:before="0" w:line="240" w:lineRule="auto"/>
              <w:ind w:left="0"/>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38CBECBB" w14:textId="01A7CD0A" w:rsidR="00AA22ED" w:rsidRDefault="00794E99" w:rsidP="00AA22ED">
            <w:pPr>
              <w:spacing w:line="240" w:lineRule="auto"/>
              <w:ind w:left="0"/>
              <w:rPr>
                <w:sz w:val="22"/>
                <w:szCs w:val="22"/>
              </w:rPr>
            </w:pPr>
            <w:r w:rsidRPr="00794E99">
              <w:rPr>
                <w:bCs/>
                <w:sz w:val="22"/>
                <w:szCs w:val="22"/>
              </w:rPr>
              <w:t>(1)</w:t>
            </w:r>
            <w:r w:rsidR="00AA22ED">
              <w:rPr>
                <w:sz w:val="22"/>
                <w:szCs w:val="22"/>
              </w:rPr>
              <w:t xml:space="preserve"> The Title 1, Part A parent and family engagement plan to parents and families will be posted on the schools’ website as well as copies to be posted in the front office. </w:t>
            </w:r>
            <w:r w:rsidR="00CE5A75">
              <w:rPr>
                <w:sz w:val="22"/>
                <w:szCs w:val="22"/>
              </w:rPr>
              <w:t xml:space="preserve">This information is available in multiple languages upon request. </w:t>
            </w:r>
          </w:p>
          <w:p w14:paraId="2630FE10" w14:textId="77777777" w:rsidR="00CE5A75" w:rsidRDefault="00CE5A75" w:rsidP="00AA22ED">
            <w:pPr>
              <w:spacing w:line="240" w:lineRule="auto"/>
              <w:ind w:left="0"/>
              <w:rPr>
                <w:sz w:val="22"/>
                <w:szCs w:val="22"/>
              </w:rPr>
            </w:pPr>
          </w:p>
          <w:p w14:paraId="34B3F2EB" w14:textId="0D4703A2" w:rsidR="00794E99" w:rsidRPr="00825528" w:rsidRDefault="00794E99" w:rsidP="00AA22ED">
            <w:pPr>
              <w:spacing w:line="240" w:lineRule="auto"/>
              <w:ind w:left="0"/>
              <w:rPr>
                <w:bCs/>
                <w:sz w:val="22"/>
                <w:szCs w:val="22"/>
              </w:rPr>
            </w:pPr>
            <w:r w:rsidRPr="00794E99">
              <w:rPr>
                <w:bCs/>
                <w:sz w:val="22"/>
                <w:szCs w:val="22"/>
              </w:rPr>
              <w:t>(2)</w:t>
            </w:r>
            <w:r w:rsidR="00AA22ED">
              <w:rPr>
                <w:bCs/>
                <w:sz w:val="22"/>
                <w:szCs w:val="22"/>
              </w:rPr>
              <w:t xml:space="preserve"> </w:t>
            </w:r>
            <w:r w:rsidR="00AA22ED">
              <w:rPr>
                <w:sz w:val="22"/>
                <w:szCs w:val="22"/>
              </w:rPr>
              <w:t xml:space="preserve">Title 1 resource display in the parent resource room. </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1AD26055" w14:textId="77777777" w:rsidR="00825528" w:rsidRDefault="00825528" w:rsidP="00825528">
            <w:pPr>
              <w:spacing w:before="0" w:line="240" w:lineRule="auto"/>
              <w:rPr>
                <w:sz w:val="22"/>
                <w:szCs w:val="24"/>
              </w:rPr>
            </w:pPr>
            <w:r>
              <w:rPr>
                <w:sz w:val="22"/>
                <w:szCs w:val="24"/>
              </w:rPr>
              <w:t>Crystal Springs Elementary will ensure the organized, ongoing and timely manner of involving parents using the following methods:</w:t>
            </w:r>
          </w:p>
          <w:p w14:paraId="13C657A0" w14:textId="77777777" w:rsidR="00825528" w:rsidRDefault="00825528" w:rsidP="004564FB">
            <w:pPr>
              <w:pStyle w:val="ListParagraph"/>
              <w:numPr>
                <w:ilvl w:val="0"/>
                <w:numId w:val="8"/>
              </w:numPr>
              <w:spacing w:line="240" w:lineRule="auto"/>
              <w:rPr>
                <w:sz w:val="22"/>
                <w:szCs w:val="24"/>
              </w:rPr>
            </w:pPr>
            <w:r>
              <w:rPr>
                <w:sz w:val="22"/>
                <w:szCs w:val="24"/>
              </w:rPr>
              <w:t>Home to school and school to home communication in English and/or other languages.</w:t>
            </w:r>
          </w:p>
          <w:p w14:paraId="3B1C5830" w14:textId="77777777" w:rsidR="00825528" w:rsidRDefault="00825528" w:rsidP="004564FB">
            <w:pPr>
              <w:pStyle w:val="ListParagraph"/>
              <w:numPr>
                <w:ilvl w:val="0"/>
                <w:numId w:val="8"/>
              </w:numPr>
              <w:spacing w:line="240" w:lineRule="auto"/>
              <w:rPr>
                <w:sz w:val="22"/>
                <w:szCs w:val="24"/>
              </w:rPr>
            </w:pPr>
            <w:r>
              <w:rPr>
                <w:sz w:val="22"/>
                <w:szCs w:val="24"/>
              </w:rPr>
              <w:t>Student planners</w:t>
            </w:r>
          </w:p>
          <w:p w14:paraId="496FF2B8" w14:textId="77777777" w:rsidR="00825528" w:rsidRDefault="00825528" w:rsidP="004564FB">
            <w:pPr>
              <w:pStyle w:val="ListParagraph"/>
              <w:numPr>
                <w:ilvl w:val="0"/>
                <w:numId w:val="8"/>
              </w:numPr>
              <w:spacing w:line="240" w:lineRule="auto"/>
              <w:rPr>
                <w:sz w:val="22"/>
                <w:szCs w:val="24"/>
              </w:rPr>
            </w:pPr>
            <w:r>
              <w:rPr>
                <w:sz w:val="22"/>
                <w:szCs w:val="24"/>
              </w:rPr>
              <w:t>Flyers</w:t>
            </w:r>
          </w:p>
          <w:p w14:paraId="66BF490B" w14:textId="77777777" w:rsidR="00825528" w:rsidRDefault="00825528" w:rsidP="004564FB">
            <w:pPr>
              <w:pStyle w:val="ListParagraph"/>
              <w:numPr>
                <w:ilvl w:val="0"/>
                <w:numId w:val="8"/>
              </w:numPr>
              <w:spacing w:line="240" w:lineRule="auto"/>
              <w:rPr>
                <w:sz w:val="22"/>
                <w:szCs w:val="24"/>
              </w:rPr>
            </w:pPr>
            <w:r>
              <w:rPr>
                <w:sz w:val="22"/>
                <w:szCs w:val="24"/>
              </w:rPr>
              <w:t>Newsletters</w:t>
            </w:r>
          </w:p>
          <w:p w14:paraId="536220C8" w14:textId="77777777" w:rsidR="00825528" w:rsidRDefault="00825528" w:rsidP="004564FB">
            <w:pPr>
              <w:pStyle w:val="ListParagraph"/>
              <w:numPr>
                <w:ilvl w:val="0"/>
                <w:numId w:val="8"/>
              </w:numPr>
              <w:spacing w:line="240" w:lineRule="auto"/>
              <w:rPr>
                <w:sz w:val="22"/>
                <w:szCs w:val="24"/>
              </w:rPr>
            </w:pPr>
            <w:r>
              <w:rPr>
                <w:sz w:val="22"/>
                <w:szCs w:val="24"/>
              </w:rPr>
              <w:t>Remind App</w:t>
            </w:r>
          </w:p>
          <w:p w14:paraId="7690872C" w14:textId="77777777" w:rsidR="00825528" w:rsidRDefault="00825528" w:rsidP="004564FB">
            <w:pPr>
              <w:pStyle w:val="ListParagraph"/>
              <w:numPr>
                <w:ilvl w:val="0"/>
                <w:numId w:val="8"/>
              </w:numPr>
              <w:spacing w:line="240" w:lineRule="auto"/>
              <w:rPr>
                <w:sz w:val="22"/>
                <w:szCs w:val="24"/>
              </w:rPr>
            </w:pPr>
            <w:r>
              <w:rPr>
                <w:sz w:val="22"/>
                <w:szCs w:val="24"/>
              </w:rPr>
              <w:t>School website</w:t>
            </w:r>
          </w:p>
          <w:p w14:paraId="219EA01E" w14:textId="77777777" w:rsidR="00825528" w:rsidRDefault="00825528" w:rsidP="004564FB">
            <w:pPr>
              <w:pStyle w:val="ListParagraph"/>
              <w:numPr>
                <w:ilvl w:val="0"/>
                <w:numId w:val="8"/>
              </w:numPr>
              <w:spacing w:line="240" w:lineRule="auto"/>
              <w:rPr>
                <w:sz w:val="22"/>
                <w:szCs w:val="24"/>
              </w:rPr>
            </w:pPr>
            <w:r>
              <w:rPr>
                <w:sz w:val="22"/>
                <w:szCs w:val="24"/>
              </w:rPr>
              <w:t>Email</w:t>
            </w:r>
          </w:p>
          <w:p w14:paraId="5D715F8F" w14:textId="77777777" w:rsidR="00825528" w:rsidRDefault="00825528" w:rsidP="004564FB">
            <w:pPr>
              <w:pStyle w:val="ListParagraph"/>
              <w:numPr>
                <w:ilvl w:val="0"/>
                <w:numId w:val="8"/>
              </w:numPr>
              <w:spacing w:line="240" w:lineRule="auto"/>
              <w:rPr>
                <w:sz w:val="22"/>
                <w:szCs w:val="24"/>
              </w:rPr>
            </w:pPr>
            <w:r>
              <w:rPr>
                <w:sz w:val="22"/>
                <w:szCs w:val="24"/>
              </w:rPr>
              <w:t>Parent Link</w:t>
            </w:r>
          </w:p>
          <w:p w14:paraId="616BE7C9" w14:textId="77777777" w:rsidR="00825528" w:rsidRDefault="00825528" w:rsidP="00825528">
            <w:pPr>
              <w:spacing w:line="240" w:lineRule="auto"/>
              <w:ind w:left="0"/>
              <w:rPr>
                <w:sz w:val="22"/>
                <w:szCs w:val="24"/>
              </w:rPr>
            </w:pPr>
            <w:r>
              <w:rPr>
                <w:sz w:val="22"/>
                <w:szCs w:val="24"/>
              </w:rPr>
              <w:t>At Crystal Springs elementary parents and families are involved in the planning, review and improvement of Title 1 programs, including involvement in the decision making of how funds for Title 1 funds will be used be:</w:t>
            </w:r>
          </w:p>
          <w:p w14:paraId="03A7E702" w14:textId="07151C3F" w:rsidR="00825528" w:rsidRDefault="00825528" w:rsidP="004564FB">
            <w:pPr>
              <w:pStyle w:val="ListParagraph"/>
              <w:numPr>
                <w:ilvl w:val="0"/>
                <w:numId w:val="9"/>
              </w:numPr>
              <w:spacing w:line="240" w:lineRule="auto"/>
              <w:rPr>
                <w:sz w:val="22"/>
                <w:szCs w:val="24"/>
              </w:rPr>
            </w:pPr>
            <w:r>
              <w:rPr>
                <w:sz w:val="22"/>
                <w:szCs w:val="24"/>
              </w:rPr>
              <w:t>Attending School Advisory Council (SAC) meetings</w:t>
            </w:r>
          </w:p>
          <w:p w14:paraId="4FE93F81" w14:textId="2CE18132" w:rsidR="00CE5A75" w:rsidRDefault="00CE5A75" w:rsidP="004564FB">
            <w:pPr>
              <w:pStyle w:val="ListParagraph"/>
              <w:numPr>
                <w:ilvl w:val="0"/>
                <w:numId w:val="9"/>
              </w:numPr>
              <w:spacing w:line="240" w:lineRule="auto"/>
              <w:rPr>
                <w:sz w:val="22"/>
                <w:szCs w:val="24"/>
              </w:rPr>
            </w:pPr>
            <w:r>
              <w:rPr>
                <w:sz w:val="22"/>
                <w:szCs w:val="24"/>
              </w:rPr>
              <w:t xml:space="preserve">Title 1 Developmental meeting </w:t>
            </w:r>
          </w:p>
          <w:p w14:paraId="5B55FB29" w14:textId="77777777" w:rsidR="00825528" w:rsidRDefault="00825528" w:rsidP="004564FB">
            <w:pPr>
              <w:pStyle w:val="ListParagraph"/>
              <w:numPr>
                <w:ilvl w:val="0"/>
                <w:numId w:val="9"/>
              </w:numPr>
              <w:spacing w:line="240" w:lineRule="auto"/>
              <w:rPr>
                <w:sz w:val="22"/>
                <w:szCs w:val="24"/>
              </w:rPr>
            </w:pPr>
            <w:r>
              <w:rPr>
                <w:sz w:val="22"/>
                <w:szCs w:val="24"/>
              </w:rPr>
              <w:t>Annual Title 1 meeting</w:t>
            </w:r>
          </w:p>
          <w:p w14:paraId="0C914005" w14:textId="77777777" w:rsidR="00825528" w:rsidRDefault="00825528" w:rsidP="004564FB">
            <w:pPr>
              <w:pStyle w:val="ListParagraph"/>
              <w:numPr>
                <w:ilvl w:val="0"/>
                <w:numId w:val="9"/>
              </w:numPr>
              <w:spacing w:line="240" w:lineRule="auto"/>
              <w:rPr>
                <w:sz w:val="22"/>
                <w:szCs w:val="24"/>
              </w:rPr>
            </w:pPr>
            <w:r>
              <w:rPr>
                <w:sz w:val="22"/>
                <w:szCs w:val="24"/>
              </w:rPr>
              <w:t>Participating in Parent/Teacher Association(PTA) activities</w:t>
            </w:r>
          </w:p>
          <w:p w14:paraId="3B51B76A" w14:textId="77777777" w:rsidR="00825528" w:rsidRDefault="00825528" w:rsidP="004564FB">
            <w:pPr>
              <w:pStyle w:val="ListParagraph"/>
              <w:numPr>
                <w:ilvl w:val="0"/>
                <w:numId w:val="9"/>
              </w:numPr>
              <w:spacing w:line="240" w:lineRule="auto"/>
              <w:rPr>
                <w:sz w:val="22"/>
                <w:szCs w:val="24"/>
              </w:rPr>
            </w:pPr>
            <w:r>
              <w:rPr>
                <w:sz w:val="22"/>
                <w:szCs w:val="24"/>
              </w:rPr>
              <w:t>Reviewing academic data for funding decision making</w:t>
            </w:r>
          </w:p>
          <w:p w14:paraId="48F62ECE" w14:textId="77777777" w:rsidR="00825528" w:rsidRDefault="00825528" w:rsidP="004564FB">
            <w:pPr>
              <w:pStyle w:val="ListParagraph"/>
              <w:numPr>
                <w:ilvl w:val="0"/>
                <w:numId w:val="9"/>
              </w:numPr>
              <w:spacing w:line="240" w:lineRule="auto"/>
              <w:rPr>
                <w:sz w:val="22"/>
                <w:szCs w:val="24"/>
              </w:rPr>
            </w:pPr>
            <w:r>
              <w:rPr>
                <w:sz w:val="22"/>
                <w:szCs w:val="24"/>
              </w:rPr>
              <w:t>Previous school year parent and family engagement plan</w:t>
            </w:r>
          </w:p>
          <w:p w14:paraId="5F96A722" w14:textId="77777777" w:rsidR="001104ED" w:rsidRPr="000A2B10" w:rsidRDefault="001104ED" w:rsidP="000A2B10">
            <w:pPr>
              <w:spacing w:before="0" w:line="240" w:lineRule="auto"/>
              <w:rPr>
                <w:sz w:val="22"/>
                <w:szCs w:val="24"/>
              </w:rPr>
            </w:pP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55007480" w14:textId="77777777" w:rsidR="00825528" w:rsidRPr="000A2B10" w:rsidRDefault="00825528" w:rsidP="004564FB">
            <w:pPr>
              <w:pStyle w:val="ListParagraph"/>
              <w:numPr>
                <w:ilvl w:val="0"/>
                <w:numId w:val="6"/>
              </w:numPr>
              <w:spacing w:before="0" w:line="240" w:lineRule="auto"/>
              <w:rPr>
                <w:sz w:val="22"/>
                <w:szCs w:val="22"/>
              </w:rPr>
            </w:pPr>
            <w:r w:rsidRPr="71D0BB9E">
              <w:rPr>
                <w:sz w:val="22"/>
                <w:szCs w:val="22"/>
              </w:rPr>
              <w:lastRenderedPageBreak/>
              <w:t xml:space="preserve">Transportation </w:t>
            </w:r>
            <w:r>
              <w:rPr>
                <w:sz w:val="22"/>
                <w:szCs w:val="22"/>
              </w:rPr>
              <w:t>– Transportation for families is provided on a need basis.</w:t>
            </w:r>
          </w:p>
          <w:p w14:paraId="0D822D64" w14:textId="77777777" w:rsidR="00825528" w:rsidRPr="000A2B10" w:rsidRDefault="00825528" w:rsidP="004564FB">
            <w:pPr>
              <w:pStyle w:val="ListParagraph"/>
              <w:numPr>
                <w:ilvl w:val="0"/>
                <w:numId w:val="6"/>
              </w:numPr>
              <w:spacing w:before="0" w:line="240" w:lineRule="auto"/>
              <w:rPr>
                <w:sz w:val="22"/>
                <w:szCs w:val="22"/>
              </w:rPr>
            </w:pPr>
            <w:r w:rsidRPr="000A2B10">
              <w:rPr>
                <w:sz w:val="22"/>
                <w:szCs w:val="22"/>
              </w:rPr>
              <w:t xml:space="preserve">Childcare </w:t>
            </w:r>
            <w:r>
              <w:rPr>
                <w:sz w:val="22"/>
                <w:szCs w:val="22"/>
              </w:rPr>
              <w:t>– CSE will hold Title 1 parent workshops and meetings in the evening and will offer limited childcare or children’s activities while parents attend a workshop.</w:t>
            </w:r>
          </w:p>
          <w:p w14:paraId="56141577" w14:textId="77777777" w:rsidR="00825528" w:rsidRPr="000A2B10" w:rsidRDefault="00825528" w:rsidP="004564FB">
            <w:pPr>
              <w:pStyle w:val="ListParagraph"/>
              <w:numPr>
                <w:ilvl w:val="0"/>
                <w:numId w:val="6"/>
              </w:numPr>
              <w:spacing w:before="0" w:line="240" w:lineRule="auto"/>
              <w:rPr>
                <w:sz w:val="22"/>
                <w:szCs w:val="22"/>
              </w:rPr>
            </w:pPr>
            <w:r w:rsidRPr="000A2B10">
              <w:rPr>
                <w:sz w:val="22"/>
                <w:szCs w:val="22"/>
              </w:rPr>
              <w:t xml:space="preserve">Home Visits </w:t>
            </w:r>
            <w:r>
              <w:rPr>
                <w:sz w:val="22"/>
                <w:szCs w:val="22"/>
              </w:rPr>
              <w:t>– Our guidance counselors and some teachers make home visits to conference with parents who cannot attend a school conference.</w:t>
            </w:r>
          </w:p>
          <w:p w14:paraId="541F1F2A" w14:textId="5B8862A6" w:rsidR="008176F3" w:rsidRPr="002E7F0B" w:rsidRDefault="00825528" w:rsidP="004564FB">
            <w:pPr>
              <w:pStyle w:val="ListParagraph"/>
              <w:numPr>
                <w:ilvl w:val="0"/>
                <w:numId w:val="6"/>
              </w:numPr>
              <w:spacing w:before="0" w:line="240" w:lineRule="auto"/>
              <w:rPr>
                <w:sz w:val="22"/>
                <w:szCs w:val="22"/>
              </w:rPr>
            </w:pPr>
            <w:r w:rsidRPr="000A2B10">
              <w:rPr>
                <w:sz w:val="22"/>
                <w:szCs w:val="22"/>
              </w:rPr>
              <w:t xml:space="preserve">Additional Services to remove barriers to encourage event attendance </w:t>
            </w:r>
            <w:r>
              <w:rPr>
                <w:sz w:val="22"/>
                <w:szCs w:val="22"/>
              </w:rPr>
              <w:t>– Our schools address barriers that hinder parent/family engagement on a needs basis or if requested and when feasible accommodates those requests CSE will hold Title 1 parent workshops and meetings in the evening and will offer limited childcare or children’s activities while parents attend a workshop.</w:t>
            </w:r>
          </w:p>
        </w:tc>
      </w:tr>
    </w:tbl>
    <w:p w14:paraId="78CC1389" w14:textId="77777777" w:rsidR="00B71FA5" w:rsidRDefault="00E22464" w:rsidP="00E22464">
      <w:pPr>
        <w:pStyle w:val="Heading2"/>
      </w:pPr>
      <w:bookmarkStart w:id="14" w:name="_Toc33426267"/>
      <w:r>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231A5986" w:rsidR="00B71FA5" w:rsidRPr="000A2B10" w:rsidRDefault="00297549" w:rsidP="000A2B10">
            <w:pPr>
              <w:spacing w:before="0" w:line="240" w:lineRule="auto"/>
              <w:rPr>
                <w:rFonts w:cstheme="minorHAnsi"/>
                <w:sz w:val="22"/>
                <w:szCs w:val="22"/>
              </w:rPr>
            </w:pPr>
            <w:r>
              <w:rPr>
                <w:rFonts w:cstheme="minorHAnsi"/>
                <w:sz w:val="22"/>
                <w:szCs w:val="22"/>
              </w:rPr>
              <w:t xml:space="preserve">Designated school employees surveyed parents to determine next steps for school improvements to increase parental support. </w:t>
            </w:r>
            <w:r w:rsidR="00CE5A75">
              <w:rPr>
                <w:rFonts w:cstheme="minorHAnsi"/>
                <w:sz w:val="22"/>
                <w:szCs w:val="22"/>
              </w:rPr>
              <w:t xml:space="preserve">Input was also obtained during the Developmental Meeting as well. </w:t>
            </w:r>
            <w:r>
              <w:rPr>
                <w:rFonts w:cstheme="minorHAnsi"/>
                <w:sz w:val="22"/>
                <w:szCs w:val="22"/>
              </w:rPr>
              <w:t>The results of the survey were shared with SAC and made available to parents.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13AFDC22" w:rsidR="00B71FA5" w:rsidRPr="000A2B10" w:rsidRDefault="00297549" w:rsidP="000A2B10">
            <w:pPr>
              <w:spacing w:before="0" w:line="240" w:lineRule="auto"/>
              <w:rPr>
                <w:rFonts w:cstheme="minorHAnsi"/>
                <w:sz w:val="22"/>
                <w:szCs w:val="22"/>
              </w:rPr>
            </w:pPr>
            <w:r>
              <w:rPr>
                <w:rFonts w:cstheme="minorHAnsi"/>
                <w:sz w:val="22"/>
                <w:szCs w:val="22"/>
              </w:rPr>
              <w:t>DCPS Title 1 program requires that all Title 1 school hold a parent meeting to develop or write/revise their parent and family engagement plan. Schools are required to provide evidence that documents; how parents were invited, an agenda for the meeting, sign in sheets, and minutes and/or specific input given by parents. The Title 1 program coordinators monitor schools for compliance and evidence is uploaded and kept on file in an online monitoring system.</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17D1B44C"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EndPr/>
              <w:sdtContent>
                <w:r w:rsidR="00297549">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1D6F465E" w:rsidR="00B71FA5" w:rsidRDefault="007E3B96"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297549">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50EB3321" w14:textId="77777777" w:rsidR="00CE5A75" w:rsidRPr="000A2B10" w:rsidRDefault="00CE5A75" w:rsidP="000A2B10">
            <w:pPr>
              <w:spacing w:before="0" w:line="240" w:lineRule="auto"/>
              <w:rPr>
                <w:rFonts w:cstheme="minorHAnsi"/>
                <w:sz w:val="22"/>
                <w:szCs w:val="22"/>
              </w:rPr>
            </w:pPr>
          </w:p>
          <w:p w14:paraId="3DD355C9" w14:textId="77777777" w:rsidR="00B71FA5" w:rsidRPr="000A2B10" w:rsidRDefault="00B71FA5" w:rsidP="000A2B10">
            <w:pPr>
              <w:spacing w:before="0" w:line="240" w:lineRule="auto"/>
              <w:rPr>
                <w:rFonts w:cstheme="minorHAnsi"/>
                <w:sz w:val="22"/>
                <w:szCs w:val="22"/>
              </w:rPr>
            </w:pPr>
          </w:p>
          <w:p w14:paraId="75EF74B8" w14:textId="4F74B13A" w:rsidR="00B71FA5" w:rsidRDefault="007E3B96"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632C96EF" w:rsidR="00B71FA5" w:rsidRPr="000A2B10" w:rsidRDefault="007E3B96" w:rsidP="00CE5A75">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CE5A75">
                  <w:rPr>
                    <w:rFonts w:ascii="MS Gothic" w:eastAsia="MS Gothic" w:hAnsi="MS Gothic" w:cstheme="minorHAnsi" w:hint="eastAsia"/>
                    <w:sz w:val="22"/>
                    <w:szCs w:val="22"/>
                  </w:rPr>
                  <w:t>☒</w:t>
                </w:r>
              </w:sdtContent>
            </w:sdt>
            <w:r w:rsidR="00B71FA5" w:rsidRPr="000A2B10">
              <w:rPr>
                <w:rFonts w:cstheme="minorHAnsi"/>
                <w:sz w:val="22"/>
                <w:szCs w:val="22"/>
              </w:rPr>
              <w:t xml:space="preserve">     Other</w:t>
            </w:r>
            <w:r w:rsidR="00CE5A75">
              <w:rPr>
                <w:rFonts w:cstheme="minorHAnsi"/>
                <w:sz w:val="22"/>
                <w:szCs w:val="22"/>
              </w:rPr>
              <w:t>:</w:t>
            </w:r>
            <w:r w:rsidR="00CE5A75">
              <w:rPr>
                <w:sz w:val="22"/>
                <w:szCs w:val="22"/>
              </w:rPr>
              <w:t xml:space="preserve"> In the event of another school closure or as required by the CDC we will conduct virtual meetings in lieu of face-to-face gatherings. </w:t>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630EF6AD" w14:textId="77777777" w:rsidR="00297549" w:rsidRPr="000A2B10" w:rsidRDefault="00297549" w:rsidP="004564FB">
            <w:pPr>
              <w:pStyle w:val="ListParagraph"/>
              <w:numPr>
                <w:ilvl w:val="0"/>
                <w:numId w:val="5"/>
              </w:numPr>
              <w:spacing w:before="0" w:line="240" w:lineRule="auto"/>
              <w:rPr>
                <w:sz w:val="22"/>
                <w:szCs w:val="22"/>
                <w:u w:val="single"/>
              </w:rPr>
            </w:pPr>
            <w:r w:rsidRPr="34CA79C5">
              <w:rPr>
                <w:sz w:val="22"/>
                <w:szCs w:val="22"/>
                <w:u w:val="single"/>
              </w:rPr>
              <w:lastRenderedPageBreak/>
              <w:t xml:space="preserve">Step 1: </w:t>
            </w:r>
            <w:r>
              <w:rPr>
                <w:sz w:val="22"/>
                <w:szCs w:val="22"/>
                <w:u w:val="single"/>
              </w:rPr>
              <w:t>The Title 1 parent liaison and admin will present a PowerPoint that incorporates:</w:t>
            </w:r>
          </w:p>
          <w:p w14:paraId="501A3685" w14:textId="77777777" w:rsidR="00297549" w:rsidRPr="000A2B10" w:rsidRDefault="00297549" w:rsidP="004564FB">
            <w:pPr>
              <w:pStyle w:val="ListParagraph"/>
              <w:numPr>
                <w:ilvl w:val="0"/>
                <w:numId w:val="5"/>
              </w:numPr>
              <w:spacing w:before="0" w:line="240" w:lineRule="auto"/>
              <w:rPr>
                <w:sz w:val="22"/>
                <w:szCs w:val="22"/>
                <w:u w:val="single"/>
              </w:rPr>
            </w:pPr>
            <w:r w:rsidRPr="34CA79C5">
              <w:rPr>
                <w:sz w:val="22"/>
                <w:szCs w:val="22"/>
                <w:u w:val="single"/>
              </w:rPr>
              <w:t xml:space="preserve">Step 2: </w:t>
            </w:r>
            <w:r>
              <w:rPr>
                <w:sz w:val="22"/>
                <w:szCs w:val="22"/>
                <w:u w:val="single"/>
              </w:rPr>
              <w:t>Parents right to know</w:t>
            </w:r>
          </w:p>
          <w:p w14:paraId="18AA66D5" w14:textId="77777777" w:rsidR="00297549" w:rsidRDefault="00297549" w:rsidP="004564FB">
            <w:pPr>
              <w:pStyle w:val="ListParagraph"/>
              <w:numPr>
                <w:ilvl w:val="0"/>
                <w:numId w:val="5"/>
              </w:numPr>
              <w:spacing w:before="0" w:line="240" w:lineRule="auto"/>
              <w:rPr>
                <w:sz w:val="22"/>
                <w:szCs w:val="22"/>
                <w:u w:val="single"/>
              </w:rPr>
            </w:pPr>
            <w:r w:rsidRPr="34CA79C5">
              <w:rPr>
                <w:sz w:val="22"/>
                <w:szCs w:val="22"/>
                <w:u w:val="single"/>
              </w:rPr>
              <w:t xml:space="preserve">Step 3: </w:t>
            </w:r>
            <w:r>
              <w:rPr>
                <w:sz w:val="22"/>
                <w:szCs w:val="22"/>
                <w:u w:val="single"/>
              </w:rPr>
              <w:t>Curriculum and assessment information</w:t>
            </w:r>
          </w:p>
          <w:p w14:paraId="5C37BD0A" w14:textId="77777777" w:rsidR="00297549" w:rsidRPr="00101D0C" w:rsidRDefault="00297549" w:rsidP="004564FB">
            <w:pPr>
              <w:pStyle w:val="ListParagraph"/>
              <w:numPr>
                <w:ilvl w:val="0"/>
                <w:numId w:val="5"/>
              </w:numPr>
              <w:spacing w:before="0" w:line="240" w:lineRule="auto"/>
              <w:rPr>
                <w:sz w:val="22"/>
                <w:szCs w:val="22"/>
                <w:u w:val="single"/>
              </w:rPr>
            </w:pPr>
            <w:r w:rsidRPr="34CA79C5">
              <w:rPr>
                <w:sz w:val="22"/>
                <w:szCs w:val="22"/>
                <w:u w:val="single"/>
              </w:rPr>
              <w:t xml:space="preserve">Step 4: </w:t>
            </w:r>
            <w:r>
              <w:rPr>
                <w:sz w:val="22"/>
                <w:szCs w:val="22"/>
                <w:u w:val="single"/>
              </w:rPr>
              <w:t>Ways parents can be involved</w:t>
            </w:r>
          </w:p>
          <w:p w14:paraId="615C034B" w14:textId="77777777" w:rsidR="00297549" w:rsidRDefault="00297549" w:rsidP="004564FB">
            <w:pPr>
              <w:pStyle w:val="ListParagraph"/>
              <w:numPr>
                <w:ilvl w:val="0"/>
                <w:numId w:val="5"/>
              </w:numPr>
              <w:spacing w:before="0" w:line="240" w:lineRule="auto"/>
              <w:rPr>
                <w:sz w:val="22"/>
                <w:szCs w:val="22"/>
                <w:u w:val="single"/>
              </w:rPr>
            </w:pPr>
            <w:r>
              <w:rPr>
                <w:sz w:val="22"/>
                <w:szCs w:val="22"/>
                <w:u w:val="single"/>
              </w:rPr>
              <w:t>Step 5: School choice, and the qualifications of their child’s teacher or paraprofessional</w:t>
            </w:r>
          </w:p>
          <w:p w14:paraId="21F74C35" w14:textId="77777777" w:rsidR="00297549" w:rsidRPr="000A2B10" w:rsidRDefault="00297549" w:rsidP="004564FB">
            <w:pPr>
              <w:pStyle w:val="ListParagraph"/>
              <w:numPr>
                <w:ilvl w:val="0"/>
                <w:numId w:val="5"/>
              </w:numPr>
              <w:spacing w:before="0" w:line="240" w:lineRule="auto"/>
              <w:rPr>
                <w:sz w:val="22"/>
                <w:szCs w:val="22"/>
                <w:u w:val="single"/>
              </w:rPr>
            </w:pPr>
            <w:r>
              <w:rPr>
                <w:sz w:val="22"/>
                <w:szCs w:val="22"/>
                <w:u w:val="single"/>
              </w:rPr>
              <w:t>Step 6: Information on if their child is assigned or taught by a teacher for 4+ weeks who is out of field</w:t>
            </w:r>
          </w:p>
          <w:p w14:paraId="27335FAD" w14:textId="5D20C092" w:rsidR="00297549" w:rsidRDefault="00297549" w:rsidP="004564FB">
            <w:pPr>
              <w:pStyle w:val="ListParagraph"/>
              <w:numPr>
                <w:ilvl w:val="0"/>
                <w:numId w:val="5"/>
              </w:numPr>
              <w:spacing w:before="0" w:line="240" w:lineRule="auto"/>
              <w:rPr>
                <w:sz w:val="22"/>
                <w:szCs w:val="22"/>
                <w:u w:val="single"/>
              </w:rPr>
            </w:pPr>
            <w:r>
              <w:rPr>
                <w:sz w:val="22"/>
                <w:szCs w:val="22"/>
                <w:u w:val="single"/>
              </w:rPr>
              <w:t>Step 7: The meeting will take place September 2</w:t>
            </w:r>
            <w:r w:rsidR="00137188">
              <w:rPr>
                <w:sz w:val="22"/>
                <w:szCs w:val="22"/>
                <w:u w:val="single"/>
              </w:rPr>
              <w:t>4</w:t>
            </w:r>
            <w:r>
              <w:rPr>
                <w:sz w:val="22"/>
                <w:szCs w:val="22"/>
                <w:u w:val="single"/>
              </w:rPr>
              <w:t>, 20</w:t>
            </w:r>
            <w:r w:rsidR="00137188">
              <w:rPr>
                <w:sz w:val="22"/>
                <w:szCs w:val="22"/>
                <w:u w:val="single"/>
              </w:rPr>
              <w:t>20</w:t>
            </w:r>
            <w:r>
              <w:rPr>
                <w:sz w:val="22"/>
                <w:szCs w:val="22"/>
                <w:u w:val="single"/>
              </w:rPr>
              <w:t xml:space="preserve"> in which all parents will be invited.</w:t>
            </w:r>
          </w:p>
          <w:p w14:paraId="78EA4231" w14:textId="77777777" w:rsidR="00297549" w:rsidRDefault="00297549" w:rsidP="004564FB">
            <w:pPr>
              <w:pStyle w:val="ListParagraph"/>
              <w:numPr>
                <w:ilvl w:val="0"/>
                <w:numId w:val="5"/>
              </w:numPr>
              <w:spacing w:before="0" w:line="240" w:lineRule="auto"/>
              <w:rPr>
                <w:sz w:val="22"/>
                <w:szCs w:val="22"/>
                <w:u w:val="single"/>
              </w:rPr>
            </w:pPr>
            <w:r>
              <w:rPr>
                <w:sz w:val="22"/>
                <w:szCs w:val="22"/>
                <w:u w:val="single"/>
              </w:rPr>
              <w:t>Step 8: A flyer will be sent to all parents, notifications will be sent via Remind App and Parent Link as well as posted on the school marquee.</w:t>
            </w:r>
          </w:p>
          <w:p w14:paraId="2EA7F854" w14:textId="5A88F397" w:rsidR="00296A9C" w:rsidRPr="00297549" w:rsidRDefault="00297549" w:rsidP="004564FB">
            <w:pPr>
              <w:pStyle w:val="ListParagraph"/>
              <w:numPr>
                <w:ilvl w:val="0"/>
                <w:numId w:val="5"/>
              </w:numPr>
              <w:spacing w:before="0" w:line="240" w:lineRule="auto"/>
              <w:rPr>
                <w:sz w:val="22"/>
                <w:szCs w:val="22"/>
                <w:u w:val="single"/>
              </w:rPr>
            </w:pPr>
            <w:r>
              <w:rPr>
                <w:sz w:val="22"/>
                <w:szCs w:val="22"/>
                <w:u w:val="single"/>
              </w:rPr>
              <w:t>Step 9: The school-wide school-parent compact will be reviewed and discussed at parent teacher conferences.</w:t>
            </w: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57F06A59" w14:textId="77777777" w:rsidR="00137188" w:rsidRDefault="00137188" w:rsidP="00137188">
            <w:pPr>
              <w:spacing w:before="0" w:line="240" w:lineRule="auto"/>
              <w:rPr>
                <w:rFonts w:cstheme="minorHAnsi"/>
                <w:sz w:val="22"/>
                <w:szCs w:val="22"/>
              </w:rPr>
            </w:pPr>
            <w:r>
              <w:rPr>
                <w:rFonts w:cstheme="minorHAnsi"/>
                <w:sz w:val="22"/>
                <w:szCs w:val="22"/>
              </w:rPr>
              <w:t>The Title 1 parent liaison and school will present a power point presentation that incorporates information on:</w:t>
            </w:r>
          </w:p>
          <w:p w14:paraId="3D2CB385" w14:textId="77777777" w:rsidR="00137188" w:rsidRDefault="00137188" w:rsidP="004564FB">
            <w:pPr>
              <w:pStyle w:val="ListParagraph"/>
              <w:numPr>
                <w:ilvl w:val="0"/>
                <w:numId w:val="10"/>
              </w:numPr>
              <w:spacing w:line="240" w:lineRule="auto"/>
              <w:rPr>
                <w:rFonts w:cstheme="minorHAnsi"/>
                <w:sz w:val="22"/>
                <w:szCs w:val="22"/>
              </w:rPr>
            </w:pPr>
            <w:r>
              <w:rPr>
                <w:rFonts w:cstheme="minorHAnsi"/>
                <w:sz w:val="22"/>
                <w:szCs w:val="22"/>
              </w:rPr>
              <w:t>The Title 1 program</w:t>
            </w:r>
          </w:p>
          <w:p w14:paraId="76EFD153" w14:textId="77777777" w:rsidR="00137188" w:rsidRDefault="00137188" w:rsidP="004564FB">
            <w:pPr>
              <w:pStyle w:val="ListParagraph"/>
              <w:numPr>
                <w:ilvl w:val="0"/>
                <w:numId w:val="10"/>
              </w:numPr>
              <w:spacing w:line="240" w:lineRule="auto"/>
              <w:rPr>
                <w:rFonts w:cstheme="minorHAnsi"/>
                <w:sz w:val="22"/>
                <w:szCs w:val="22"/>
              </w:rPr>
            </w:pPr>
            <w:r>
              <w:rPr>
                <w:rFonts w:cstheme="minorHAnsi"/>
                <w:sz w:val="22"/>
                <w:szCs w:val="22"/>
              </w:rPr>
              <w:t>Parents right to know</w:t>
            </w:r>
          </w:p>
          <w:p w14:paraId="693E5F73" w14:textId="77777777" w:rsidR="00137188" w:rsidRDefault="00137188" w:rsidP="004564FB">
            <w:pPr>
              <w:pStyle w:val="ListParagraph"/>
              <w:numPr>
                <w:ilvl w:val="0"/>
                <w:numId w:val="10"/>
              </w:numPr>
              <w:spacing w:line="240" w:lineRule="auto"/>
              <w:rPr>
                <w:rFonts w:cstheme="minorHAnsi"/>
                <w:sz w:val="22"/>
                <w:szCs w:val="22"/>
              </w:rPr>
            </w:pPr>
            <w:r>
              <w:rPr>
                <w:rFonts w:cstheme="minorHAnsi"/>
                <w:sz w:val="22"/>
                <w:szCs w:val="22"/>
              </w:rPr>
              <w:t>Curriculum and assessment</w:t>
            </w:r>
          </w:p>
          <w:p w14:paraId="18E0BA30" w14:textId="77777777" w:rsidR="00137188" w:rsidRDefault="00137188" w:rsidP="004564FB">
            <w:pPr>
              <w:pStyle w:val="ListParagraph"/>
              <w:numPr>
                <w:ilvl w:val="0"/>
                <w:numId w:val="10"/>
              </w:numPr>
              <w:spacing w:line="240" w:lineRule="auto"/>
              <w:rPr>
                <w:rFonts w:cstheme="minorHAnsi"/>
                <w:sz w:val="22"/>
                <w:szCs w:val="22"/>
              </w:rPr>
            </w:pPr>
            <w:r>
              <w:rPr>
                <w:rFonts w:cstheme="minorHAnsi"/>
                <w:sz w:val="22"/>
                <w:szCs w:val="22"/>
              </w:rPr>
              <w:t>Ways parents can be involved</w:t>
            </w:r>
          </w:p>
          <w:p w14:paraId="00537D23" w14:textId="3894FFEF" w:rsidR="00137188" w:rsidRDefault="00137188" w:rsidP="004564FB">
            <w:pPr>
              <w:pStyle w:val="ListParagraph"/>
              <w:numPr>
                <w:ilvl w:val="0"/>
                <w:numId w:val="10"/>
              </w:numPr>
              <w:spacing w:line="240" w:lineRule="auto"/>
              <w:rPr>
                <w:rFonts w:cstheme="minorHAnsi"/>
                <w:sz w:val="22"/>
                <w:szCs w:val="22"/>
              </w:rPr>
            </w:pPr>
            <w:r>
              <w:rPr>
                <w:rFonts w:cstheme="minorHAnsi"/>
                <w:sz w:val="22"/>
                <w:szCs w:val="22"/>
              </w:rPr>
              <w:t xml:space="preserve">School choice and the qualifications of their child’s teacher or paraprofessional. </w:t>
            </w:r>
          </w:p>
          <w:p w14:paraId="07F023C8" w14:textId="4148CDC4" w:rsidR="00CC616C" w:rsidRPr="00137188" w:rsidRDefault="00137188" w:rsidP="004564FB">
            <w:pPr>
              <w:pStyle w:val="ListParagraph"/>
              <w:numPr>
                <w:ilvl w:val="0"/>
                <w:numId w:val="10"/>
              </w:numPr>
              <w:spacing w:line="240" w:lineRule="auto"/>
              <w:rPr>
                <w:rFonts w:cstheme="minorHAnsi"/>
                <w:sz w:val="22"/>
                <w:szCs w:val="22"/>
              </w:rPr>
            </w:pPr>
            <w:r>
              <w:rPr>
                <w:rFonts w:cstheme="minorHAnsi"/>
                <w:sz w:val="22"/>
                <w:szCs w:val="22"/>
              </w:rPr>
              <w:t>Information on if their child is assigned or taught by a teacher for 4+ weeks who is out of field.</w:t>
            </w: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32D2A18E" w14:textId="77777777" w:rsidR="00137188" w:rsidRPr="000C47AF" w:rsidRDefault="00137188" w:rsidP="004564FB">
            <w:pPr>
              <w:pStyle w:val="ListParagraph"/>
              <w:numPr>
                <w:ilvl w:val="0"/>
                <w:numId w:val="12"/>
              </w:numPr>
              <w:spacing w:line="240" w:lineRule="auto"/>
              <w:rPr>
                <w:sz w:val="22"/>
                <w:szCs w:val="22"/>
              </w:rPr>
            </w:pPr>
            <w:r w:rsidRPr="000C47AF">
              <w:rPr>
                <w:sz w:val="22"/>
                <w:szCs w:val="22"/>
              </w:rPr>
              <w:t>A part of the power point presentation will cover the collection of data on the achievement and assessment results of students disaggregated by gender, ethic/racial group, English proficiency, migrancy, disabilities, and economic status.</w:t>
            </w:r>
          </w:p>
          <w:p w14:paraId="558C8446" w14:textId="77777777" w:rsidR="00137188" w:rsidRPr="000C47AF" w:rsidRDefault="00137188" w:rsidP="00137188">
            <w:pPr>
              <w:pStyle w:val="ListParagraph"/>
              <w:spacing w:line="240" w:lineRule="auto"/>
              <w:ind w:left="475"/>
              <w:rPr>
                <w:sz w:val="22"/>
                <w:szCs w:val="22"/>
              </w:rPr>
            </w:pPr>
          </w:p>
          <w:p w14:paraId="0ABB5A68" w14:textId="77777777" w:rsidR="00137188" w:rsidRPr="00B47276" w:rsidRDefault="00137188" w:rsidP="004564FB">
            <w:pPr>
              <w:pStyle w:val="ListParagraph"/>
              <w:numPr>
                <w:ilvl w:val="0"/>
                <w:numId w:val="12"/>
              </w:numPr>
              <w:spacing w:line="240" w:lineRule="auto"/>
              <w:rPr>
                <w:rFonts w:cstheme="minorHAnsi"/>
                <w:sz w:val="22"/>
                <w:szCs w:val="22"/>
              </w:rPr>
            </w:pPr>
            <w:r w:rsidRPr="00B47276">
              <w:rPr>
                <w:rFonts w:cstheme="minorHAnsi"/>
                <w:sz w:val="22"/>
                <w:szCs w:val="22"/>
              </w:rPr>
              <w:t>The power point presentation will review DCPS school choice website. The site is designed to give families an overview of the many types of school choice options that are available for school-age children in Jacksonville. In it, you will find information about specific programs including magnet programs, career academies, high school acceleration programs, choice programs and charter schools.</w:t>
            </w:r>
          </w:p>
          <w:p w14:paraId="50880D9D" w14:textId="77777777" w:rsidR="00137188" w:rsidRPr="00B47276" w:rsidRDefault="00137188" w:rsidP="00137188">
            <w:pPr>
              <w:pStyle w:val="ListParagraph"/>
              <w:rPr>
                <w:rFonts w:cstheme="minorHAnsi"/>
                <w:sz w:val="22"/>
                <w:szCs w:val="22"/>
              </w:rPr>
            </w:pPr>
          </w:p>
          <w:p w14:paraId="0E7F24F8" w14:textId="77777777" w:rsidR="00137188" w:rsidRPr="00B47276" w:rsidRDefault="00137188" w:rsidP="00137188">
            <w:pPr>
              <w:pStyle w:val="ListParagraph"/>
              <w:spacing w:line="240" w:lineRule="auto"/>
              <w:ind w:left="475"/>
              <w:rPr>
                <w:rFonts w:cstheme="minorHAnsi"/>
                <w:sz w:val="22"/>
                <w:szCs w:val="22"/>
              </w:rPr>
            </w:pPr>
          </w:p>
          <w:p w14:paraId="3EB9E4E8" w14:textId="77777777" w:rsidR="00137188" w:rsidRDefault="00137188" w:rsidP="00137188">
            <w:pPr>
              <w:spacing w:before="0" w:line="240" w:lineRule="auto"/>
              <w:rPr>
                <w:rFonts w:cstheme="minorHAnsi"/>
                <w:sz w:val="22"/>
                <w:szCs w:val="22"/>
              </w:rPr>
            </w:pPr>
            <w:r w:rsidRPr="000A2B10">
              <w:rPr>
                <w:rFonts w:cstheme="minorHAnsi"/>
                <w:sz w:val="22"/>
                <w:szCs w:val="22"/>
              </w:rPr>
              <w:t xml:space="preserve">(3) </w:t>
            </w:r>
            <w:r>
              <w:rPr>
                <w:rFonts w:cstheme="minorHAnsi"/>
                <w:sz w:val="22"/>
                <w:szCs w:val="22"/>
              </w:rPr>
              <w:t>The PowerPoint will also include the parents right to know information:</w:t>
            </w:r>
          </w:p>
          <w:p w14:paraId="7C8F7590" w14:textId="77777777" w:rsidR="00137188" w:rsidRDefault="00137188" w:rsidP="004564FB">
            <w:pPr>
              <w:pStyle w:val="ListParagraph"/>
              <w:numPr>
                <w:ilvl w:val="0"/>
                <w:numId w:val="11"/>
              </w:numPr>
              <w:spacing w:line="240" w:lineRule="auto"/>
              <w:rPr>
                <w:rFonts w:cstheme="minorHAnsi"/>
                <w:sz w:val="22"/>
                <w:szCs w:val="22"/>
              </w:rPr>
            </w:pPr>
            <w:r>
              <w:rPr>
                <w:rFonts w:cstheme="minorHAnsi"/>
                <w:sz w:val="22"/>
                <w:szCs w:val="22"/>
              </w:rPr>
              <w:t xml:space="preserve">Parents have the right to request and receive timely information regarding the professional qualifications of their child’s teachers and paraprofessionals. </w:t>
            </w:r>
          </w:p>
          <w:p w14:paraId="269E1AFD" w14:textId="77777777" w:rsidR="00137188" w:rsidRDefault="00137188" w:rsidP="004564FB">
            <w:pPr>
              <w:pStyle w:val="ListParagraph"/>
              <w:numPr>
                <w:ilvl w:val="0"/>
                <w:numId w:val="11"/>
              </w:numPr>
              <w:spacing w:line="240" w:lineRule="auto"/>
              <w:rPr>
                <w:rFonts w:cstheme="minorHAnsi"/>
                <w:sz w:val="22"/>
                <w:szCs w:val="22"/>
              </w:rPr>
            </w:pPr>
            <w:r>
              <w:rPr>
                <w:rFonts w:cstheme="minorHAnsi"/>
                <w:sz w:val="22"/>
                <w:szCs w:val="22"/>
              </w:rPr>
              <w:t>Parents must be notified if their child is assigned to or taught for four or more consecutive weeks by a teacher who sis not highly qualified.</w:t>
            </w:r>
          </w:p>
          <w:p w14:paraId="1A7E1130" w14:textId="77777777" w:rsidR="00137188" w:rsidRDefault="00137188" w:rsidP="004564FB">
            <w:pPr>
              <w:pStyle w:val="ListParagraph"/>
              <w:numPr>
                <w:ilvl w:val="0"/>
                <w:numId w:val="11"/>
              </w:numPr>
              <w:spacing w:line="240" w:lineRule="auto"/>
              <w:rPr>
                <w:rFonts w:cstheme="minorHAnsi"/>
                <w:sz w:val="22"/>
                <w:szCs w:val="22"/>
              </w:rPr>
            </w:pPr>
            <w:r>
              <w:rPr>
                <w:rFonts w:cstheme="minorHAnsi"/>
                <w:sz w:val="22"/>
                <w:szCs w:val="22"/>
              </w:rPr>
              <w:t>Parents should be provided information regarding the level of achievement of their child on state required academic assessments.</w:t>
            </w:r>
          </w:p>
          <w:p w14:paraId="5C8C6B09" w14:textId="5A1A26E7" w:rsidR="001A1F5A" w:rsidRPr="00137188" w:rsidRDefault="00137188" w:rsidP="004564FB">
            <w:pPr>
              <w:pStyle w:val="ListParagraph"/>
              <w:numPr>
                <w:ilvl w:val="0"/>
                <w:numId w:val="11"/>
              </w:numPr>
              <w:spacing w:line="240" w:lineRule="auto"/>
              <w:rPr>
                <w:rFonts w:cstheme="minorHAnsi"/>
                <w:sz w:val="22"/>
                <w:szCs w:val="22"/>
              </w:rPr>
            </w:pPr>
            <w:r>
              <w:rPr>
                <w:rFonts w:cstheme="minorHAnsi"/>
                <w:sz w:val="22"/>
                <w:szCs w:val="22"/>
              </w:rPr>
              <w:t>To the extent that is feasible, information must be in a language the parents can understand.</w:t>
            </w: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0E13E56D" w14:textId="3CA9D87A" w:rsidR="00137188" w:rsidRPr="002E4305" w:rsidRDefault="00137188" w:rsidP="00137188">
            <w:pPr>
              <w:pStyle w:val="CommentText"/>
              <w:ind w:left="0"/>
              <w:rPr>
                <w:sz w:val="22"/>
                <w:szCs w:val="22"/>
              </w:rPr>
            </w:pPr>
            <w:r w:rsidRPr="002E4305">
              <w:rPr>
                <w:rFonts w:cstheme="minorHAnsi"/>
                <w:sz w:val="22"/>
                <w:szCs w:val="22"/>
              </w:rPr>
              <w:t>The T</w:t>
            </w:r>
            <w:r>
              <w:rPr>
                <w:rFonts w:cstheme="minorHAnsi"/>
                <w:sz w:val="22"/>
                <w:szCs w:val="22"/>
              </w:rPr>
              <w:t>i</w:t>
            </w:r>
            <w:r w:rsidRPr="002E4305">
              <w:rPr>
                <w:rFonts w:cstheme="minorHAnsi"/>
                <w:sz w:val="22"/>
                <w:szCs w:val="22"/>
              </w:rPr>
              <w:t xml:space="preserve">tle 1 family engagement liaison will </w:t>
            </w:r>
            <w:r>
              <w:rPr>
                <w:rFonts w:cstheme="minorHAnsi"/>
                <w:sz w:val="22"/>
                <w:szCs w:val="22"/>
              </w:rPr>
              <w:t xml:space="preserve">send home </w:t>
            </w:r>
            <w:r w:rsidRPr="002E4305">
              <w:rPr>
                <w:sz w:val="22"/>
                <w:szCs w:val="22"/>
              </w:rPr>
              <w:t xml:space="preserve">flyers at least 2 weeks in advance as well as a monthly calendar/newsletter. </w:t>
            </w:r>
            <w:r w:rsidRPr="002E4305">
              <w:rPr>
                <w:rFonts w:cstheme="minorHAnsi"/>
                <w:sz w:val="22"/>
                <w:szCs w:val="22"/>
              </w:rPr>
              <w:t xml:space="preserve">Our school events and parent engagement activities will also be posted </w:t>
            </w:r>
            <w:r w:rsidRPr="002E4305">
              <w:rPr>
                <w:rFonts w:cstheme="minorHAnsi"/>
                <w:sz w:val="22"/>
                <w:szCs w:val="22"/>
              </w:rPr>
              <w:lastRenderedPageBreak/>
              <w:t>on the school marquee. The Title 1, Part A parent and family engagement plan to parents and families will be posted in the front office, Title 1 resource display, and in the parent resource room.</w:t>
            </w: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6" w:name="_Toc33426269"/>
      <w:r>
        <w:lastRenderedPageBreak/>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69730572" w14:textId="77777777" w:rsidR="00137188" w:rsidRPr="000A2B10" w:rsidRDefault="4CE18625" w:rsidP="00137188">
            <w:pPr>
              <w:spacing w:before="0" w:line="240" w:lineRule="auto"/>
              <w:rPr>
                <w:rFonts w:cstheme="minorHAnsi"/>
                <w:sz w:val="22"/>
                <w:szCs w:val="22"/>
              </w:rPr>
            </w:pPr>
            <w:r w:rsidRPr="00476AE4">
              <w:rPr>
                <w:rFonts w:ascii="Microsoft Sans Serif" w:eastAsia="Microsoft Sans Serif" w:hAnsi="Microsoft Sans Serif" w:cs="Microsoft Sans Serif"/>
                <w:sz w:val="22"/>
                <w:szCs w:val="22"/>
              </w:rPr>
              <w:t>Step 1:</w:t>
            </w:r>
            <w:r w:rsidR="00137188">
              <w:rPr>
                <w:rFonts w:ascii="Microsoft Sans Serif" w:eastAsia="Microsoft Sans Serif" w:hAnsi="Microsoft Sans Serif" w:cs="Microsoft Sans Serif"/>
                <w:sz w:val="22"/>
                <w:szCs w:val="22"/>
              </w:rPr>
              <w:t xml:space="preserve"> </w:t>
            </w:r>
            <w:r w:rsidR="00137188">
              <w:rPr>
                <w:rFonts w:cstheme="minorHAnsi"/>
                <w:sz w:val="22"/>
                <w:szCs w:val="22"/>
              </w:rPr>
              <w:t xml:space="preserve">Surveys will be provided at the end of the year developmental meeting to evaluate and gather information, concerns &amp; suggestions for Parent and Family Engagement. </w:t>
            </w: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238392D6" w:rsidR="006A1F16" w:rsidRPr="00E9389E" w:rsidRDefault="004D5D4C" w:rsidP="7A595191">
            <w:pPr>
              <w:spacing w:before="0" w:line="240" w:lineRule="auto"/>
              <w:rPr>
                <w:rFonts w:ascii="Microsoft Sans Serif" w:eastAsia="Microsoft Sans Serif" w:hAnsi="Microsoft Sans Serif" w:cs="Microsoft Sans Serif"/>
                <w:color w:val="0070C0"/>
                <w:sz w:val="22"/>
                <w:szCs w:val="22"/>
              </w:rPr>
            </w:pPr>
            <w:r>
              <w:rPr>
                <w:sz w:val="22"/>
                <w:szCs w:val="22"/>
              </w:rPr>
              <w:t>CSE has on staff a parent liaison. We will increase parent/family knowledge of curriculum, assessment, available resources, and educational strategies positively impacting the ability of parents and families to support the academic achievement of students. We will provide parents/families and classroom teachers access to educational materials and resources to be used at home as a supplement to school resources. We will increase parent/family ability to support learning at home. We will continue to provide interpreters for our parents as needed.</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20059BD0" w:rsidR="006A1F16" w:rsidRPr="00E9389E" w:rsidRDefault="004D5D4C" w:rsidP="00E9389E">
            <w:pPr>
              <w:spacing w:before="0" w:line="240" w:lineRule="auto"/>
              <w:rPr>
                <w:sz w:val="22"/>
                <w:szCs w:val="22"/>
              </w:rPr>
            </w:pPr>
            <w:r>
              <w:rPr>
                <w:sz w:val="22"/>
                <w:szCs w:val="22"/>
              </w:rPr>
              <w:t>Provide information for parents about standards and curriculum and how to help students at home. Provide information on where to find and use the Florida standards and curriculum. Provide test taking strategies for parents to cover with their child at home and provide information to parents about the state assessments their child will be expected to take this year. Information on test taking tips/strategies. Provide websites that provide test taking practice. Provide sample test questions during parent nights. Educate parents about the use of parent portal and how to navigate thru the system to stay a brisk of their child’s grades. Provide parents with strategies to help them read with their child at home. Provide informational packets on engaging students in reading and writing at home. We will continue to collaborate with our faith based partners as well as continue to seek additional business partners.</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72B2F1FA" w14:textId="000EE9F3" w:rsidR="00DD6F1F" w:rsidRPr="0060392D" w:rsidRDefault="00DD6F1F" w:rsidP="004564FB">
            <w:pPr>
              <w:pStyle w:val="ListParagraph"/>
              <w:numPr>
                <w:ilvl w:val="0"/>
                <w:numId w:val="13"/>
              </w:numPr>
              <w:spacing w:line="240" w:lineRule="auto"/>
              <w:rPr>
                <w:sz w:val="22"/>
                <w:szCs w:val="22"/>
              </w:rPr>
            </w:pPr>
            <w:r w:rsidRPr="0060392D">
              <w:rPr>
                <w:sz w:val="22"/>
                <w:szCs w:val="22"/>
              </w:rPr>
              <w:t>The parent resource</w:t>
            </w:r>
            <w:r w:rsidR="00AB5E59">
              <w:rPr>
                <w:sz w:val="22"/>
                <w:szCs w:val="22"/>
              </w:rPr>
              <w:t xml:space="preserve"> room </w:t>
            </w:r>
            <w:r w:rsidR="00AB5E59" w:rsidRPr="0060392D">
              <w:rPr>
                <w:sz w:val="22"/>
                <w:szCs w:val="22"/>
              </w:rPr>
              <w:t>is</w:t>
            </w:r>
            <w:r w:rsidRPr="0060392D">
              <w:rPr>
                <w:sz w:val="22"/>
                <w:szCs w:val="22"/>
              </w:rPr>
              <w:t xml:space="preserve"> designed to involve, connect and empower parents to help children reach academic success and serve as a hub for training and resources. The resource room offers support and assistance, a lending library, a parent newsletter, parent training workshops, and serves as an information and referral source for families and staff members. Parent liaison will hold meetings with parents each month to encourage and support parents. </w:t>
            </w:r>
          </w:p>
          <w:p w14:paraId="55F9FDCD" w14:textId="77777777" w:rsidR="00DD6F1F" w:rsidRPr="0060392D" w:rsidRDefault="00DD6F1F" w:rsidP="00DD6F1F">
            <w:pPr>
              <w:pStyle w:val="ListParagraph"/>
              <w:spacing w:line="240" w:lineRule="auto"/>
              <w:ind w:left="475"/>
              <w:rPr>
                <w:sz w:val="22"/>
                <w:szCs w:val="22"/>
              </w:rPr>
            </w:pPr>
          </w:p>
          <w:p w14:paraId="728A9695" w14:textId="5665E812" w:rsidR="00DD6F1F" w:rsidRDefault="00DD6F1F" w:rsidP="004564FB">
            <w:pPr>
              <w:pStyle w:val="ListParagraph"/>
              <w:numPr>
                <w:ilvl w:val="0"/>
                <w:numId w:val="13"/>
              </w:numPr>
              <w:spacing w:line="240" w:lineRule="auto"/>
              <w:rPr>
                <w:sz w:val="22"/>
                <w:szCs w:val="22"/>
              </w:rPr>
            </w:pPr>
            <w:r w:rsidRPr="0060392D">
              <w:rPr>
                <w:sz w:val="22"/>
                <w:szCs w:val="22"/>
              </w:rPr>
              <w:t xml:space="preserve">Each parent will receive a calendar of events which will provide important dates for parent involvement throughout the year. Parents and families will be encouraged to visit the school’s parent resource center. The principal is responsible for ensuring that each of these activities is complete and effective. Our school will hold an orientation day August </w:t>
            </w:r>
            <w:r w:rsidR="00EB709C">
              <w:rPr>
                <w:sz w:val="22"/>
                <w:szCs w:val="22"/>
              </w:rPr>
              <w:t>6</w:t>
            </w:r>
            <w:r w:rsidRPr="0060392D">
              <w:rPr>
                <w:sz w:val="22"/>
                <w:szCs w:val="22"/>
                <w:vertAlign w:val="superscript"/>
              </w:rPr>
              <w:t>th</w:t>
            </w:r>
            <w:r w:rsidRPr="0060392D">
              <w:rPr>
                <w:sz w:val="22"/>
                <w:szCs w:val="22"/>
              </w:rPr>
              <w:t xml:space="preserve"> &amp; </w:t>
            </w:r>
            <w:r w:rsidR="00EB709C">
              <w:rPr>
                <w:sz w:val="22"/>
                <w:szCs w:val="22"/>
              </w:rPr>
              <w:t>7</w:t>
            </w:r>
            <w:r w:rsidRPr="0060392D">
              <w:rPr>
                <w:sz w:val="22"/>
                <w:szCs w:val="22"/>
                <w:vertAlign w:val="superscript"/>
              </w:rPr>
              <w:t>th</w:t>
            </w:r>
            <w:r w:rsidRPr="0060392D">
              <w:rPr>
                <w:sz w:val="22"/>
                <w:szCs w:val="22"/>
              </w:rPr>
              <w:t>, 20</w:t>
            </w:r>
            <w:r w:rsidR="00EB709C">
              <w:rPr>
                <w:sz w:val="22"/>
                <w:szCs w:val="22"/>
              </w:rPr>
              <w:t>20</w:t>
            </w:r>
            <w:r w:rsidRPr="0060392D">
              <w:rPr>
                <w:sz w:val="22"/>
                <w:szCs w:val="22"/>
              </w:rPr>
              <w:t xml:space="preserve"> to increase parent awareness of the school and teacher’s goals and expectations as well as to introduce the parents to the resource room. We will discuss the parent resource room during our annual me</w:t>
            </w:r>
            <w:r w:rsidR="00EB709C">
              <w:rPr>
                <w:sz w:val="22"/>
                <w:szCs w:val="22"/>
              </w:rPr>
              <w:t>eting at open house</w:t>
            </w:r>
            <w:r w:rsidRPr="0060392D">
              <w:rPr>
                <w:sz w:val="22"/>
                <w:szCs w:val="22"/>
              </w:rPr>
              <w:t>.</w:t>
            </w:r>
          </w:p>
          <w:p w14:paraId="49BFCEA9" w14:textId="77777777" w:rsidR="00DD6F1F" w:rsidRPr="0060392D" w:rsidRDefault="00DD6F1F" w:rsidP="00DD6F1F">
            <w:pPr>
              <w:pStyle w:val="ListParagraph"/>
              <w:rPr>
                <w:sz w:val="22"/>
                <w:szCs w:val="22"/>
              </w:rPr>
            </w:pPr>
          </w:p>
          <w:p w14:paraId="508C98E9" w14:textId="70AA052A" w:rsidR="00AD43FE" w:rsidRPr="00AB5E59" w:rsidRDefault="00DD6F1F" w:rsidP="00AB5E59">
            <w:pPr>
              <w:pStyle w:val="ListParagraph"/>
              <w:numPr>
                <w:ilvl w:val="0"/>
                <w:numId w:val="13"/>
              </w:numPr>
              <w:spacing w:line="240" w:lineRule="auto"/>
              <w:rPr>
                <w:sz w:val="22"/>
                <w:szCs w:val="22"/>
              </w:rPr>
            </w:pPr>
            <w:r w:rsidRPr="00AB5E59">
              <w:rPr>
                <w:sz w:val="22"/>
                <w:szCs w:val="22"/>
              </w:rPr>
              <w:t>The school staff are trained on the location, hours, operation of workshops offered, Title 1 programs, coffee talks on parent engagement and other offerings.</w:t>
            </w: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22773D85" w:rsidR="006A1F16" w:rsidRPr="00CE5A75" w:rsidRDefault="00CE5A75" w:rsidP="46563DE3">
            <w:pPr>
              <w:spacing w:before="0" w:line="240" w:lineRule="auto"/>
              <w:ind w:left="0"/>
              <w:rPr>
                <w:bCs/>
                <w:color w:val="7030A0"/>
                <w:sz w:val="22"/>
                <w:szCs w:val="22"/>
              </w:rPr>
            </w:pPr>
            <w:r w:rsidRPr="00CE5A75">
              <w:rPr>
                <w:bCs/>
                <w:color w:val="auto"/>
                <w:sz w:val="22"/>
                <w:szCs w:val="22"/>
              </w:rPr>
              <w:t xml:space="preserve">We are purchasing additional supplies and resources for our parents to utilize in the parent resource room. The supplies include toolkits to assist parents with day to day home learning. Resources include books, games and online learning tools. </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64FB">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64FB">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4564FB">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564FB">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09073049" w14:textId="77777777" w:rsidR="00EB709C" w:rsidRDefault="00EB709C" w:rsidP="00EB709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Melissa Bell/</w:t>
            </w:r>
          </w:p>
          <w:p w14:paraId="2B8DE220" w14:textId="7225C874" w:rsidR="00EB709C" w:rsidRDefault="00EB709C" w:rsidP="00EB709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Kendra Melendez</w:t>
            </w:r>
          </w:p>
          <w:p w14:paraId="5F07D11E" w14:textId="7D28B951" w:rsidR="00476AE4" w:rsidRPr="008640E1" w:rsidRDefault="00EB709C" w:rsidP="00EB709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Todd Simpson</w:t>
            </w:r>
          </w:p>
        </w:tc>
        <w:tc>
          <w:tcPr>
            <w:tcW w:w="2340" w:type="dxa"/>
          </w:tcPr>
          <w:p w14:paraId="41508A3C" w14:textId="77ED7F9B" w:rsidR="00476AE4" w:rsidRPr="008640E1" w:rsidRDefault="00EB70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Inform parents about Title 1 programs.</w:t>
            </w:r>
          </w:p>
        </w:tc>
        <w:tc>
          <w:tcPr>
            <w:tcW w:w="2160" w:type="dxa"/>
          </w:tcPr>
          <w:p w14:paraId="43D6B1D6" w14:textId="68EB810F" w:rsidR="00476AE4" w:rsidRPr="008640E1" w:rsidRDefault="00380AD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w:t>
            </w:r>
            <w:r w:rsidR="00CE5A75">
              <w:rPr>
                <w:rFonts w:cstheme="minorHAnsi"/>
                <w:sz w:val="22"/>
                <w:szCs w:val="22"/>
              </w:rPr>
              <w:t>9</w:t>
            </w:r>
            <w:r>
              <w:rPr>
                <w:rFonts w:cstheme="minorHAnsi"/>
                <w:sz w:val="22"/>
                <w:szCs w:val="22"/>
              </w:rPr>
              <w:t>/2020</w:t>
            </w:r>
          </w:p>
        </w:tc>
        <w:tc>
          <w:tcPr>
            <w:tcW w:w="1890" w:type="dxa"/>
          </w:tcPr>
          <w:p w14:paraId="150289E4" w14:textId="77777777" w:rsidR="00476AE4" w:rsidRDefault="00EB70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Sign in sheets, surveys, </w:t>
            </w:r>
            <w:r>
              <w:rPr>
                <w:rFonts w:cstheme="minorHAnsi"/>
                <w:sz w:val="22"/>
                <w:szCs w:val="22"/>
              </w:rPr>
              <w:lastRenderedPageBreak/>
              <w:t>agendas and flyers.</w:t>
            </w:r>
          </w:p>
          <w:p w14:paraId="17DBC151" w14:textId="07564E32" w:rsidR="00EB709C" w:rsidRPr="008640E1" w:rsidRDefault="00EB709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76AE4"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7DD11C" w14:textId="6DC2862A" w:rsidR="00476AE4" w:rsidRPr="008640E1" w:rsidRDefault="00476AE4" w:rsidP="7A595191">
            <w:pPr>
              <w:spacing w:line="240" w:lineRule="auto"/>
              <w:rPr>
                <w:b w:val="0"/>
                <w:bCs w:val="0"/>
                <w:sz w:val="22"/>
                <w:szCs w:val="22"/>
              </w:rPr>
            </w:pPr>
            <w:r w:rsidRPr="7A595191">
              <w:rPr>
                <w:b w:val="0"/>
                <w:bCs w:val="0"/>
                <w:sz w:val="22"/>
                <w:szCs w:val="22"/>
              </w:rPr>
              <w:lastRenderedPageBreak/>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80" w:type="dxa"/>
          </w:tcPr>
          <w:p w14:paraId="632E81FF" w14:textId="77777777" w:rsidR="00EB709C"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Melissa Bell/</w:t>
            </w:r>
          </w:p>
          <w:p w14:paraId="04FFF0AB" w14:textId="42D73F74" w:rsidR="00EB709C"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Kendra Melendez</w:t>
            </w:r>
          </w:p>
          <w:p w14:paraId="2613E9C1" w14:textId="69C085B1" w:rsidR="00476AE4" w:rsidRPr="008640E1"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Todd Simpson</w:t>
            </w:r>
          </w:p>
        </w:tc>
        <w:tc>
          <w:tcPr>
            <w:tcW w:w="2340" w:type="dxa"/>
          </w:tcPr>
          <w:p w14:paraId="134C6112" w14:textId="77777777" w:rsidR="00EB709C"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Solicit parent feedback regarding programs to support and grow parent involvement.</w:t>
            </w:r>
          </w:p>
          <w:p w14:paraId="7434A6AF" w14:textId="77777777" w:rsidR="00EB709C"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perspective on beneficial teacher professional development.</w:t>
            </w:r>
          </w:p>
          <w:p w14:paraId="22EB7BCA" w14:textId="77777777" w:rsidR="00EB709C"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Family feedback on student programs to increase academic success.</w:t>
            </w:r>
          </w:p>
          <w:p w14:paraId="3EF8C3BB" w14:textId="77777777" w:rsidR="00EB709C"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Best forms of communication from school.</w:t>
            </w:r>
          </w:p>
          <w:p w14:paraId="4D87125B" w14:textId="77777777" w:rsidR="00476AE4" w:rsidRDefault="00EB709C"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Solicit parent feedback regarding how our school make sure all families have opportunity to engage.</w:t>
            </w:r>
          </w:p>
          <w:p w14:paraId="1037B8A3" w14:textId="29236283" w:rsidR="00380ADE" w:rsidRPr="008640E1" w:rsidRDefault="00380ADE" w:rsidP="00EB709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687C6DE0" w14:textId="66A53928" w:rsidR="00476AE4" w:rsidRPr="008640E1" w:rsidRDefault="00CE5A75" w:rsidP="7E864126">
            <w:pPr>
              <w:spacing w:line="240" w:lineRule="auto"/>
              <w:cnfStyle w:val="000000100000" w:firstRow="0" w:lastRow="0" w:firstColumn="0" w:lastColumn="0" w:oddVBand="0" w:evenVBand="0" w:oddHBand="1" w:evenHBand="0" w:firstRowFirstColumn="0" w:firstRowLastColumn="0" w:lastRowFirstColumn="0" w:lastRowLastColumn="0"/>
            </w:pPr>
            <w:r>
              <w:t>09/2020</w:t>
            </w:r>
          </w:p>
        </w:tc>
        <w:tc>
          <w:tcPr>
            <w:tcW w:w="1890" w:type="dxa"/>
          </w:tcPr>
          <w:p w14:paraId="5B2F9378" w14:textId="254FBCF8" w:rsidR="00476AE4" w:rsidRPr="008640E1" w:rsidRDefault="00EB709C"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 sheets, surveys, agendas and flyers.</w:t>
            </w:r>
          </w:p>
        </w:tc>
      </w:tr>
      <w:tr w:rsidR="00476AE4"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350653C6" w:rsidR="00476AE4" w:rsidRPr="008640E1" w:rsidRDefault="00380ADE" w:rsidP="008640E1">
            <w:pPr>
              <w:spacing w:line="240" w:lineRule="auto"/>
              <w:rPr>
                <w:rFonts w:cstheme="minorHAnsi"/>
                <w:b w:val="0"/>
                <w:sz w:val="22"/>
                <w:szCs w:val="22"/>
              </w:rPr>
            </w:pPr>
            <w:r>
              <w:rPr>
                <w:rFonts w:cstheme="minorHAnsi"/>
                <w:b w:val="0"/>
                <w:sz w:val="22"/>
                <w:szCs w:val="22"/>
              </w:rPr>
              <w:t>Literacy Night</w:t>
            </w:r>
          </w:p>
        </w:tc>
        <w:tc>
          <w:tcPr>
            <w:tcW w:w="1780" w:type="dxa"/>
          </w:tcPr>
          <w:p w14:paraId="1348E988" w14:textId="77777777" w:rsidR="00380ADE" w:rsidRDefault="00380ADE" w:rsidP="00380AD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Melissa Bell/</w:t>
            </w:r>
          </w:p>
          <w:p w14:paraId="6F33CFE9" w14:textId="77777777" w:rsidR="00380ADE" w:rsidRDefault="00380ADE" w:rsidP="00380AD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Kendra Melendez</w:t>
            </w:r>
          </w:p>
          <w:p w14:paraId="1428F52D" w14:textId="0FC83369" w:rsidR="00380ADE" w:rsidRDefault="00380ADE" w:rsidP="00380AD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*Reading Coach</w:t>
            </w:r>
          </w:p>
          <w:p w14:paraId="0E6904A3" w14:textId="1866348F" w:rsidR="00380ADE" w:rsidRDefault="00380ADE" w:rsidP="00380AD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Jill Bunker</w:t>
            </w:r>
          </w:p>
          <w:p w14:paraId="75FBE423" w14:textId="025288A2" w:rsidR="00476AE4" w:rsidRPr="008640E1" w:rsidRDefault="00380ADE" w:rsidP="00380ADE">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Todd Simpson</w:t>
            </w:r>
          </w:p>
        </w:tc>
        <w:tc>
          <w:tcPr>
            <w:tcW w:w="2340" w:type="dxa"/>
          </w:tcPr>
          <w:p w14:paraId="626F6F00" w14:textId="77777777" w:rsidR="00476AE4" w:rsidRDefault="00380AD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be provided with a grade specific overview outlining and identifying the Florida standards and strategies they can use to help their child at home. K-2 parents will be provided information on curriculum and how it to help their student acquire word recognition. 3</w:t>
            </w:r>
            <w:r w:rsidRPr="00882DEB">
              <w:rPr>
                <w:rFonts w:cstheme="minorHAnsi"/>
                <w:sz w:val="22"/>
                <w:szCs w:val="22"/>
                <w:vertAlign w:val="superscript"/>
              </w:rPr>
              <w:t>rd</w:t>
            </w:r>
            <w:r>
              <w:rPr>
                <w:rFonts w:cstheme="minorHAnsi"/>
                <w:sz w:val="22"/>
                <w:szCs w:val="22"/>
              </w:rPr>
              <w:t>-5</w:t>
            </w:r>
            <w:r w:rsidRPr="00882DEB">
              <w:rPr>
                <w:rFonts w:cstheme="minorHAnsi"/>
                <w:sz w:val="22"/>
                <w:szCs w:val="22"/>
                <w:vertAlign w:val="superscript"/>
              </w:rPr>
              <w:t>th</w:t>
            </w:r>
            <w:r>
              <w:rPr>
                <w:rFonts w:cstheme="minorHAnsi"/>
                <w:sz w:val="22"/>
                <w:szCs w:val="22"/>
              </w:rPr>
              <w:t xml:space="preserve"> grade parents will learn about language comprehension and will also receive information on the  FSA and different study techniques they can practice at home to enhance proficiency on the test.</w:t>
            </w:r>
          </w:p>
          <w:p w14:paraId="2D3F0BEC" w14:textId="2C701201" w:rsidR="00380ADE" w:rsidRPr="008640E1" w:rsidRDefault="00380AD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F4315" w14:textId="7D995C02" w:rsidR="00476AE4" w:rsidRPr="008640E1" w:rsidRDefault="00CE5A75"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w:t>
            </w:r>
            <w:r w:rsidR="00380ADE">
              <w:rPr>
                <w:rFonts w:cstheme="minorHAnsi"/>
                <w:sz w:val="22"/>
                <w:szCs w:val="22"/>
              </w:rPr>
              <w:t>/2020</w:t>
            </w:r>
          </w:p>
        </w:tc>
        <w:tc>
          <w:tcPr>
            <w:tcW w:w="1890" w:type="dxa"/>
          </w:tcPr>
          <w:p w14:paraId="3CB648E9" w14:textId="1BA0040C" w:rsidR="00476AE4" w:rsidRPr="008640E1" w:rsidRDefault="00380AD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sheets, surveys, agendas and flyers.</w:t>
            </w:r>
          </w:p>
        </w:tc>
      </w:tr>
      <w:tr w:rsidR="00476AE4"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1305D71E" w:rsidR="00476AE4" w:rsidRPr="008640E1" w:rsidRDefault="00380ADE" w:rsidP="008640E1">
            <w:pPr>
              <w:spacing w:line="240" w:lineRule="auto"/>
              <w:rPr>
                <w:rFonts w:cstheme="minorHAnsi"/>
                <w:b w:val="0"/>
                <w:sz w:val="22"/>
                <w:szCs w:val="22"/>
              </w:rPr>
            </w:pPr>
            <w:r>
              <w:rPr>
                <w:rFonts w:cstheme="minorHAnsi"/>
                <w:b w:val="0"/>
                <w:sz w:val="22"/>
                <w:szCs w:val="22"/>
              </w:rPr>
              <w:t>STEM N</w:t>
            </w:r>
            <w:r w:rsidR="00BE6D1E">
              <w:rPr>
                <w:rFonts w:cstheme="minorHAnsi"/>
                <w:b w:val="0"/>
                <w:sz w:val="22"/>
                <w:szCs w:val="22"/>
              </w:rPr>
              <w:t xml:space="preserve"> </w:t>
            </w:r>
            <w:proofErr w:type="spellStart"/>
            <w:r>
              <w:rPr>
                <w:rFonts w:cstheme="minorHAnsi"/>
                <w:b w:val="0"/>
                <w:sz w:val="22"/>
                <w:szCs w:val="22"/>
              </w:rPr>
              <w:t>ight</w:t>
            </w:r>
            <w:proofErr w:type="spellEnd"/>
          </w:p>
        </w:tc>
        <w:tc>
          <w:tcPr>
            <w:tcW w:w="1780" w:type="dxa"/>
          </w:tcPr>
          <w:p w14:paraId="2942F7E4" w14:textId="77777777" w:rsidR="00380ADE" w:rsidRDefault="00380ADE" w:rsidP="00380AD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Melissa Bell/</w:t>
            </w:r>
          </w:p>
          <w:p w14:paraId="092C9E7A" w14:textId="77777777" w:rsidR="00380ADE" w:rsidRDefault="00380ADE" w:rsidP="00380AD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Kendra Melendez</w:t>
            </w:r>
          </w:p>
          <w:p w14:paraId="0FC86E16" w14:textId="77777777" w:rsidR="00380ADE" w:rsidRDefault="00380ADE" w:rsidP="00380AD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Brittany Johnson</w:t>
            </w:r>
          </w:p>
          <w:p w14:paraId="17340B93" w14:textId="77777777" w:rsidR="00380ADE" w:rsidRDefault="00380ADE" w:rsidP="00380AD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Jill Bunker</w:t>
            </w:r>
          </w:p>
          <w:p w14:paraId="651E9592" w14:textId="42ACC81D" w:rsidR="00476AE4" w:rsidRPr="008640E1" w:rsidRDefault="00380ADE" w:rsidP="00380AD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Todd Simpson</w:t>
            </w:r>
          </w:p>
        </w:tc>
        <w:tc>
          <w:tcPr>
            <w:tcW w:w="2340" w:type="dxa"/>
          </w:tcPr>
          <w:p w14:paraId="6BFE8C70" w14:textId="77777777" w:rsidR="00476AE4" w:rsidRDefault="00AA66E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 xml:space="preserve">Parents will be provided with a grade specific overview </w:t>
            </w:r>
            <w:r>
              <w:rPr>
                <w:rFonts w:cstheme="minorHAnsi"/>
                <w:sz w:val="22"/>
                <w:szCs w:val="22"/>
              </w:rPr>
              <w:lastRenderedPageBreak/>
              <w:t>outlining and identifying the Florida standards and strategies they can use to help their child at home. Parents and students will participate in hands on activities geared to the Florida standards. 3</w:t>
            </w:r>
            <w:r w:rsidRPr="00882DEB">
              <w:rPr>
                <w:rFonts w:cstheme="minorHAnsi"/>
                <w:sz w:val="22"/>
                <w:szCs w:val="22"/>
                <w:vertAlign w:val="superscript"/>
              </w:rPr>
              <w:t>rd</w:t>
            </w:r>
            <w:r>
              <w:rPr>
                <w:rFonts w:cstheme="minorHAnsi"/>
                <w:sz w:val="22"/>
                <w:szCs w:val="22"/>
              </w:rPr>
              <w:t>-5</w:t>
            </w:r>
            <w:r w:rsidRPr="00882DEB">
              <w:rPr>
                <w:rFonts w:cstheme="minorHAnsi"/>
                <w:sz w:val="22"/>
                <w:szCs w:val="22"/>
                <w:vertAlign w:val="superscript"/>
              </w:rPr>
              <w:t>th</w:t>
            </w:r>
            <w:r>
              <w:rPr>
                <w:rFonts w:cstheme="minorHAnsi"/>
                <w:sz w:val="22"/>
                <w:szCs w:val="22"/>
              </w:rPr>
              <w:t xml:space="preserve"> grade parents will also receive information on the FSA and different study techniques they can practice at home to enhance proficiency on the test.</w:t>
            </w:r>
          </w:p>
          <w:p w14:paraId="269E314A" w14:textId="061EF08A" w:rsidR="00AA66EE" w:rsidRPr="008640E1" w:rsidRDefault="00AA66E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47341341" w14:textId="2835FA7E" w:rsidR="00476AE4" w:rsidRPr="008640E1" w:rsidRDefault="00CE5A75"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01/</w:t>
            </w:r>
            <w:r w:rsidR="00380ADE">
              <w:rPr>
                <w:rFonts w:cstheme="minorHAnsi"/>
                <w:sz w:val="22"/>
                <w:szCs w:val="22"/>
              </w:rPr>
              <w:t>2021</w:t>
            </w:r>
          </w:p>
        </w:tc>
        <w:tc>
          <w:tcPr>
            <w:tcW w:w="1890" w:type="dxa"/>
          </w:tcPr>
          <w:p w14:paraId="42EF2083" w14:textId="29F9E4BA" w:rsidR="00476AE4" w:rsidRPr="008640E1" w:rsidRDefault="00AA66EE"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Sign in sheets, surveys, </w:t>
            </w:r>
            <w:r>
              <w:rPr>
                <w:rFonts w:cstheme="minorHAnsi"/>
                <w:sz w:val="22"/>
                <w:szCs w:val="22"/>
              </w:rPr>
              <w:lastRenderedPageBreak/>
              <w:t>agendas and flyers.</w:t>
            </w:r>
          </w:p>
        </w:tc>
      </w:tr>
      <w:tr w:rsidR="00476AE4"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59914423" w:rsidR="00476AE4" w:rsidRPr="008640E1" w:rsidRDefault="00380ADE" w:rsidP="008640E1">
            <w:pPr>
              <w:spacing w:line="240" w:lineRule="auto"/>
              <w:rPr>
                <w:rFonts w:cstheme="minorHAnsi"/>
                <w:b w:val="0"/>
                <w:sz w:val="22"/>
                <w:szCs w:val="22"/>
              </w:rPr>
            </w:pPr>
            <w:r>
              <w:rPr>
                <w:rFonts w:cstheme="minorHAnsi"/>
                <w:b w:val="0"/>
                <w:sz w:val="22"/>
                <w:szCs w:val="22"/>
              </w:rPr>
              <w:lastRenderedPageBreak/>
              <w:t>Pastries with Parents</w:t>
            </w:r>
          </w:p>
        </w:tc>
        <w:tc>
          <w:tcPr>
            <w:tcW w:w="1780" w:type="dxa"/>
          </w:tcPr>
          <w:p w14:paraId="2503B197" w14:textId="2B0CFD34" w:rsidR="00476AE4" w:rsidRPr="008640E1" w:rsidRDefault="00AA66E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Kendra Melendez</w:t>
            </w:r>
          </w:p>
        </w:tc>
        <w:tc>
          <w:tcPr>
            <w:tcW w:w="2340" w:type="dxa"/>
          </w:tcPr>
          <w:p w14:paraId="6E996402" w14:textId="77777777" w:rsidR="00476AE4" w:rsidRDefault="00AA66E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receive information, resources and make and takes to encourage academic success at both home and school.</w:t>
            </w:r>
          </w:p>
          <w:p w14:paraId="38288749" w14:textId="72562A15" w:rsidR="00AA66EE" w:rsidRPr="008640E1" w:rsidRDefault="00AA66E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0BD9A1A" w14:textId="6EC397C1" w:rsidR="00476AE4" w:rsidRPr="008640E1" w:rsidRDefault="00380AD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Monthly, 2</w:t>
            </w:r>
            <w:r w:rsidRPr="00380ADE">
              <w:rPr>
                <w:rFonts w:cstheme="minorHAnsi"/>
                <w:sz w:val="22"/>
                <w:szCs w:val="22"/>
                <w:vertAlign w:val="superscript"/>
              </w:rPr>
              <w:t>nd</w:t>
            </w:r>
            <w:r>
              <w:rPr>
                <w:rFonts w:cstheme="minorHAnsi"/>
                <w:sz w:val="22"/>
                <w:szCs w:val="22"/>
              </w:rPr>
              <w:t xml:space="preserve"> Tuesday </w:t>
            </w:r>
          </w:p>
        </w:tc>
        <w:tc>
          <w:tcPr>
            <w:tcW w:w="1890" w:type="dxa"/>
          </w:tcPr>
          <w:p w14:paraId="0C136CF1" w14:textId="60521EAC" w:rsidR="00476AE4" w:rsidRPr="008640E1" w:rsidRDefault="00AA66EE"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 sheets, surveys, agendas and flyers.</w:t>
            </w:r>
            <w:r w:rsidR="00CE5A75">
              <w:rPr>
                <w:rFonts w:cstheme="minorHAnsi"/>
                <w:sz w:val="22"/>
                <w:szCs w:val="22"/>
              </w:rPr>
              <w:t xml:space="preserve"> Increase in the number of visits to the parent resource room.</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0" w:name="_Toc33426273"/>
      <w:r>
        <w:lastRenderedPageBreak/>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50F7E35B" w:rsidR="00464B3D" w:rsidRDefault="0089559A" w:rsidP="00464B3D">
            <w:pPr>
              <w:spacing w:line="240" w:lineRule="auto"/>
              <w:rPr>
                <w:sz w:val="22"/>
              </w:rPr>
            </w:pPr>
            <w:r>
              <w:rPr>
                <w:sz w:val="22"/>
                <w:szCs w:val="22"/>
              </w:rPr>
              <w:t>Teachers will be required to conference with parents regarding the agreement and development of the school-parent compact at which time the signed compact will serve as evidence. All signed compacts will be housed with the parent liaison in the parent resource room.</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3A026FE9" w:rsidR="002E6D5D" w:rsidRPr="00E9389E" w:rsidRDefault="00CE5A75" w:rsidP="00496DC7">
            <w:pPr>
              <w:spacing w:before="0" w:line="240" w:lineRule="auto"/>
              <w:rPr>
                <w:sz w:val="22"/>
                <w:szCs w:val="22"/>
              </w:rPr>
            </w:pPr>
            <w:r>
              <w:rPr>
                <w:sz w:val="22"/>
                <w:szCs w:val="22"/>
              </w:rPr>
              <w:t xml:space="preserve">Teachers will submit their conference logs quarterly to ensure conference are held with all parents pertaining to the parent compact.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1" w:name="_Toc33426274"/>
      <w:r>
        <w:lastRenderedPageBreak/>
        <w:t>INSTRUCTIONAL STAFF</w:t>
      </w:r>
      <w:bookmarkEnd w:id="21"/>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1DA196B1" w14:textId="77777777" w:rsidR="00705D15" w:rsidRDefault="00705D15" w:rsidP="00705D15">
            <w:pPr>
              <w:spacing w:before="0" w:line="240" w:lineRule="auto"/>
              <w:ind w:left="0"/>
              <w:jc w:val="both"/>
              <w:rPr>
                <w:rFonts w:ascii="Arial Narrow" w:hAnsi="Arial Narrow"/>
                <w:sz w:val="32"/>
                <w:szCs w:val="32"/>
              </w:rPr>
            </w:pPr>
          </w:p>
          <w:p w14:paraId="44C7DB9A" w14:textId="77777777" w:rsidR="00705D15" w:rsidRDefault="00705D15" w:rsidP="00705D15">
            <w:pPr>
              <w:spacing w:before="0" w:line="240" w:lineRule="auto"/>
              <w:ind w:left="0"/>
              <w:jc w:val="both"/>
              <w:rPr>
                <w:rFonts w:ascii="Arial Narrow" w:hAnsi="Arial Narrow"/>
                <w:sz w:val="32"/>
                <w:szCs w:val="32"/>
              </w:rPr>
            </w:pPr>
          </w:p>
          <w:p w14:paraId="401F6FC2" w14:textId="77777777" w:rsidR="00705D15" w:rsidRDefault="00705D15" w:rsidP="00705D15">
            <w:pPr>
              <w:spacing w:before="0" w:line="240" w:lineRule="auto"/>
              <w:ind w:left="0"/>
              <w:jc w:val="both"/>
              <w:rPr>
                <w:rFonts w:ascii="Arial Narrow" w:hAnsi="Arial Narrow"/>
                <w:sz w:val="32"/>
                <w:szCs w:val="32"/>
              </w:rPr>
            </w:pPr>
          </w:p>
          <w:p w14:paraId="46C4B0D8" w14:textId="42408447" w:rsidR="0072117F" w:rsidRPr="000E65ED" w:rsidRDefault="000E65ED" w:rsidP="00705D15">
            <w:pPr>
              <w:spacing w:before="0" w:line="240" w:lineRule="auto"/>
              <w:ind w:left="0"/>
              <w:jc w:val="both"/>
              <w:rPr>
                <w:rFonts w:ascii="Arial Narrow" w:hAnsi="Arial Narrow"/>
                <w:sz w:val="32"/>
                <w:szCs w:val="32"/>
              </w:rPr>
            </w:pPr>
            <w:r w:rsidRPr="000E65ED">
              <w:rPr>
                <w:rFonts w:ascii="Arial Narrow" w:hAnsi="Arial Narrow"/>
                <w:sz w:val="32"/>
                <w:szCs w:val="32"/>
              </w:rPr>
              <w:t>According to state guidelines and district policy, parents are notified in writing.  They are sent a Four Week Notice informing them that the instructor is not highly qualified, according to the NCLB legislation.  They are, however, are qualified, as they meet the Florida requirements for the position being held.</w:t>
            </w:r>
            <w:r w:rsidR="00405739">
              <w:rPr>
                <w:rFonts w:ascii="Arial Narrow" w:hAnsi="Arial Narrow"/>
                <w:sz w:val="32"/>
                <w:szCs w:val="32"/>
              </w:rPr>
              <w:t xml:space="preserve">  There are provided a more in depth understanding of the certification needed in a letter sent home during FTE Week, i.e. ESOL, ESE, </w:t>
            </w:r>
            <w:proofErr w:type="spellStart"/>
            <w:r w:rsidR="00405739">
              <w:rPr>
                <w:rFonts w:ascii="Arial Narrow" w:hAnsi="Arial Narrow"/>
                <w:sz w:val="32"/>
                <w:szCs w:val="32"/>
              </w:rPr>
              <w:t>etc</w:t>
            </w:r>
            <w:proofErr w:type="spellEnd"/>
            <w:r w:rsidR="00405739">
              <w:rPr>
                <w:rFonts w:ascii="Arial Narrow" w:hAnsi="Arial Narrow"/>
                <w:sz w:val="32"/>
                <w:szCs w:val="32"/>
              </w:rPr>
              <w:t xml:space="preserve">…  </w:t>
            </w:r>
            <w:r w:rsidRPr="000E65ED">
              <w:rPr>
                <w:rFonts w:ascii="Arial Narrow" w:hAnsi="Arial Narrow"/>
                <w:sz w:val="32"/>
                <w:szCs w:val="32"/>
              </w:rPr>
              <w:t xml:space="preserve">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4564FB">
            <w:pPr>
              <w:pStyle w:val="ListParagraph"/>
              <w:numPr>
                <w:ilvl w:val="0"/>
                <w:numId w:val="7"/>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4564FB">
            <w:pPr>
              <w:pStyle w:val="ListParagraph"/>
              <w:numPr>
                <w:ilvl w:val="0"/>
                <w:numId w:val="7"/>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004564FB">
            <w:pPr>
              <w:pStyle w:val="ListParagraph"/>
              <w:numPr>
                <w:ilvl w:val="0"/>
                <w:numId w:val="7"/>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2215"/>
              <w:gridCol w:w="1530"/>
              <w:gridCol w:w="2160"/>
              <w:gridCol w:w="1350"/>
              <w:gridCol w:w="2522"/>
            </w:tblGrid>
            <w:tr w:rsidR="0072117F" w14:paraId="05731D53" w14:textId="77777777" w:rsidTr="00F52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530"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60"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350"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2522"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F5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10E36AEF" w14:textId="77777777" w:rsidR="0072117F" w:rsidRDefault="00C04CFA" w:rsidP="00C04CFA">
                  <w:pPr>
                    <w:spacing w:line="240" w:lineRule="auto"/>
                    <w:jc w:val="center"/>
                    <w:rPr>
                      <w:rFonts w:ascii="Arial Narrow" w:hAnsi="Arial Narrow"/>
                      <w:iCs/>
                      <w:color w:val="auto"/>
                      <w:szCs w:val="24"/>
                    </w:rPr>
                  </w:pPr>
                  <w:r w:rsidRPr="00B372B2">
                    <w:rPr>
                      <w:rFonts w:ascii="Arial Narrow" w:hAnsi="Arial Narrow"/>
                      <w:b w:val="0"/>
                      <w:bCs w:val="0"/>
                      <w:iCs/>
                      <w:color w:val="auto"/>
                      <w:szCs w:val="24"/>
                    </w:rPr>
                    <w:t>Monthly Parent Involvement Meeting</w:t>
                  </w:r>
                  <w:r w:rsidR="005B3C19">
                    <w:rPr>
                      <w:rFonts w:ascii="Arial Narrow" w:hAnsi="Arial Narrow"/>
                      <w:b w:val="0"/>
                      <w:bCs w:val="0"/>
                      <w:iCs/>
                      <w:color w:val="auto"/>
                      <w:szCs w:val="24"/>
                    </w:rPr>
                    <w:t>s</w:t>
                  </w:r>
                  <w:r w:rsidRPr="00B372B2">
                    <w:rPr>
                      <w:rFonts w:ascii="Arial Narrow" w:hAnsi="Arial Narrow"/>
                      <w:b w:val="0"/>
                      <w:bCs w:val="0"/>
                      <w:iCs/>
                      <w:color w:val="auto"/>
                      <w:szCs w:val="24"/>
                    </w:rPr>
                    <w:t xml:space="preserve"> focusing on </w:t>
                  </w:r>
                  <w:r w:rsidR="005B3C19">
                    <w:rPr>
                      <w:rFonts w:ascii="Arial Narrow" w:hAnsi="Arial Narrow"/>
                      <w:b w:val="0"/>
                      <w:bCs w:val="0"/>
                      <w:iCs/>
                      <w:color w:val="auto"/>
                      <w:szCs w:val="24"/>
                    </w:rPr>
                    <w:t>B</w:t>
                  </w:r>
                  <w:r w:rsidRPr="00B372B2">
                    <w:rPr>
                      <w:rFonts w:ascii="Arial Narrow" w:hAnsi="Arial Narrow"/>
                      <w:b w:val="0"/>
                      <w:bCs w:val="0"/>
                      <w:iCs/>
                      <w:color w:val="auto"/>
                      <w:szCs w:val="24"/>
                    </w:rPr>
                    <w:t xml:space="preserve">uilding </w:t>
                  </w:r>
                  <w:r w:rsidR="005B3C19">
                    <w:rPr>
                      <w:rFonts w:ascii="Arial Narrow" w:hAnsi="Arial Narrow"/>
                      <w:b w:val="0"/>
                      <w:bCs w:val="0"/>
                      <w:iCs/>
                      <w:color w:val="auto"/>
                      <w:szCs w:val="24"/>
                    </w:rPr>
                    <w:t>R</w:t>
                  </w:r>
                  <w:r w:rsidRPr="00B372B2">
                    <w:rPr>
                      <w:rFonts w:ascii="Arial Narrow" w:hAnsi="Arial Narrow"/>
                      <w:b w:val="0"/>
                      <w:bCs w:val="0"/>
                      <w:iCs/>
                      <w:color w:val="auto"/>
                      <w:szCs w:val="24"/>
                    </w:rPr>
                    <w:t>elationships through</w:t>
                  </w:r>
                </w:p>
                <w:p w14:paraId="7DCA14A7" w14:textId="085A5DCD" w:rsidR="002B1F6E" w:rsidRPr="00B372B2" w:rsidRDefault="002B1F6E" w:rsidP="00C04CFA">
                  <w:pPr>
                    <w:spacing w:line="240" w:lineRule="auto"/>
                    <w:jc w:val="center"/>
                    <w:rPr>
                      <w:rFonts w:ascii="Arial Narrow" w:hAnsi="Arial Narrow"/>
                      <w:b w:val="0"/>
                      <w:bCs w:val="0"/>
                      <w:iCs/>
                      <w:color w:val="auto"/>
                      <w:szCs w:val="24"/>
                    </w:rPr>
                  </w:pPr>
                  <w:r>
                    <w:rPr>
                      <w:rFonts w:ascii="Arial Narrow" w:hAnsi="Arial Narrow"/>
                      <w:b w:val="0"/>
                      <w:bCs w:val="0"/>
                      <w:iCs/>
                      <w:color w:val="auto"/>
                      <w:szCs w:val="24"/>
                    </w:rPr>
                    <w:t>Campus Activities, Parent Empowerment</w:t>
                  </w:r>
                  <w:r w:rsidR="00EB401F">
                    <w:rPr>
                      <w:rFonts w:ascii="Arial Narrow" w:hAnsi="Arial Narrow"/>
                      <w:b w:val="0"/>
                      <w:bCs w:val="0"/>
                      <w:iCs/>
                      <w:color w:val="auto"/>
                      <w:szCs w:val="24"/>
                    </w:rPr>
                    <w:t xml:space="preserve"> and Increased Student Achievement</w:t>
                  </w:r>
                </w:p>
              </w:tc>
              <w:tc>
                <w:tcPr>
                  <w:tcW w:w="1530" w:type="dxa"/>
                </w:tcPr>
                <w:p w14:paraId="7FE3C3EF" w14:textId="77777777" w:rsidR="0072117F" w:rsidRDefault="0072117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4952DE03" w14:textId="77777777" w:rsidR="00B372B2" w:rsidRDefault="00B372B2"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1577D450"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1DAA4E99"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4C874074" w14:textId="3118C0D4" w:rsidR="00B372B2" w:rsidRPr="00B372B2" w:rsidRDefault="00B372B2"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r>
                    <w:rPr>
                      <w:rFonts w:ascii="Arial Narrow" w:hAnsi="Arial Narrow"/>
                      <w:iCs/>
                      <w:color w:val="auto"/>
                      <w:szCs w:val="24"/>
                    </w:rPr>
                    <w:t>Ms. Melendez</w:t>
                  </w:r>
                </w:p>
              </w:tc>
              <w:tc>
                <w:tcPr>
                  <w:tcW w:w="2160" w:type="dxa"/>
                </w:tcPr>
                <w:p w14:paraId="4AFF5111" w14:textId="77777777" w:rsidR="00B372B2" w:rsidRDefault="00B372B2"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09C7E9B9" w14:textId="77777777" w:rsidR="00B372B2" w:rsidRDefault="00B372B2"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7B55F38C"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171F4D7F"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7BC090A8" w14:textId="2B6D31E1" w:rsidR="0072117F" w:rsidRPr="00B372B2" w:rsidRDefault="0072117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r w:rsidRPr="00B372B2">
                    <w:rPr>
                      <w:rFonts w:ascii="Arial Narrow" w:hAnsi="Arial Narrow"/>
                      <w:iCs/>
                      <w:color w:val="auto"/>
                      <w:szCs w:val="24"/>
                    </w:rPr>
                    <w:t>Improved ability for staff to work with parents and families</w:t>
                  </w:r>
                </w:p>
              </w:tc>
              <w:tc>
                <w:tcPr>
                  <w:tcW w:w="1350" w:type="dxa"/>
                </w:tcPr>
                <w:p w14:paraId="1FE5448E" w14:textId="77777777" w:rsidR="0072117F" w:rsidRDefault="0072117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0C8F2299" w14:textId="77777777" w:rsidR="00B372B2" w:rsidRDefault="00B372B2"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63FEC401"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353E4165"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257A7A2A" w14:textId="3FB24643" w:rsidR="00B372B2" w:rsidRPr="00B372B2" w:rsidRDefault="00B449B0"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r>
                    <w:rPr>
                      <w:rFonts w:ascii="Arial Narrow" w:hAnsi="Arial Narrow"/>
                      <w:iCs/>
                      <w:color w:val="auto"/>
                      <w:szCs w:val="24"/>
                    </w:rPr>
                    <w:t>Sept 2020 – April 2021</w:t>
                  </w:r>
                </w:p>
              </w:tc>
              <w:tc>
                <w:tcPr>
                  <w:tcW w:w="2522" w:type="dxa"/>
                </w:tcPr>
                <w:p w14:paraId="5FA42A7F" w14:textId="77777777" w:rsidR="0008217F" w:rsidRDefault="0008217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574403BE" w14:textId="77777777" w:rsidR="0008217F" w:rsidRDefault="0008217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Cs/>
                      <w:color w:val="auto"/>
                      <w:szCs w:val="24"/>
                    </w:rPr>
                  </w:pPr>
                </w:p>
                <w:p w14:paraId="5F24617B"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auto"/>
                      <w:szCs w:val="24"/>
                    </w:rPr>
                  </w:pPr>
                </w:p>
                <w:p w14:paraId="0B49759A" w14:textId="77777777" w:rsidR="00EB401F" w:rsidRDefault="00EB401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auto"/>
                      <w:szCs w:val="24"/>
                    </w:rPr>
                  </w:pPr>
                </w:p>
                <w:p w14:paraId="66AD5DEB" w14:textId="11BC9915" w:rsidR="0072117F" w:rsidRPr="00C40D6C" w:rsidRDefault="0072117F" w:rsidP="00C04C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i/>
                      <w:color w:val="auto"/>
                      <w:szCs w:val="24"/>
                    </w:rPr>
                  </w:pPr>
                  <w:r w:rsidRPr="00C40D6C">
                    <w:rPr>
                      <w:rFonts w:ascii="Arial Narrow" w:hAnsi="Arial Narrow"/>
                      <w:i/>
                      <w:color w:val="auto"/>
                      <w:szCs w:val="24"/>
                    </w:rPr>
                    <w:t>Sign-in sheets, evaluation sheets, follow up with teachers</w:t>
                  </w:r>
                </w:p>
              </w:tc>
            </w:tr>
            <w:tr w:rsidR="0070355D" w14:paraId="56D8B34B" w14:textId="77777777" w:rsidTr="00F5265B">
              <w:tc>
                <w:tcPr>
                  <w:cnfStyle w:val="001000000000" w:firstRow="0" w:lastRow="0" w:firstColumn="1" w:lastColumn="0" w:oddVBand="0" w:evenVBand="0" w:oddHBand="0" w:evenHBand="0" w:firstRowFirstColumn="0" w:firstRowLastColumn="0" w:lastRowFirstColumn="0" w:lastRowLastColumn="0"/>
                  <w:tcW w:w="2215" w:type="dxa"/>
                </w:tcPr>
                <w:p w14:paraId="57DFCB49" w14:textId="77777777" w:rsidR="0070355D" w:rsidRPr="00C04CFA" w:rsidRDefault="0070355D" w:rsidP="0070355D">
                  <w:pPr>
                    <w:spacing w:line="240" w:lineRule="auto"/>
                    <w:jc w:val="center"/>
                    <w:rPr>
                      <w:rFonts w:ascii="Arial Narrow" w:hAnsi="Arial Narrow"/>
                      <w:color w:val="auto"/>
                      <w:szCs w:val="24"/>
                    </w:rPr>
                  </w:pPr>
                  <w:commentRangeStart w:id="23"/>
                </w:p>
                <w:p w14:paraId="2130893E" w14:textId="3F868829" w:rsidR="0070355D" w:rsidRPr="00C04CFA" w:rsidRDefault="0070355D" w:rsidP="0070355D">
                  <w:pPr>
                    <w:spacing w:line="240" w:lineRule="auto"/>
                    <w:jc w:val="center"/>
                    <w:rPr>
                      <w:rFonts w:ascii="Arial Narrow" w:hAnsi="Arial Narrow"/>
                      <w:b w:val="0"/>
                      <w:bCs w:val="0"/>
                      <w:color w:val="auto"/>
                      <w:szCs w:val="24"/>
                    </w:rPr>
                  </w:pPr>
                  <w:r w:rsidRPr="00C04CFA">
                    <w:rPr>
                      <w:rFonts w:ascii="Arial Narrow" w:hAnsi="Arial Narrow"/>
                      <w:b w:val="0"/>
                      <w:bCs w:val="0"/>
                      <w:color w:val="auto"/>
                      <w:szCs w:val="24"/>
                    </w:rPr>
                    <w:t>S.T.E.M.  Simulations &amp; Hands on Activities for Teachers &amp; Parents</w:t>
                  </w:r>
                </w:p>
              </w:tc>
              <w:tc>
                <w:tcPr>
                  <w:tcW w:w="1530" w:type="dxa"/>
                </w:tcPr>
                <w:p w14:paraId="2722622A" w14:textId="77777777"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5E0DD2F5" w14:textId="6D1CB3DB"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sidRPr="00C04CFA">
                    <w:rPr>
                      <w:rFonts w:ascii="Arial Narrow" w:hAnsi="Arial Narrow"/>
                      <w:color w:val="auto"/>
                      <w:szCs w:val="24"/>
                    </w:rPr>
                    <w:t>Professor Wilson</w:t>
                  </w:r>
                </w:p>
              </w:tc>
              <w:tc>
                <w:tcPr>
                  <w:tcW w:w="2160" w:type="dxa"/>
                </w:tcPr>
                <w:p w14:paraId="5362ED20" w14:textId="012CC728"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sidRPr="00C04CFA">
                    <w:rPr>
                      <w:rFonts w:ascii="Arial Narrow" w:hAnsi="Arial Narrow"/>
                      <w:color w:val="auto"/>
                      <w:szCs w:val="24"/>
                    </w:rPr>
                    <w:t xml:space="preserve">S.T.E.M. related hands-on activities which correlate to grade level science standards </w:t>
                  </w:r>
                </w:p>
              </w:tc>
              <w:tc>
                <w:tcPr>
                  <w:tcW w:w="1350" w:type="dxa"/>
                </w:tcPr>
                <w:p w14:paraId="2DE100E8" w14:textId="77777777"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2BEC80AD" w14:textId="77777777"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152FC297" w14:textId="2F7C8944"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sidRPr="00C04CFA">
                    <w:rPr>
                      <w:rFonts w:ascii="Arial Narrow" w:hAnsi="Arial Narrow"/>
                      <w:color w:val="auto"/>
                      <w:szCs w:val="24"/>
                    </w:rPr>
                    <w:t>Feb 202</w:t>
                  </w:r>
                  <w:r w:rsidR="00B449B0">
                    <w:rPr>
                      <w:rFonts w:ascii="Arial Narrow" w:hAnsi="Arial Narrow"/>
                      <w:color w:val="auto"/>
                      <w:szCs w:val="24"/>
                    </w:rPr>
                    <w:t>1</w:t>
                  </w:r>
                  <w:r w:rsidRPr="00C04CFA">
                    <w:rPr>
                      <w:rFonts w:ascii="Arial Narrow" w:hAnsi="Arial Narrow"/>
                      <w:color w:val="auto"/>
                      <w:szCs w:val="24"/>
                    </w:rPr>
                    <w:t xml:space="preserve"> </w:t>
                  </w:r>
                </w:p>
              </w:tc>
              <w:tc>
                <w:tcPr>
                  <w:tcW w:w="2522" w:type="dxa"/>
                </w:tcPr>
                <w:p w14:paraId="4F1B4355" w14:textId="77777777"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6448C5CA" w14:textId="63F2E8BC" w:rsidR="0070355D" w:rsidRPr="00C04CFA"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sidRPr="00C04CFA">
                    <w:rPr>
                      <w:rFonts w:ascii="Arial Narrow" w:hAnsi="Arial Narrow"/>
                      <w:i/>
                      <w:szCs w:val="24"/>
                    </w:rPr>
                    <w:t>Sign-in sheets, evaluation sheets, follow up with teachers</w:t>
                  </w:r>
                  <w:commentRangeEnd w:id="23"/>
                  <w:r w:rsidR="00BE6D1E">
                    <w:rPr>
                      <w:rStyle w:val="CommentReference"/>
                    </w:rPr>
                    <w:commentReference w:id="23"/>
                  </w:r>
                </w:p>
              </w:tc>
            </w:tr>
            <w:tr w:rsidR="0070355D" w14:paraId="661A5425" w14:textId="77777777" w:rsidTr="00F5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5DD95405" w14:textId="77777777" w:rsidR="00C1426E" w:rsidRDefault="00C1426E" w:rsidP="0070355D">
                  <w:pPr>
                    <w:spacing w:line="240" w:lineRule="auto"/>
                    <w:jc w:val="center"/>
                    <w:rPr>
                      <w:rFonts w:ascii="Arial Narrow" w:hAnsi="Arial Narrow"/>
                      <w:color w:val="auto"/>
                      <w:szCs w:val="24"/>
                    </w:rPr>
                  </w:pPr>
                </w:p>
                <w:p w14:paraId="52632713" w14:textId="3701DF1E" w:rsidR="0070355D" w:rsidRPr="00C04CFA" w:rsidRDefault="00D10710" w:rsidP="0070355D">
                  <w:pPr>
                    <w:spacing w:line="240" w:lineRule="auto"/>
                    <w:jc w:val="center"/>
                    <w:rPr>
                      <w:rFonts w:ascii="Arial Narrow" w:hAnsi="Arial Narrow"/>
                      <w:b w:val="0"/>
                      <w:bCs w:val="0"/>
                      <w:color w:val="auto"/>
                      <w:szCs w:val="24"/>
                    </w:rPr>
                  </w:pPr>
                  <w:r>
                    <w:rPr>
                      <w:rFonts w:ascii="Arial Narrow" w:hAnsi="Arial Narrow"/>
                      <w:b w:val="0"/>
                      <w:bCs w:val="0"/>
                      <w:color w:val="auto"/>
                      <w:szCs w:val="24"/>
                    </w:rPr>
                    <w:t>A Framework for Working with Students of Poverty</w:t>
                  </w:r>
                </w:p>
              </w:tc>
              <w:tc>
                <w:tcPr>
                  <w:tcW w:w="1530" w:type="dxa"/>
                </w:tcPr>
                <w:p w14:paraId="1C738666" w14:textId="77777777" w:rsidR="0070355D"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p w14:paraId="40DEF425" w14:textId="344C9A12" w:rsidR="00D10710" w:rsidRPr="00C04CFA" w:rsidRDefault="00D10710"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r>
                    <w:rPr>
                      <w:rFonts w:ascii="Arial Narrow" w:hAnsi="Arial Narrow"/>
                      <w:color w:val="auto"/>
                      <w:szCs w:val="24"/>
                    </w:rPr>
                    <w:t>Administration</w:t>
                  </w:r>
                </w:p>
              </w:tc>
              <w:tc>
                <w:tcPr>
                  <w:tcW w:w="2160" w:type="dxa"/>
                </w:tcPr>
                <w:p w14:paraId="66F0DEC5" w14:textId="77777777" w:rsidR="0070355D"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p w14:paraId="44490D07" w14:textId="4B4B0C4F" w:rsidR="00D10710" w:rsidRPr="00C04CFA" w:rsidRDefault="009A6599"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r>
                    <w:rPr>
                      <w:rFonts w:ascii="Arial Narrow" w:hAnsi="Arial Narrow"/>
                      <w:color w:val="auto"/>
                      <w:szCs w:val="24"/>
                    </w:rPr>
                    <w:t>Meeting the needs of ALL students (varying socioeconomic levels</w:t>
                  </w:r>
                  <w:r w:rsidR="00F5265B">
                    <w:rPr>
                      <w:rFonts w:ascii="Arial Narrow" w:hAnsi="Arial Narrow"/>
                      <w:color w:val="auto"/>
                      <w:szCs w:val="24"/>
                    </w:rPr>
                    <w:t>)</w:t>
                  </w:r>
                </w:p>
              </w:tc>
              <w:tc>
                <w:tcPr>
                  <w:tcW w:w="1350" w:type="dxa"/>
                </w:tcPr>
                <w:p w14:paraId="5D495316" w14:textId="77777777" w:rsidR="0070355D"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p w14:paraId="41859A5D" w14:textId="2FB56D64" w:rsidR="00F5265B" w:rsidRPr="00C04CFA" w:rsidRDefault="00F5265B"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r>
                    <w:rPr>
                      <w:rFonts w:ascii="Arial Narrow" w:hAnsi="Arial Narrow"/>
                      <w:color w:val="auto"/>
                      <w:szCs w:val="24"/>
                    </w:rPr>
                    <w:t xml:space="preserve">Jan 2021 (E.D. </w:t>
                  </w:r>
                  <w:proofErr w:type="spellStart"/>
                  <w:r>
                    <w:rPr>
                      <w:rFonts w:ascii="Arial Narrow" w:hAnsi="Arial Narrow"/>
                      <w:color w:val="auto"/>
                      <w:szCs w:val="24"/>
                    </w:rPr>
                    <w:t>Mtng</w:t>
                  </w:r>
                  <w:proofErr w:type="spellEnd"/>
                  <w:r>
                    <w:rPr>
                      <w:rFonts w:ascii="Arial Narrow" w:hAnsi="Arial Narrow"/>
                      <w:color w:val="auto"/>
                      <w:szCs w:val="24"/>
                    </w:rPr>
                    <w:t>)</w:t>
                  </w:r>
                </w:p>
              </w:tc>
              <w:tc>
                <w:tcPr>
                  <w:tcW w:w="2522" w:type="dxa"/>
                </w:tcPr>
                <w:p w14:paraId="67B6BF0E" w14:textId="77777777" w:rsidR="0070355D"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p w14:paraId="3D7FACF0" w14:textId="68CC6715" w:rsidR="00F5265B" w:rsidRPr="00C04CFA" w:rsidRDefault="00F5265B"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r w:rsidRPr="00C04CFA">
                    <w:rPr>
                      <w:rFonts w:ascii="Arial Narrow" w:hAnsi="Arial Narrow"/>
                      <w:i/>
                      <w:szCs w:val="24"/>
                    </w:rPr>
                    <w:t>Sign-in sheets, evaluation sheets, follow up with teachers</w:t>
                  </w:r>
                </w:p>
              </w:tc>
            </w:tr>
            <w:tr w:rsidR="0070355D" w14:paraId="3699D65D" w14:textId="77777777" w:rsidTr="00F5265B">
              <w:tc>
                <w:tcPr>
                  <w:cnfStyle w:val="001000000000" w:firstRow="0" w:lastRow="0" w:firstColumn="1" w:lastColumn="0" w:oddVBand="0" w:evenVBand="0" w:oddHBand="0" w:evenHBand="0" w:firstRowFirstColumn="0" w:firstRowLastColumn="0" w:lastRowFirstColumn="0" w:lastRowLastColumn="0"/>
                  <w:tcW w:w="2215" w:type="dxa"/>
                </w:tcPr>
                <w:p w14:paraId="6B37A6FF" w14:textId="77777777" w:rsidR="00C40D6C" w:rsidRDefault="00C40D6C" w:rsidP="0070355D">
                  <w:pPr>
                    <w:spacing w:line="240" w:lineRule="auto"/>
                    <w:jc w:val="center"/>
                    <w:rPr>
                      <w:rFonts w:ascii="Arial Narrow" w:hAnsi="Arial Narrow"/>
                      <w:color w:val="auto"/>
                      <w:szCs w:val="24"/>
                    </w:rPr>
                  </w:pPr>
                </w:p>
                <w:p w14:paraId="33059522" w14:textId="77777777" w:rsidR="00C40D6C" w:rsidRDefault="00C40D6C" w:rsidP="0070355D">
                  <w:pPr>
                    <w:spacing w:line="240" w:lineRule="auto"/>
                    <w:jc w:val="center"/>
                    <w:rPr>
                      <w:rFonts w:ascii="Arial Narrow" w:hAnsi="Arial Narrow"/>
                      <w:color w:val="auto"/>
                      <w:szCs w:val="24"/>
                    </w:rPr>
                  </w:pPr>
                </w:p>
                <w:p w14:paraId="1B1AEAEE" w14:textId="510E775A" w:rsidR="0070355D" w:rsidRPr="00C04CFA" w:rsidRDefault="00C1426E" w:rsidP="0070355D">
                  <w:pPr>
                    <w:spacing w:line="240" w:lineRule="auto"/>
                    <w:jc w:val="center"/>
                    <w:rPr>
                      <w:rFonts w:ascii="Arial Narrow" w:hAnsi="Arial Narrow"/>
                      <w:b w:val="0"/>
                      <w:bCs w:val="0"/>
                      <w:color w:val="auto"/>
                      <w:szCs w:val="24"/>
                    </w:rPr>
                  </w:pPr>
                  <w:r>
                    <w:rPr>
                      <w:rFonts w:ascii="Arial Narrow" w:hAnsi="Arial Narrow"/>
                      <w:b w:val="0"/>
                      <w:bCs w:val="0"/>
                      <w:color w:val="auto"/>
                      <w:szCs w:val="24"/>
                    </w:rPr>
                    <w:t>Conducting</w:t>
                  </w:r>
                  <w:r w:rsidR="00491876">
                    <w:rPr>
                      <w:rFonts w:ascii="Arial Narrow" w:hAnsi="Arial Narrow"/>
                      <w:b w:val="0"/>
                      <w:bCs w:val="0"/>
                      <w:color w:val="auto"/>
                      <w:szCs w:val="24"/>
                    </w:rPr>
                    <w:t xml:space="preserve"> Effective Parent Conferences</w:t>
                  </w:r>
                </w:p>
              </w:tc>
              <w:tc>
                <w:tcPr>
                  <w:tcW w:w="1530" w:type="dxa"/>
                </w:tcPr>
                <w:p w14:paraId="4E296170" w14:textId="77777777" w:rsidR="0070355D"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7110D130" w14:textId="77777777" w:rsidR="00C40D6C" w:rsidRDefault="00C40D6C"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72B37DFB" w14:textId="7837003B" w:rsidR="00491876" w:rsidRPr="00C04CFA" w:rsidRDefault="00491876"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Pr>
                      <w:rFonts w:ascii="Arial Narrow" w:hAnsi="Arial Narrow"/>
                      <w:color w:val="auto"/>
                      <w:szCs w:val="24"/>
                    </w:rPr>
                    <w:t>Administration</w:t>
                  </w:r>
                </w:p>
              </w:tc>
              <w:tc>
                <w:tcPr>
                  <w:tcW w:w="2160" w:type="dxa"/>
                </w:tcPr>
                <w:p w14:paraId="6AF4F7FF" w14:textId="2B2AFB74" w:rsidR="0070355D" w:rsidRPr="00C04CFA" w:rsidRDefault="00491876"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Pr>
                      <w:rFonts w:ascii="Arial Narrow" w:hAnsi="Arial Narrow"/>
                      <w:color w:val="auto"/>
                      <w:szCs w:val="24"/>
                    </w:rPr>
                    <w:t>Effectively Conducting Parent-Student Conferences</w:t>
                  </w:r>
                  <w:r w:rsidR="00C40D6C">
                    <w:rPr>
                      <w:rFonts w:ascii="Arial Narrow" w:hAnsi="Arial Narrow"/>
                      <w:color w:val="auto"/>
                      <w:szCs w:val="24"/>
                    </w:rPr>
                    <w:t xml:space="preserve"> (Academic Improvement)</w:t>
                  </w:r>
                </w:p>
              </w:tc>
              <w:tc>
                <w:tcPr>
                  <w:tcW w:w="1350" w:type="dxa"/>
                </w:tcPr>
                <w:p w14:paraId="540CD2BD" w14:textId="77777777" w:rsidR="0070355D"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397B5561" w14:textId="77777777" w:rsidR="00C40D6C" w:rsidRDefault="00C40D6C"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52DAEE8B" w14:textId="355A7378" w:rsidR="00C40D6C" w:rsidRPr="00C04CFA" w:rsidRDefault="00C40D6C"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Pr>
                      <w:rFonts w:ascii="Arial Narrow" w:hAnsi="Arial Narrow"/>
                      <w:color w:val="auto"/>
                      <w:szCs w:val="24"/>
                    </w:rPr>
                    <w:t>Sept 2020</w:t>
                  </w:r>
                  <w:r w:rsidR="005B3C19">
                    <w:rPr>
                      <w:rFonts w:ascii="Arial Narrow" w:hAnsi="Arial Narrow"/>
                      <w:color w:val="auto"/>
                      <w:szCs w:val="24"/>
                    </w:rPr>
                    <w:t xml:space="preserve"> (E.D. </w:t>
                  </w:r>
                  <w:proofErr w:type="spellStart"/>
                  <w:r w:rsidR="005B3C19">
                    <w:rPr>
                      <w:rFonts w:ascii="Arial Narrow" w:hAnsi="Arial Narrow"/>
                      <w:color w:val="auto"/>
                      <w:szCs w:val="24"/>
                    </w:rPr>
                    <w:t>Mtng</w:t>
                  </w:r>
                  <w:proofErr w:type="spellEnd"/>
                  <w:r w:rsidR="005B3C19">
                    <w:rPr>
                      <w:rFonts w:ascii="Arial Narrow" w:hAnsi="Arial Narrow"/>
                      <w:color w:val="auto"/>
                      <w:szCs w:val="24"/>
                    </w:rPr>
                    <w:t>)</w:t>
                  </w:r>
                </w:p>
              </w:tc>
              <w:tc>
                <w:tcPr>
                  <w:tcW w:w="2522" w:type="dxa"/>
                </w:tcPr>
                <w:p w14:paraId="00901881" w14:textId="38DDCC08" w:rsidR="0070355D" w:rsidRDefault="0070355D"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p w14:paraId="2FE91FC1" w14:textId="1D740895" w:rsidR="00C40D6C" w:rsidRDefault="00C40D6C"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r w:rsidRPr="00C40D6C">
                    <w:rPr>
                      <w:rFonts w:ascii="Arial Narrow" w:hAnsi="Arial Narrow"/>
                      <w:i/>
                      <w:color w:val="auto"/>
                      <w:szCs w:val="24"/>
                    </w:rPr>
                    <w:t>Sign-in sheets, evaluation sheets, follow up with teachers</w:t>
                  </w:r>
                </w:p>
                <w:p w14:paraId="33FE1C8B" w14:textId="637E5502" w:rsidR="00C40D6C" w:rsidRPr="00C04CFA" w:rsidRDefault="00C40D6C" w:rsidP="0070355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auto"/>
                      <w:szCs w:val="24"/>
                    </w:rPr>
                  </w:pPr>
                </w:p>
              </w:tc>
            </w:tr>
            <w:tr w:rsidR="0070355D" w14:paraId="7DA17274" w14:textId="77777777" w:rsidTr="00F5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tcPr>
                <w:p w14:paraId="46C18DC5" w14:textId="3CA5B0DB" w:rsidR="0070355D" w:rsidRPr="00C04CFA" w:rsidRDefault="0070355D" w:rsidP="0070355D">
                  <w:pPr>
                    <w:spacing w:line="240" w:lineRule="auto"/>
                    <w:jc w:val="center"/>
                    <w:rPr>
                      <w:rFonts w:ascii="Arial Narrow" w:hAnsi="Arial Narrow"/>
                      <w:b w:val="0"/>
                      <w:bCs w:val="0"/>
                      <w:color w:val="auto"/>
                      <w:szCs w:val="24"/>
                    </w:rPr>
                  </w:pPr>
                </w:p>
              </w:tc>
              <w:tc>
                <w:tcPr>
                  <w:tcW w:w="1530" w:type="dxa"/>
                </w:tcPr>
                <w:p w14:paraId="0A688C32" w14:textId="7223ADA5" w:rsidR="0070355D" w:rsidRPr="00C04CFA"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tc>
              <w:tc>
                <w:tcPr>
                  <w:tcW w:w="2160" w:type="dxa"/>
                </w:tcPr>
                <w:p w14:paraId="67D71488" w14:textId="0D8B111D" w:rsidR="0070355D" w:rsidRPr="00C04CFA"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tc>
              <w:tc>
                <w:tcPr>
                  <w:tcW w:w="1350" w:type="dxa"/>
                </w:tcPr>
                <w:p w14:paraId="413B925A" w14:textId="606493E8" w:rsidR="0070355D" w:rsidRPr="00C04CFA"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tc>
              <w:tc>
                <w:tcPr>
                  <w:tcW w:w="2522" w:type="dxa"/>
                </w:tcPr>
                <w:p w14:paraId="256A6495" w14:textId="407DEF40" w:rsidR="0070355D" w:rsidRPr="00C04CFA" w:rsidRDefault="0070355D" w:rsidP="0070355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auto"/>
                      <w:szCs w:val="24"/>
                    </w:rPr>
                  </w:pPr>
                </w:p>
              </w:tc>
            </w:tr>
            <w:tr w:rsidR="0070355D" w14:paraId="50E3B0DC" w14:textId="77777777" w:rsidTr="00F5265B">
              <w:tc>
                <w:tcPr>
                  <w:cnfStyle w:val="001000000000" w:firstRow="0" w:lastRow="0" w:firstColumn="1" w:lastColumn="0" w:oddVBand="0" w:evenVBand="0" w:oddHBand="0" w:evenHBand="0" w:firstRowFirstColumn="0" w:firstRowLastColumn="0" w:lastRowFirstColumn="0" w:lastRowLastColumn="0"/>
                  <w:tcW w:w="2215" w:type="dxa"/>
                </w:tcPr>
                <w:p w14:paraId="35B0D389" w14:textId="77777777" w:rsidR="0070355D" w:rsidRDefault="0070355D" w:rsidP="0070355D">
                  <w:pPr>
                    <w:spacing w:line="240" w:lineRule="auto"/>
                    <w:jc w:val="center"/>
                    <w:rPr>
                      <w:b w:val="0"/>
                      <w:bCs w:val="0"/>
                      <w:color w:val="FF0000"/>
                      <w:sz w:val="22"/>
                      <w:szCs w:val="22"/>
                    </w:rPr>
                  </w:pPr>
                </w:p>
              </w:tc>
              <w:tc>
                <w:tcPr>
                  <w:tcW w:w="1530" w:type="dxa"/>
                </w:tcPr>
                <w:p w14:paraId="5BB0114D" w14:textId="77777777" w:rsidR="0070355D" w:rsidRDefault="0070355D" w:rsidP="0070355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60" w:type="dxa"/>
                </w:tcPr>
                <w:p w14:paraId="0C948B58" w14:textId="77777777" w:rsidR="0070355D" w:rsidRDefault="0070355D" w:rsidP="0070355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350" w:type="dxa"/>
                </w:tcPr>
                <w:p w14:paraId="39B276AD" w14:textId="77777777" w:rsidR="0070355D" w:rsidRDefault="0070355D" w:rsidP="0070355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522" w:type="dxa"/>
                </w:tcPr>
                <w:p w14:paraId="0E7F9E2C" w14:textId="77777777" w:rsidR="0070355D" w:rsidRDefault="0070355D" w:rsidP="0070355D">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6DFF6690"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25CA8674" w14:textId="77777777" w:rsidR="000A2A22" w:rsidRDefault="000A2A22" w:rsidP="000A2A2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Crystal Springs parent engagement program will be available to advise parents of students with disabilities of their rights in their child’s education. They will be encouraged to be involved in planning, problem solving, decision making and I.E.P. input during parent/teacher conferences and meetings. </w:t>
            </w:r>
          </w:p>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2565FF25"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7A5C27BE" w14:textId="53CE207C" w:rsidR="000A2A22" w:rsidRDefault="000A2A22" w:rsidP="000A2A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Enrollment into the VPK program is based on a lottery system conducted by the district. Notices will be sent out to parents concerning the enrollment date. Transition to kindergarten programs will be offered during the month of May to orient parents to the expectations of the Florida State standards for Kindergarten students.</w:t>
            </w:r>
          </w:p>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291B0DB6"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501A1EC1" w14:textId="77777777" w:rsidR="000A2A22" w:rsidRDefault="000A2A22" w:rsidP="000A2A2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 prevention and intervention programs for children and youth who are neglected, delinquent or at risk. Title 1 seeks to provide training and resources to families to help their children be successful in school, graduate on time, and become college and career ready. Title 1 also seeks to furnish families with strategies for a safe environment.</w:t>
            </w:r>
          </w:p>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0E1357E2"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66325307" w14:textId="77777777" w:rsidR="000A2A22" w:rsidRDefault="000A2A22" w:rsidP="000A2A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CSE will let parent/guardians aware of DCPS’s families in transition homeless education program upon enrollment of a family who is living in a shelter or sharing the housing of others due to loss of housing. Resources and training is provided through this program on how to help parents and their children be academically and behaviorally successful in school.</w:t>
            </w:r>
          </w:p>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14:paraId="2ADA9296" w14:textId="17DE5AF2"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8FB1C22" w14:textId="77777777" w:rsidR="00417924"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p w14:paraId="572B8DCD" w14:textId="2D816B38" w:rsidR="000A2A22" w:rsidRPr="009F232A" w:rsidRDefault="000A2A22"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6000" w:type="dxa"/>
          </w:tcPr>
          <w:p w14:paraId="1728B4D0" w14:textId="54A8653B" w:rsidR="00417924" w:rsidRPr="009F232A" w:rsidRDefault="000A2A22"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CSE will utilize SAI funds to offer supplemental instruction to our student before and after school for remediation.</w:t>
            </w: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1EE373B8"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45DD5D53" w14:textId="77777777" w:rsidR="000A2A22" w:rsidRDefault="000A2A22" w:rsidP="000A2A2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Training will be given to teachers in how to use social media to engage families. Strategies and tools to implement technology into school. Parent communication. Teachers will be provided training on ow to reach out to, communicate with, and work with parents/families as equal partners, how to value and utilize contributions of parents/families, how to implement and coordinate parent/family programs, and how to build ties between families/parents and the school.</w:t>
            </w:r>
          </w:p>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6A3B6897" w14:textId="35FF9DE5" w:rsidR="00417924" w:rsidRPr="009F232A" w:rsidRDefault="0089559A"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560E2F36" w:rsidR="00417924" w:rsidRPr="009F232A" w:rsidRDefault="000A2A22"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CSE will post free parent academy courses that are offered in schools, libraries, community centers and faith-based institutions, in our parent liaison’s office as well as on our resource board. We will also hand out flyers and calendars during our family engagement meetings.</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3"/>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Snyder, Christine M." w:date="2020-06-29T08:40:00Z" w:initials="SCM">
    <w:p w14:paraId="07D48FBD" w14:textId="7806B426" w:rsidR="00521913" w:rsidRDefault="00521913">
      <w:pPr>
        <w:pStyle w:val="CommentText"/>
      </w:pPr>
      <w:r>
        <w:rPr>
          <w:rStyle w:val="CommentReference"/>
        </w:rPr>
        <w:annotationRef/>
      </w:r>
      <w:r>
        <w:t>This actually needs to be activities that parents have expressed they want to see with regards to staff/teachers.  It could be a book study on Poverty with staff.  It could be your Early Release Trainings on topics parents expressed that they would like to see staff trained in.  It could be trainings on holding parent conferences.  It is entirely up to you as to how you will address professional development of your staff as it relates to parents.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D48F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D48FBD" w16cid:durableId="22AD77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4D1FC" w14:textId="77777777" w:rsidR="007E3B96" w:rsidRDefault="007E3B96" w:rsidP="00A91D75">
      <w:r>
        <w:separator/>
      </w:r>
    </w:p>
  </w:endnote>
  <w:endnote w:type="continuationSeparator" w:id="0">
    <w:p w14:paraId="286C1633" w14:textId="77777777" w:rsidR="007E3B96" w:rsidRDefault="007E3B96"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016EF" w14:textId="77777777" w:rsidR="007E3B96" w:rsidRDefault="007E3B96" w:rsidP="00A91D75">
      <w:r>
        <w:separator/>
      </w:r>
    </w:p>
  </w:footnote>
  <w:footnote w:type="continuationSeparator" w:id="0">
    <w:p w14:paraId="1E9DFF67" w14:textId="77777777" w:rsidR="007E3B96" w:rsidRDefault="007E3B96"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521913" w14:paraId="56738BAB" w14:textId="77777777" w:rsidTr="00A7217A">
      <w:trPr>
        <w:trHeight w:val="1060"/>
      </w:trPr>
      <w:tc>
        <w:tcPr>
          <w:tcW w:w="5861" w:type="dxa"/>
        </w:tcPr>
        <w:p w14:paraId="1AC5CDBE" w14:textId="77777777" w:rsidR="00521913" w:rsidRDefault="00521913"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521913" w:rsidRDefault="00521913"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2AE1BAA4" w:rsidR="00521913" w:rsidRPr="007107AC" w:rsidRDefault="00521913"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89313B">
                                  <w:rPr>
                                    <w:noProof/>
                                    <w:color w:val="FFFFFF" w:themeColor="background1"/>
                                    <w:sz w:val="28"/>
                                  </w:rPr>
                                  <w:t>24</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2AE1BAA4" w:rsidR="00521913" w:rsidRPr="007107AC" w:rsidRDefault="00521913"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89313B">
                            <w:rPr>
                              <w:noProof/>
                              <w:color w:val="FFFFFF" w:themeColor="background1"/>
                              <w:sz w:val="28"/>
                            </w:rPr>
                            <w:t>24</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521913" w:rsidRPr="008759A8" w:rsidRDefault="00521913"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521913" w:rsidRPr="008759A8" w:rsidRDefault="00521913"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25600681"/>
    <w:multiLevelType w:val="hybridMultilevel"/>
    <w:tmpl w:val="4216BE6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11191A"/>
    <w:multiLevelType w:val="hybridMultilevel"/>
    <w:tmpl w:val="52AE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A31C6"/>
    <w:multiLevelType w:val="hybridMultilevel"/>
    <w:tmpl w:val="50C40788"/>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5A360363"/>
    <w:multiLevelType w:val="hybridMultilevel"/>
    <w:tmpl w:val="EFBEFBB2"/>
    <w:lvl w:ilvl="0" w:tplc="D076C74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5F656C25"/>
    <w:multiLevelType w:val="hybridMultilevel"/>
    <w:tmpl w:val="48D687C8"/>
    <w:lvl w:ilvl="0" w:tplc="B8FC3D70">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9551EE"/>
    <w:multiLevelType w:val="hybridMultilevel"/>
    <w:tmpl w:val="C06ECBA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753301EB"/>
    <w:multiLevelType w:val="hybridMultilevel"/>
    <w:tmpl w:val="807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5"/>
  </w:num>
  <w:num w:numId="5">
    <w:abstractNumId w:val="1"/>
  </w:num>
  <w:num w:numId="6">
    <w:abstractNumId w:val="3"/>
  </w:num>
  <w:num w:numId="7">
    <w:abstractNumId w:val="11"/>
  </w:num>
  <w:num w:numId="8">
    <w:abstractNumId w:val="12"/>
  </w:num>
  <w:num w:numId="9">
    <w:abstractNumId w:val="6"/>
  </w:num>
  <w:num w:numId="10">
    <w:abstractNumId w:val="7"/>
  </w:num>
  <w:num w:numId="11">
    <w:abstractNumId w:val="4"/>
  </w:num>
  <w:num w:numId="12">
    <w:abstractNumId w:val="8"/>
  </w:num>
  <w:num w:numId="13">
    <w:abstractNumId w:val="9"/>
  </w:num>
  <w:num w:numId="14">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nyder, Christine M.">
    <w15:presenceInfo w15:providerId="AD" w15:userId="S-1-5-21-1712738503-1105619852-319577017-476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785B"/>
    <w:rsid w:val="0008217F"/>
    <w:rsid w:val="000A2A22"/>
    <w:rsid w:val="000A2B10"/>
    <w:rsid w:val="000A5F6F"/>
    <w:rsid w:val="000A6617"/>
    <w:rsid w:val="000C76D1"/>
    <w:rsid w:val="000D07F1"/>
    <w:rsid w:val="000D24AE"/>
    <w:rsid w:val="000E3CFF"/>
    <w:rsid w:val="000E65ED"/>
    <w:rsid w:val="000F5BC3"/>
    <w:rsid w:val="001104ED"/>
    <w:rsid w:val="001218A2"/>
    <w:rsid w:val="001224B7"/>
    <w:rsid w:val="00137188"/>
    <w:rsid w:val="0014654E"/>
    <w:rsid w:val="0014E053"/>
    <w:rsid w:val="001621A7"/>
    <w:rsid w:val="00184B35"/>
    <w:rsid w:val="001865F2"/>
    <w:rsid w:val="00190D5D"/>
    <w:rsid w:val="00191041"/>
    <w:rsid w:val="001A1F5A"/>
    <w:rsid w:val="001A4779"/>
    <w:rsid w:val="001E59F3"/>
    <w:rsid w:val="001E6855"/>
    <w:rsid w:val="002063EE"/>
    <w:rsid w:val="0021304B"/>
    <w:rsid w:val="00224C54"/>
    <w:rsid w:val="00226FF2"/>
    <w:rsid w:val="002275BF"/>
    <w:rsid w:val="00253851"/>
    <w:rsid w:val="002677F2"/>
    <w:rsid w:val="002765EA"/>
    <w:rsid w:val="00282BD1"/>
    <w:rsid w:val="002922F4"/>
    <w:rsid w:val="00296A9C"/>
    <w:rsid w:val="00297549"/>
    <w:rsid w:val="002B1F6E"/>
    <w:rsid w:val="002B294D"/>
    <w:rsid w:val="002D3255"/>
    <w:rsid w:val="002E16CD"/>
    <w:rsid w:val="002E6D5D"/>
    <w:rsid w:val="002E7F0B"/>
    <w:rsid w:val="00303C54"/>
    <w:rsid w:val="00304D8B"/>
    <w:rsid w:val="00342438"/>
    <w:rsid w:val="00351BEA"/>
    <w:rsid w:val="00352A3C"/>
    <w:rsid w:val="00380ADE"/>
    <w:rsid w:val="00381E26"/>
    <w:rsid w:val="003C2535"/>
    <w:rsid w:val="003C5C3E"/>
    <w:rsid w:val="003D0FDE"/>
    <w:rsid w:val="003D221A"/>
    <w:rsid w:val="003F429C"/>
    <w:rsid w:val="00400B60"/>
    <w:rsid w:val="00405739"/>
    <w:rsid w:val="00417924"/>
    <w:rsid w:val="00441541"/>
    <w:rsid w:val="004564FB"/>
    <w:rsid w:val="004579AA"/>
    <w:rsid w:val="00464B3D"/>
    <w:rsid w:val="00466233"/>
    <w:rsid w:val="00472D3F"/>
    <w:rsid w:val="00476AE4"/>
    <w:rsid w:val="00481767"/>
    <w:rsid w:val="004875A3"/>
    <w:rsid w:val="00491876"/>
    <w:rsid w:val="0049494F"/>
    <w:rsid w:val="00496DC7"/>
    <w:rsid w:val="004A0BB3"/>
    <w:rsid w:val="004A5EAF"/>
    <w:rsid w:val="004B6C91"/>
    <w:rsid w:val="004D5D4C"/>
    <w:rsid w:val="004D6817"/>
    <w:rsid w:val="004E02D7"/>
    <w:rsid w:val="00504B68"/>
    <w:rsid w:val="00521913"/>
    <w:rsid w:val="0053733F"/>
    <w:rsid w:val="00553285"/>
    <w:rsid w:val="0057372C"/>
    <w:rsid w:val="00577305"/>
    <w:rsid w:val="00584A7A"/>
    <w:rsid w:val="0059225D"/>
    <w:rsid w:val="005A0CAE"/>
    <w:rsid w:val="005A345D"/>
    <w:rsid w:val="005B3C19"/>
    <w:rsid w:val="005C2E0B"/>
    <w:rsid w:val="005E0151"/>
    <w:rsid w:val="005E0F15"/>
    <w:rsid w:val="005F3ACB"/>
    <w:rsid w:val="00652178"/>
    <w:rsid w:val="006521DE"/>
    <w:rsid w:val="006565ED"/>
    <w:rsid w:val="00661301"/>
    <w:rsid w:val="006635CE"/>
    <w:rsid w:val="006717FC"/>
    <w:rsid w:val="00673238"/>
    <w:rsid w:val="00685BD9"/>
    <w:rsid w:val="006A0010"/>
    <w:rsid w:val="006A1F16"/>
    <w:rsid w:val="006B3FBB"/>
    <w:rsid w:val="006D1169"/>
    <w:rsid w:val="006F4A60"/>
    <w:rsid w:val="006F733A"/>
    <w:rsid w:val="00701713"/>
    <w:rsid w:val="0070355D"/>
    <w:rsid w:val="00705D15"/>
    <w:rsid w:val="00706804"/>
    <w:rsid w:val="007107AC"/>
    <w:rsid w:val="0072117F"/>
    <w:rsid w:val="00726745"/>
    <w:rsid w:val="0075603E"/>
    <w:rsid w:val="00760843"/>
    <w:rsid w:val="0077214C"/>
    <w:rsid w:val="00794E99"/>
    <w:rsid w:val="007A2192"/>
    <w:rsid w:val="007B0DFA"/>
    <w:rsid w:val="007B728C"/>
    <w:rsid w:val="007E3B96"/>
    <w:rsid w:val="007E4BB0"/>
    <w:rsid w:val="007E5E59"/>
    <w:rsid w:val="007E73A3"/>
    <w:rsid w:val="00804149"/>
    <w:rsid w:val="008150BC"/>
    <w:rsid w:val="00816E18"/>
    <w:rsid w:val="008176F3"/>
    <w:rsid w:val="00820DD5"/>
    <w:rsid w:val="00823D33"/>
    <w:rsid w:val="00825528"/>
    <w:rsid w:val="00826404"/>
    <w:rsid w:val="00832E6E"/>
    <w:rsid w:val="00835B92"/>
    <w:rsid w:val="00841205"/>
    <w:rsid w:val="00855FFD"/>
    <w:rsid w:val="008640E1"/>
    <w:rsid w:val="00867529"/>
    <w:rsid w:val="0087353A"/>
    <w:rsid w:val="008759A8"/>
    <w:rsid w:val="00875B51"/>
    <w:rsid w:val="0089313B"/>
    <w:rsid w:val="0089559A"/>
    <w:rsid w:val="008A03E6"/>
    <w:rsid w:val="008A0623"/>
    <w:rsid w:val="008B2BD1"/>
    <w:rsid w:val="008B46AB"/>
    <w:rsid w:val="008C6CDF"/>
    <w:rsid w:val="008D09AA"/>
    <w:rsid w:val="008D63E0"/>
    <w:rsid w:val="008E2067"/>
    <w:rsid w:val="008E707B"/>
    <w:rsid w:val="008E762B"/>
    <w:rsid w:val="008E7AAF"/>
    <w:rsid w:val="008F7D31"/>
    <w:rsid w:val="009210A6"/>
    <w:rsid w:val="0092130E"/>
    <w:rsid w:val="00922D88"/>
    <w:rsid w:val="00924378"/>
    <w:rsid w:val="009312A7"/>
    <w:rsid w:val="00936067"/>
    <w:rsid w:val="00944D7A"/>
    <w:rsid w:val="009571BF"/>
    <w:rsid w:val="00962686"/>
    <w:rsid w:val="00966897"/>
    <w:rsid w:val="009836D5"/>
    <w:rsid w:val="00990F87"/>
    <w:rsid w:val="009979B1"/>
    <w:rsid w:val="009A0F76"/>
    <w:rsid w:val="009A6599"/>
    <w:rsid w:val="009B162E"/>
    <w:rsid w:val="009B17A6"/>
    <w:rsid w:val="009C4629"/>
    <w:rsid w:val="009F1721"/>
    <w:rsid w:val="009F2007"/>
    <w:rsid w:val="009F232A"/>
    <w:rsid w:val="00A03BCD"/>
    <w:rsid w:val="00A413A7"/>
    <w:rsid w:val="00A41A24"/>
    <w:rsid w:val="00A505E2"/>
    <w:rsid w:val="00A627F3"/>
    <w:rsid w:val="00A7217A"/>
    <w:rsid w:val="00A86068"/>
    <w:rsid w:val="00A91D75"/>
    <w:rsid w:val="00AA22ED"/>
    <w:rsid w:val="00AA66EE"/>
    <w:rsid w:val="00AB1C7E"/>
    <w:rsid w:val="00AB5E59"/>
    <w:rsid w:val="00AC343A"/>
    <w:rsid w:val="00AD43FE"/>
    <w:rsid w:val="00AF91B6"/>
    <w:rsid w:val="00B07420"/>
    <w:rsid w:val="00B13062"/>
    <w:rsid w:val="00B329A8"/>
    <w:rsid w:val="00B372B2"/>
    <w:rsid w:val="00B449B0"/>
    <w:rsid w:val="00B71FA5"/>
    <w:rsid w:val="00B90CEC"/>
    <w:rsid w:val="00BB0329"/>
    <w:rsid w:val="00BC34F2"/>
    <w:rsid w:val="00BD5DF8"/>
    <w:rsid w:val="00BE6D1E"/>
    <w:rsid w:val="00BE7E91"/>
    <w:rsid w:val="00BF1C1D"/>
    <w:rsid w:val="00C04CFA"/>
    <w:rsid w:val="00C0501F"/>
    <w:rsid w:val="00C11D25"/>
    <w:rsid w:val="00C1426E"/>
    <w:rsid w:val="00C17F04"/>
    <w:rsid w:val="00C268C1"/>
    <w:rsid w:val="00C4091D"/>
    <w:rsid w:val="00C40D6C"/>
    <w:rsid w:val="00C50FEA"/>
    <w:rsid w:val="00C56ECD"/>
    <w:rsid w:val="00C61B88"/>
    <w:rsid w:val="00C6323A"/>
    <w:rsid w:val="00C82B69"/>
    <w:rsid w:val="00C87193"/>
    <w:rsid w:val="00C903B9"/>
    <w:rsid w:val="00CA521A"/>
    <w:rsid w:val="00CB27A1"/>
    <w:rsid w:val="00CC37D9"/>
    <w:rsid w:val="00CC616C"/>
    <w:rsid w:val="00CD050B"/>
    <w:rsid w:val="00CD7F43"/>
    <w:rsid w:val="00CE5A75"/>
    <w:rsid w:val="00D10710"/>
    <w:rsid w:val="00D12A84"/>
    <w:rsid w:val="00D2227F"/>
    <w:rsid w:val="00D476F7"/>
    <w:rsid w:val="00D55CBC"/>
    <w:rsid w:val="00D7420C"/>
    <w:rsid w:val="00D85379"/>
    <w:rsid w:val="00D8631A"/>
    <w:rsid w:val="00D87CD8"/>
    <w:rsid w:val="00D96D64"/>
    <w:rsid w:val="00DA3B72"/>
    <w:rsid w:val="00DB688F"/>
    <w:rsid w:val="00DB79A6"/>
    <w:rsid w:val="00DC1766"/>
    <w:rsid w:val="00DC53B9"/>
    <w:rsid w:val="00DC62F7"/>
    <w:rsid w:val="00DD340F"/>
    <w:rsid w:val="00DD6F1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B401F"/>
    <w:rsid w:val="00EB709C"/>
    <w:rsid w:val="00EC64E3"/>
    <w:rsid w:val="00ED6905"/>
    <w:rsid w:val="00EE0B96"/>
    <w:rsid w:val="00EE3AEC"/>
    <w:rsid w:val="00EF64C7"/>
    <w:rsid w:val="00EF763C"/>
    <w:rsid w:val="00F5265B"/>
    <w:rsid w:val="00F61114"/>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microsoft.com/office/2016/09/relationships/commentsIds" Target="commentsIds.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comments" Target="comments.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504A20"/>
    <w:rsid w:val="00560F97"/>
    <w:rsid w:val="0067502E"/>
    <w:rsid w:val="008462F8"/>
    <w:rsid w:val="008716E1"/>
    <w:rsid w:val="009C5FEA"/>
    <w:rsid w:val="00AB08B0"/>
    <w:rsid w:val="00B51AEC"/>
    <w:rsid w:val="00CC03C3"/>
    <w:rsid w:val="00E90171"/>
    <w:rsid w:val="00FA4483"/>
    <w:rsid w:val="00FB0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72dceaa4-5fb0-411e-9c65-9d4d8f2c4b07" xsi:nil="true"/>
    <NotebookType xmlns="72dceaa4-5fb0-411e-9c65-9d4d8f2c4b07" xsi:nil="true"/>
    <FolderType xmlns="72dceaa4-5fb0-411e-9c65-9d4d8f2c4b07" xsi:nil="true"/>
    <Templates xmlns="72dceaa4-5fb0-411e-9c65-9d4d8f2c4b07" xsi:nil="true"/>
    <Owner xmlns="72dceaa4-5fb0-411e-9c65-9d4d8f2c4b07">
      <UserInfo>
        <DisplayName/>
        <AccountId xsi:nil="true"/>
        <AccountType/>
      </UserInfo>
    </Owner>
    <DefaultSectionNames xmlns="72dceaa4-5fb0-411e-9c65-9d4d8f2c4b07" xsi:nil="true"/>
    <CultureName xmlns="72dceaa4-5fb0-411e-9c65-9d4d8f2c4b07" xsi:nil="true"/>
    <Is_Collaboration_Space_Locked xmlns="72dceaa4-5fb0-411e-9c65-9d4d8f2c4b07" xsi:nil="true"/>
    <Self_Registration_Enabled xmlns="72dceaa4-5fb0-411e-9c65-9d4d8f2c4b07" xsi:nil="true"/>
    <SharedWithUsers xmlns="97956611-b430-44bf-a4e6-9eb8d00f220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Invited_Students xmlns="72dceaa4-5fb0-411e-9c65-9d4d8f2c4b07" xsi:nil="true"/>
    <Students xmlns="72dceaa4-5fb0-411e-9c65-9d4d8f2c4b07">
      <UserInfo>
        <DisplayName/>
        <AccountId xsi:nil="true"/>
        <AccountType/>
      </UserInfo>
    </Students>
    <Teachers xmlns="72dceaa4-5fb0-411e-9c65-9d4d8f2c4b07">
      <UserInfo>
        <DisplayName/>
        <AccountId xsi:nil="true"/>
        <AccountType/>
      </UserInfo>
    </Teachers>
    <Student_Groups xmlns="72dceaa4-5fb0-411e-9c65-9d4d8f2c4b07">
      <UserInfo>
        <DisplayName/>
        <AccountId xsi:nil="true"/>
        <AccountType/>
      </UserInfo>
    </Student_Groups>
    <Invited_Teachers xmlns="72dceaa4-5fb0-411e-9c65-9d4d8f2c4b07" xsi:nil="true"/>
    <Has_Teacher_Only_SectionGroup xmlns="72dceaa4-5fb0-411e-9c65-9d4d8f2c4b0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949FE021C494C45895EFD0D4CCA95E9" ma:contentTypeVersion="28" ma:contentTypeDescription="Create a new document." ma:contentTypeScope="" ma:versionID="0d005fcd3f18f19e6f8d9ebee6f87d00">
  <xsd:schema xmlns:xsd="http://www.w3.org/2001/XMLSchema" xmlns:xs="http://www.w3.org/2001/XMLSchema" xmlns:p="http://schemas.microsoft.com/office/2006/metadata/properties" xmlns:ns3="72dceaa4-5fb0-411e-9c65-9d4d8f2c4b07" xmlns:ns4="97956611-b430-44bf-a4e6-9eb8d00f2200" targetNamespace="http://schemas.microsoft.com/office/2006/metadata/properties" ma:root="true" ma:fieldsID="89f9f8fd042cfdbc653b9075b0b984f3" ns3:_="" ns4:_="">
    <xsd:import namespace="72dceaa4-5fb0-411e-9c65-9d4d8f2c4b07"/>
    <xsd:import namespace="97956611-b430-44bf-a4e6-9eb8d00f2200"/>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ceaa4-5fb0-411e-9c65-9d4d8f2c4b07"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56611-b430-44bf-a4e6-9eb8d00f220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72dceaa4-5fb0-411e-9c65-9d4d8f2c4b07"/>
    <ds:schemaRef ds:uri="97956611-b430-44bf-a4e6-9eb8d00f2200"/>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3DBE510F-1397-4C98-AD13-E1293C663C07}">
  <ds:schemaRefs>
    <ds:schemaRef ds:uri="http://schemas.openxmlformats.org/officeDocument/2006/bibliography"/>
  </ds:schemaRefs>
</ds:datastoreItem>
</file>

<file path=customXml/itemProps5.xml><?xml version="1.0" encoding="utf-8"?>
<ds:datastoreItem xmlns:ds="http://schemas.openxmlformats.org/officeDocument/2006/customXml" ds:itemID="{04267A91-7905-4BB6-B3A7-D86506748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ceaa4-5fb0-411e-9c65-9d4d8f2c4b07"/>
    <ds:schemaRef ds:uri="97956611-b430-44bf-a4e6-9eb8d00f2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11</TotalTime>
  <Pages>24</Pages>
  <Words>6894</Words>
  <Characters>39297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Simpson, Todd R.</cp:lastModifiedBy>
  <cp:revision>11</cp:revision>
  <cp:lastPrinted>2019-07-01T14:22:00Z</cp:lastPrinted>
  <dcterms:created xsi:type="dcterms:W3CDTF">2020-07-06T14:15:00Z</dcterms:created>
  <dcterms:modified xsi:type="dcterms:W3CDTF">2020-07-06T14:23:00Z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0x010100B949FE021C494C45895EFD0D4CCA95E9</vt:lpwstr>
  </property>
  <property fmtid="{D5CDD505-2E9C-101B-9397-08002B2CF9AE}" pid="3" name="AuthorIds_UIVersion_3072">
    <vt:lpwstr>29</vt:lpwstr>
  </property>
</Properties>
</file>