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A03E6C" w:rsidRDefault="00A03E6C"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A03E6C" w:rsidRDefault="00A03E6C"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A03E6C" w:rsidRDefault="00A03E6C"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A03E6C" w:rsidRDefault="00A03E6C"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A03E6C" w:rsidRPr="00A91D75" w:rsidRDefault="00A03E6C"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A03E6C" w:rsidRPr="00A91D75" w:rsidRDefault="00A03E6C"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4300084B" w:rsidR="00A03E6C" w:rsidRPr="00A91D75" w:rsidRDefault="00A03E6C" w:rsidP="00A91D75">
                                  <w:r>
                                    <w:t>Principal Name:  Andrea Williams-Scott</w:t>
                                  </w:r>
                                  <w:r>
                                    <w:tab/>
                                  </w:r>
                                  <w:r>
                                    <w:tab/>
                                  </w:r>
                                  <w:r>
                                    <w:tab/>
                                    <w:t xml:space="preserve">                 </w:t>
                                  </w:r>
                                  <w:r>
                                    <w:tab/>
                                    <w:t xml:space="preserve"> </w:t>
                                  </w:r>
                                </w:p>
                                <w:p w14:paraId="65D707F6" w14:textId="47C0CFC0" w:rsidR="00A03E6C" w:rsidRPr="00A91D75" w:rsidRDefault="00A03E6C" w:rsidP="00A91D75">
                                  <w:r>
                                    <w:t xml:space="preserve">School Website: </w:t>
                                  </w:r>
                                  <w:hyperlink r:id="rId14" w:history="1">
                                    <w:r>
                                      <w:rPr>
                                        <w:rStyle w:val="Hyperlink"/>
                                      </w:rPr>
                                      <w:t>https://dcps.duvalschools.org/jhe</w:t>
                                    </w:r>
                                  </w:hyperlink>
                                  <w:r>
                                    <w:tab/>
                                  </w:r>
                                  <w:r>
                                    <w:tab/>
                                  </w:r>
                                </w:p>
                                <w:p w14:paraId="41C8F396" w14:textId="77777777" w:rsidR="00A03E6C" w:rsidRPr="00A91D75" w:rsidRDefault="00A03E6C"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4300084B" w:rsidR="00A03E6C" w:rsidRPr="00A91D75" w:rsidRDefault="00A03E6C" w:rsidP="00A91D75">
                            <w:r>
                              <w:t>Principal Name:  Andrea Williams-Scott</w:t>
                            </w:r>
                            <w:r>
                              <w:tab/>
                            </w:r>
                            <w:r>
                              <w:tab/>
                            </w:r>
                            <w:r>
                              <w:tab/>
                              <w:t xml:space="preserve">                 </w:t>
                            </w:r>
                            <w:r>
                              <w:tab/>
                              <w:t xml:space="preserve"> </w:t>
                            </w:r>
                          </w:p>
                          <w:p w14:paraId="65D707F6" w14:textId="47C0CFC0" w:rsidR="00A03E6C" w:rsidRPr="00A91D75" w:rsidRDefault="00A03E6C" w:rsidP="00A91D75">
                            <w:r>
                              <w:t xml:space="preserve">School Website: </w:t>
                            </w:r>
                            <w:hyperlink r:id="rId15" w:history="1">
                              <w:r>
                                <w:rPr>
                                  <w:rStyle w:val="Hyperlink"/>
                                </w:rPr>
                                <w:t>https://dcps.duvalschools.org/jhe</w:t>
                              </w:r>
                            </w:hyperlink>
                            <w:r>
                              <w:tab/>
                            </w:r>
                            <w:r>
                              <w:tab/>
                            </w:r>
                          </w:p>
                          <w:p w14:paraId="41C8F396" w14:textId="77777777" w:rsidR="00A03E6C" w:rsidRPr="00A91D75" w:rsidRDefault="00A03E6C"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A03E6C" w:rsidRDefault="00A03E6C"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A03E6C" w:rsidRDefault="00A03E6C"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r>
            <w:instrText xml:space="preserve"/>
          </w:r>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A03E6C">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4</w:t>
            </w:r>
            <w:r w:rsidR="000F5BC3">
              <w:rPr>
                <w:webHidden/>
              </w:rPr>
            </w:r>
          </w:hyperlink>
        </w:p>
        <w:p w14:paraId="3525F134" w14:textId="725E3F51" w:rsidR="000F5BC3" w:rsidRDefault="00A03E6C">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5</w:t>
            </w:r>
            <w:r w:rsidR="000F5BC3">
              <w:rPr>
                <w:webHidden/>
              </w:rPr>
            </w:r>
          </w:hyperlink>
        </w:p>
        <w:p w14:paraId="0BA31662" w14:textId="102763DB" w:rsidR="000F5BC3" w:rsidRDefault="00A03E6C">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5</w:t>
            </w:r>
            <w:r w:rsidR="000F5BC3">
              <w:rPr>
                <w:noProof/>
                <w:webHidden/>
              </w:rPr>
            </w:r>
          </w:hyperlink>
        </w:p>
        <w:p w14:paraId="0A9E73D0" w14:textId="4F419B3A" w:rsidR="000F5BC3" w:rsidRDefault="00A03E6C">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5</w:t>
            </w:r>
            <w:r w:rsidR="000F5BC3">
              <w:rPr>
                <w:noProof/>
                <w:webHidden/>
              </w:rPr>
            </w:r>
          </w:hyperlink>
        </w:p>
        <w:p w14:paraId="7BCDAD9A" w14:textId="515DDDBA" w:rsidR="000F5BC3" w:rsidRDefault="00A03E6C">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5</w:t>
            </w:r>
            <w:r w:rsidR="000F5BC3">
              <w:rPr>
                <w:noProof/>
                <w:webHidden/>
              </w:rPr>
            </w:r>
          </w:hyperlink>
        </w:p>
        <w:p w14:paraId="1C89F23F" w14:textId="0852C63D" w:rsidR="000F5BC3" w:rsidRDefault="00A03E6C">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6</w:t>
            </w:r>
            <w:r w:rsidR="000F5BC3">
              <w:rPr>
                <w:noProof/>
                <w:webHidden/>
              </w:rPr>
            </w:r>
          </w:hyperlink>
        </w:p>
        <w:p w14:paraId="731F13C1" w14:textId="6DFB5139" w:rsidR="000F5BC3" w:rsidRDefault="00A03E6C">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7</w:t>
            </w:r>
            <w:r w:rsidR="000F5BC3">
              <w:rPr>
                <w:noProof/>
                <w:webHidden/>
              </w:rPr>
            </w:r>
          </w:hyperlink>
        </w:p>
        <w:p w14:paraId="0A45CE26" w14:textId="43846867" w:rsidR="000F5BC3" w:rsidRDefault="00A03E6C">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8</w:t>
            </w:r>
            <w:r w:rsidR="000F5BC3">
              <w:rPr>
                <w:webHidden/>
              </w:rPr>
            </w:r>
          </w:hyperlink>
        </w:p>
        <w:p w14:paraId="3302452C" w14:textId="3C00A68E" w:rsidR="000F5BC3" w:rsidRDefault="00A03E6C">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10</w:t>
            </w:r>
            <w:r w:rsidR="000F5BC3">
              <w:rPr>
                <w:webHidden/>
              </w:rPr>
            </w:r>
          </w:hyperlink>
        </w:p>
        <w:p w14:paraId="792479C1" w14:textId="19FD4F38" w:rsidR="000F5BC3" w:rsidRDefault="00A03E6C">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10</w:t>
            </w:r>
            <w:r w:rsidR="000F5BC3">
              <w:rPr>
                <w:noProof/>
                <w:webHidden/>
              </w:rPr>
            </w:r>
          </w:hyperlink>
        </w:p>
        <w:p w14:paraId="075FD9FA" w14:textId="70B7092D" w:rsidR="000F5BC3" w:rsidRDefault="00A03E6C">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11</w:t>
            </w:r>
            <w:r w:rsidR="000F5BC3">
              <w:rPr>
                <w:noProof/>
                <w:webHidden/>
              </w:rPr>
            </w:r>
          </w:hyperlink>
        </w:p>
        <w:p w14:paraId="0339FEDA" w14:textId="7B962A45" w:rsidR="000F5BC3" w:rsidRDefault="00A03E6C">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11</w:t>
            </w:r>
            <w:r w:rsidR="000F5BC3">
              <w:rPr>
                <w:noProof/>
                <w:webHidden/>
              </w:rPr>
            </w:r>
          </w:hyperlink>
        </w:p>
        <w:p w14:paraId="62F2990E" w14:textId="012D7784" w:rsidR="000F5BC3" w:rsidRDefault="00A03E6C">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12</w:t>
            </w:r>
            <w:r w:rsidR="000F5BC3">
              <w:rPr>
                <w:noProof/>
                <w:webHidden/>
              </w:rPr>
            </w:r>
          </w:hyperlink>
        </w:p>
        <w:p w14:paraId="0FE6A035" w14:textId="4EFB2B7C" w:rsidR="000F5BC3" w:rsidRDefault="00A03E6C">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13</w:t>
            </w:r>
            <w:r w:rsidR="000F5BC3">
              <w:rPr>
                <w:webHidden/>
              </w:rPr>
            </w:r>
          </w:hyperlink>
        </w:p>
        <w:p w14:paraId="1D9CCDE0" w14:textId="75AD6870" w:rsidR="000F5BC3" w:rsidRDefault="00A03E6C">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13</w:t>
            </w:r>
            <w:r w:rsidR="000F5BC3">
              <w:rPr>
                <w:noProof/>
                <w:webHidden/>
              </w:rPr>
            </w:r>
          </w:hyperlink>
        </w:p>
        <w:p w14:paraId="2392BBD4" w14:textId="23494A7F" w:rsidR="000F5BC3" w:rsidRDefault="00A03E6C">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14</w:t>
            </w:r>
            <w:r w:rsidR="000F5BC3">
              <w:rPr>
                <w:noProof/>
                <w:webHidden/>
              </w:rPr>
            </w:r>
          </w:hyperlink>
        </w:p>
        <w:p w14:paraId="4F3C895C" w14:textId="0946799F" w:rsidR="000F5BC3" w:rsidRDefault="00A03E6C">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16</w:t>
            </w:r>
            <w:r w:rsidR="000F5BC3">
              <w:rPr>
                <w:webHidden/>
              </w:rPr>
            </w:r>
          </w:hyperlink>
        </w:p>
        <w:p w14:paraId="606E63FD" w14:textId="31C31774" w:rsidR="000F5BC3" w:rsidRDefault="00A03E6C">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17</w:t>
            </w:r>
            <w:r w:rsidR="000F5BC3">
              <w:rPr>
                <w:webHidden/>
              </w:rPr>
            </w:r>
          </w:hyperlink>
        </w:p>
        <w:p w14:paraId="05FECB63" w14:textId="2DAA034A" w:rsidR="000F5BC3" w:rsidRDefault="00A03E6C">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r>
            <w:r w:rsidR="000F5BC3">
              <w:rPr>
                <w:noProof/>
                <w:webHidden/>
              </w:rPr>
              <w:instrText xml:space="preserve"/>
            </w:r>
            <w:r w:rsidR="000F5BC3">
              <w:rPr>
                <w:noProof/>
                <w:webHidden/>
              </w:rPr>
            </w:r>
            <w:r w:rsidR="000F5BC3">
              <w:rPr>
                <w:noProof/>
                <w:webHidden/>
              </w:rPr>
            </w:r>
            <w:r w:rsidR="000F5BC3">
              <w:rPr>
                <w:noProof/>
                <w:webHidden/>
              </w:rPr>
              <w:t>18</w:t>
            </w:r>
            <w:r w:rsidR="000F5BC3">
              <w:rPr>
                <w:noProof/>
                <w:webHidden/>
              </w:rPr>
            </w:r>
          </w:hyperlink>
        </w:p>
        <w:p w14:paraId="1ACD4CB7" w14:textId="0D3616DF" w:rsidR="000F5BC3" w:rsidRDefault="00A03E6C">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r>
            <w:r w:rsidR="000F5BC3">
              <w:rPr>
                <w:webHidden/>
              </w:rPr>
              <w:instrText xml:space="preserve"/>
            </w:r>
            <w:r w:rsidR="000F5BC3">
              <w:rPr>
                <w:webHidden/>
              </w:rPr>
            </w:r>
            <w:r w:rsidR="000F5BC3">
              <w:rPr>
                <w:webHidden/>
              </w:rPr>
            </w:r>
            <w:r w:rsidR="000F5BC3">
              <w:rPr>
                <w:webHidden/>
              </w:rPr>
              <w:t>19</w:t>
            </w:r>
            <w:r w:rsidR="000F5BC3">
              <w:rPr>
                <w:webHidden/>
              </w:rPr>
            </w:r>
          </w:hyperlink>
        </w:p>
        <w:p w14:paraId="3DEEC669" w14:textId="3FFD8557" w:rsidR="00E523C3" w:rsidRDefault="00E523C3">
          <w:r>
            <w:rPr>
              <w:b/>
              <w:bCs/>
              <w:noProof/>
            </w:rPr>
          </w:r>
        </w:p>
      </w:sdtContent>
    </w:sdt>
    <w:p w14:paraId="7FFEEACB" w14:textId="77777777" w:rsidR="00184B35" w:rsidRDefault="002275BF" w:rsidP="00E523C3">
      <w:pPr>
        <w:pStyle w:val="Heading1"/>
      </w:pPr>
      <w:bookmarkStart w:id="0" w:name="_Toc33426256"/>
      <w:bookmarkStart w:id="1" w:name="_Hlk501114800"/>
      <w:r>
        <w:rPr>
          <w:noProof/>
          <w:lang w:eastAsia="en-US"/>
        </w:rPr>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A03E6C" w:rsidRPr="0077214C" w:rsidRDefault="00A03E6C"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A03E6C" w:rsidRPr="0077214C" w:rsidRDefault="00A03E6C"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t>ASSURANCES</w:t>
      </w:r>
      <w:bookmarkEnd w:id="2"/>
    </w:p>
    <w:p w14:paraId="6B2297C9" w14:textId="6FF7766D"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585941">
            <w:rPr>
              <w:rFonts w:asciiTheme="minorHAnsi" w:hAnsiTheme="minorHAnsi" w:cstheme="minorBidi"/>
              <w:sz w:val="24"/>
              <w:szCs w:val="24"/>
              <w:u w:val="single"/>
            </w:rPr>
            <w:t>Andrea Williams-Scott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0C7F3637"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705575DE"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6192160A"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78BEC1EB"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198B340B"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1327A281"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6CE52D5F"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FB5A64">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18F34F46" w:rsidR="004875A3" w:rsidRPr="004875A3" w:rsidRDefault="00A03E6C"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AC0ADE">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0498F14F" w:rsidR="004875A3" w:rsidRPr="00C4091D" w:rsidRDefault="00A03E6C"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AC0ADE">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9A1A3AF"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33426258"/>
      <w:r>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33426259"/>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1980F2AA" w:rsidR="00E173B2" w:rsidRDefault="00E815B4" w:rsidP="00E173B2">
            <w:r>
              <w:t>$</w:t>
            </w:r>
            <w:r w:rsidR="0023423A">
              <w:t>3,400</w:t>
            </w:r>
          </w:p>
        </w:tc>
        <w:tc>
          <w:tcPr>
            <w:tcW w:w="3384" w:type="dxa"/>
          </w:tcPr>
          <w:p w14:paraId="1833FC43" w14:textId="65D7E503" w:rsidR="00E173B2" w:rsidRDefault="0023423A" w:rsidP="00E173B2">
            <w:r>
              <w:t>$1,977.20</w:t>
            </w:r>
          </w:p>
        </w:tc>
        <w:tc>
          <w:tcPr>
            <w:tcW w:w="3218" w:type="dxa"/>
          </w:tcPr>
          <w:p w14:paraId="63DF50C0" w14:textId="50F0A02A" w:rsidR="00E173B2" w:rsidRDefault="004539CA" w:rsidP="00E173B2">
            <w:r>
              <w:t>$1,422.80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485FA67B" w:rsidR="00E173B2" w:rsidRDefault="004539CA" w:rsidP="004539CA">
            <w:pPr>
              <w:ind w:left="0"/>
            </w:pPr>
            <w:r>
              <w:t>COVID-19 played a significant part of why funds were not fully expended.  We will monitor expenditures each month during our Parental Involvement Committee meetings.  We will make necessary adjustments after ea</w:t>
            </w:r>
            <w:r w:rsidR="002061FB">
              <w:t>ch Parental Involvement Event and</w:t>
            </w:r>
            <w:r>
              <w:t xml:space="preserve"> </w:t>
            </w:r>
            <w:r w:rsidR="0002165D">
              <w:t xml:space="preserve">appropriately </w:t>
            </w:r>
            <w:r>
              <w:t>reallocate funds as deemed necessary.</w:t>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33426261"/>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Pr="005608C7" w:rsidRDefault="000A5F6F" w:rsidP="000A5F6F">
            <w:pPr>
              <w:spacing w:line="240" w:lineRule="auto"/>
              <w:rPr>
                <w:b w:val="0"/>
              </w:rPr>
            </w:pPr>
          </w:p>
          <w:p w14:paraId="3461D779" w14:textId="3C8CDCF1" w:rsidR="000A5F6F" w:rsidRDefault="00B850F0" w:rsidP="000A5F6F">
            <w:pPr>
              <w:spacing w:line="240" w:lineRule="auto"/>
              <w:rPr>
                <w:b w:val="0"/>
                <w:sz w:val="20"/>
              </w:rPr>
            </w:pPr>
            <w:r w:rsidRPr="005608C7">
              <w:rPr>
                <w:b w:val="0"/>
              </w:rPr>
              <w:t>3</w:t>
            </w:r>
            <w:r w:rsidR="008A18B9" w:rsidRPr="005608C7">
              <w:rPr>
                <w:b w:val="0"/>
              </w:rPr>
              <w:t xml:space="preserve"> visits</w:t>
            </w: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69846365" w14:textId="77777777" w:rsidR="00990F87" w:rsidRDefault="00990F87" w:rsidP="000A5F6F">
            <w:pPr>
              <w:cnfStyle w:val="000000000000" w:firstRow="0" w:lastRow="0" w:firstColumn="0" w:lastColumn="0" w:oddVBand="0" w:evenVBand="0" w:oddHBand="0" w:evenHBand="0" w:firstRowFirstColumn="0" w:firstRowLastColumn="0" w:lastRowFirstColumn="0" w:lastRowLastColumn="0"/>
            </w:pPr>
          </w:p>
          <w:p w14:paraId="0562CB0E" w14:textId="08D338A6" w:rsidR="008A18B9" w:rsidRDefault="008A18B9" w:rsidP="000A5F6F">
            <w:pPr>
              <w:cnfStyle w:val="000000000000" w:firstRow="0" w:lastRow="0" w:firstColumn="0" w:lastColumn="0" w:oddVBand="0" w:evenVBand="0" w:oddHBand="0" w:evenHBand="0" w:firstRowFirstColumn="0" w:firstRowLastColumn="0" w:lastRowFirstColumn="0" w:lastRowLastColumn="0"/>
            </w:pPr>
            <w:r>
              <w:t>N/A</w:t>
            </w:r>
          </w:p>
        </w:tc>
        <w:tc>
          <w:tcPr>
            <w:tcW w:w="4860" w:type="dxa"/>
          </w:tcPr>
          <w:p w14:paraId="34CE0A41" w14:textId="3C36417C" w:rsidR="00990F87" w:rsidRPr="00990F87" w:rsidRDefault="008A18B9"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Take</w:t>
            </w:r>
            <w:r w:rsidR="005608C7">
              <w:rPr>
                <w:b/>
                <w:bCs/>
              </w:rPr>
              <w:t xml:space="preserve"> a video of the room spotlighting the resources available.  Post the video on our website and social media pages.  Spotlight a new resource every month in the school newsletter.</w:t>
            </w: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6F74E83B" w:rsidR="008C6CDF" w:rsidRDefault="00891F75" w:rsidP="000A5F6F">
            <w:pPr>
              <w:cnfStyle w:val="000000100000" w:firstRow="0" w:lastRow="0" w:firstColumn="0" w:lastColumn="0" w:oddVBand="0" w:evenVBand="0" w:oddHBand="1" w:evenHBand="0" w:firstRowFirstColumn="0" w:firstRowLastColumn="0" w:lastRowFirstColumn="0" w:lastRowLastColumn="0"/>
            </w:pPr>
            <w:r>
              <w:t>75</w:t>
            </w:r>
          </w:p>
        </w:tc>
        <w:tc>
          <w:tcPr>
            <w:tcW w:w="4860" w:type="dxa"/>
          </w:tcPr>
          <w:p w14:paraId="6D98A12B" w14:textId="490C27D1" w:rsidR="008C6CDF" w:rsidRPr="00891F75" w:rsidRDefault="00891F75" w:rsidP="000A5F6F">
            <w:pPr>
              <w:spacing w:line="240" w:lineRule="auto"/>
              <w:cnfStyle w:val="000000100000" w:firstRow="0" w:lastRow="0" w:firstColumn="0" w:lastColumn="0" w:oddVBand="0" w:evenVBand="0" w:oddHBand="1" w:evenHBand="0" w:firstRowFirstColumn="0" w:firstRowLastColumn="0" w:lastRowFirstColumn="0" w:lastRowLastColumn="0"/>
            </w:pPr>
            <w:r w:rsidRPr="00891F75">
              <w:t>Title I  Evaluation Sheets</w:t>
            </w: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30053A93" w:rsidR="008C6CDF" w:rsidRDefault="00891F75" w:rsidP="000A5F6F">
            <w:pPr>
              <w:cnfStyle w:val="000000000000" w:firstRow="0" w:lastRow="0" w:firstColumn="0" w:lastColumn="0" w:oddVBand="0" w:evenVBand="0" w:oddHBand="0" w:evenHBand="0" w:firstRowFirstColumn="0" w:firstRowLastColumn="0" w:lastRowFirstColumn="0" w:lastRowLastColumn="0"/>
            </w:pPr>
            <w:r>
              <w:t>14</w:t>
            </w:r>
          </w:p>
        </w:tc>
        <w:tc>
          <w:tcPr>
            <w:tcW w:w="4860" w:type="dxa"/>
          </w:tcPr>
          <w:p w14:paraId="5622E06F" w14:textId="77777777" w:rsidR="00891F75" w:rsidRDefault="00891F75" w:rsidP="00891F75">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DB4D5C">
              <w:rPr>
                <w:szCs w:val="24"/>
              </w:rPr>
              <w:t>Parent and Family Engagement Plan Development Worksheet</w:t>
            </w:r>
          </w:p>
          <w:p w14:paraId="5997CC1D" w14:textId="383EA3E9"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567CDF2D" w:rsidR="008C6CDF" w:rsidRDefault="00891F75" w:rsidP="000A5F6F">
            <w:pPr>
              <w:spacing w:line="240" w:lineRule="auto"/>
              <w:rPr>
                <w:b w:val="0"/>
                <w:sz w:val="20"/>
              </w:rPr>
            </w:pPr>
            <w:r>
              <w:rPr>
                <w:b w:val="0"/>
                <w:sz w:val="20"/>
              </w:rPr>
              <w:t>Literacy Night</w:t>
            </w:r>
          </w:p>
        </w:tc>
        <w:tc>
          <w:tcPr>
            <w:tcW w:w="1742" w:type="dxa"/>
          </w:tcPr>
          <w:p w14:paraId="3FE9F23F" w14:textId="666F62E1" w:rsidR="008C6CDF" w:rsidRDefault="000A35AB" w:rsidP="000A5F6F">
            <w:pPr>
              <w:cnfStyle w:val="000000100000" w:firstRow="0" w:lastRow="0" w:firstColumn="0" w:lastColumn="0" w:oddVBand="0" w:evenVBand="0" w:oddHBand="1" w:evenHBand="0" w:firstRowFirstColumn="0" w:firstRowLastColumn="0" w:lastRowFirstColumn="0" w:lastRowLastColumn="0"/>
            </w:pPr>
            <w:r>
              <w:t>70</w:t>
            </w:r>
          </w:p>
        </w:tc>
        <w:tc>
          <w:tcPr>
            <w:tcW w:w="4860" w:type="dxa"/>
          </w:tcPr>
          <w:p w14:paraId="1F72F646" w14:textId="0B6BBEC5" w:rsidR="008C6CDF" w:rsidRPr="00990F87" w:rsidRDefault="000A35AB"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sidRPr="00891F75">
              <w:t>Title I  Evaluation Sheets</w:t>
            </w:r>
          </w:p>
        </w:tc>
      </w:tr>
      <w:tr w:rsidR="008C6CDF"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0364FA11" w:rsidR="008C6CDF" w:rsidRDefault="000A35AB" w:rsidP="000A5F6F">
            <w:pPr>
              <w:spacing w:line="240" w:lineRule="auto"/>
              <w:rPr>
                <w:b w:val="0"/>
                <w:sz w:val="20"/>
              </w:rPr>
            </w:pPr>
            <w:r>
              <w:rPr>
                <w:b w:val="0"/>
                <w:sz w:val="20"/>
              </w:rPr>
              <w:t>Science Night</w:t>
            </w:r>
          </w:p>
        </w:tc>
        <w:tc>
          <w:tcPr>
            <w:tcW w:w="1742" w:type="dxa"/>
          </w:tcPr>
          <w:p w14:paraId="6BB9E253" w14:textId="0A39FF12" w:rsidR="008C6CDF" w:rsidRDefault="000A35AB" w:rsidP="000A5F6F">
            <w:pPr>
              <w:cnfStyle w:val="000000000000" w:firstRow="0" w:lastRow="0" w:firstColumn="0" w:lastColumn="0" w:oddVBand="0" w:evenVBand="0" w:oddHBand="0" w:evenHBand="0" w:firstRowFirstColumn="0" w:firstRowLastColumn="0" w:lastRowFirstColumn="0" w:lastRowLastColumn="0"/>
            </w:pPr>
            <w:r>
              <w:t>84</w:t>
            </w:r>
          </w:p>
        </w:tc>
        <w:tc>
          <w:tcPr>
            <w:tcW w:w="4860" w:type="dxa"/>
          </w:tcPr>
          <w:p w14:paraId="23DE523C" w14:textId="3FBADC2E" w:rsidR="008C6CDF" w:rsidRPr="00990F87" w:rsidRDefault="000A35AB"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sidRPr="00891F75">
              <w:t>Title I  Evaluation Sheets</w:t>
            </w:r>
          </w:p>
        </w:tc>
      </w:tr>
      <w:tr w:rsidR="008C6CDF"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5797A014" w:rsidR="008C6CDF" w:rsidRDefault="000A35AB" w:rsidP="000A5F6F">
            <w:pPr>
              <w:spacing w:line="240" w:lineRule="auto"/>
              <w:rPr>
                <w:b w:val="0"/>
                <w:sz w:val="20"/>
              </w:rPr>
            </w:pPr>
            <w:r>
              <w:rPr>
                <w:b w:val="0"/>
                <w:sz w:val="20"/>
              </w:rPr>
              <w:t>SAC Midyear Stakeholder’s Meeting</w:t>
            </w:r>
          </w:p>
        </w:tc>
        <w:tc>
          <w:tcPr>
            <w:tcW w:w="1742" w:type="dxa"/>
          </w:tcPr>
          <w:p w14:paraId="5043CB0F" w14:textId="42132535" w:rsidR="008C6CDF" w:rsidRDefault="000A35AB" w:rsidP="000A5F6F">
            <w:pPr>
              <w:cnfStyle w:val="000000100000" w:firstRow="0" w:lastRow="0" w:firstColumn="0" w:lastColumn="0" w:oddVBand="0" w:evenVBand="0" w:oddHBand="1" w:evenHBand="0" w:firstRowFirstColumn="0" w:firstRowLastColumn="0" w:lastRowFirstColumn="0" w:lastRowLastColumn="0"/>
            </w:pPr>
            <w:r>
              <w:t>11</w:t>
            </w:r>
          </w:p>
        </w:tc>
        <w:tc>
          <w:tcPr>
            <w:tcW w:w="4860" w:type="dxa"/>
          </w:tcPr>
          <w:p w14:paraId="07459315" w14:textId="0FF54282" w:rsidR="008C6CDF" w:rsidRPr="00990F87" w:rsidRDefault="000A35AB"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sidRPr="00891F75">
              <w:t>Title I  Evaluation Sheets</w:t>
            </w:r>
            <w:r>
              <w:t xml:space="preserve"> &amp; Meeting Minutes</w:t>
            </w:r>
          </w:p>
        </w:tc>
      </w:tr>
      <w:tr w:rsidR="008C6CDF" w14:paraId="6537F2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E516C98" w:rsidR="008C6CDF" w:rsidRDefault="000A35AB" w:rsidP="000A5F6F">
            <w:pPr>
              <w:spacing w:line="240" w:lineRule="auto"/>
              <w:rPr>
                <w:b w:val="0"/>
                <w:sz w:val="20"/>
              </w:rPr>
            </w:pPr>
            <w:r>
              <w:rPr>
                <w:b w:val="0"/>
                <w:sz w:val="20"/>
              </w:rPr>
              <w:t>Math Night</w:t>
            </w:r>
          </w:p>
        </w:tc>
        <w:tc>
          <w:tcPr>
            <w:tcW w:w="1742" w:type="dxa"/>
          </w:tcPr>
          <w:p w14:paraId="70DF9E56" w14:textId="1F1899D4" w:rsidR="008C6CDF" w:rsidRDefault="000A35AB" w:rsidP="000A5F6F">
            <w:pPr>
              <w:cnfStyle w:val="000000000000" w:firstRow="0" w:lastRow="0" w:firstColumn="0" w:lastColumn="0" w:oddVBand="0" w:evenVBand="0" w:oddHBand="0" w:evenHBand="0" w:firstRowFirstColumn="0" w:firstRowLastColumn="0" w:lastRowFirstColumn="0" w:lastRowLastColumn="0"/>
            </w:pPr>
            <w:r>
              <w:t>55</w:t>
            </w:r>
          </w:p>
        </w:tc>
        <w:tc>
          <w:tcPr>
            <w:tcW w:w="4860" w:type="dxa"/>
          </w:tcPr>
          <w:p w14:paraId="44E871BC" w14:textId="14446EB8" w:rsidR="008C6CDF" w:rsidRPr="00990F87" w:rsidRDefault="000A35AB"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sidRPr="00891F75">
              <w:t>Title I  Evaluation Sheets</w:t>
            </w:r>
          </w:p>
        </w:tc>
      </w:tr>
      <w:tr w:rsidR="006A0010" w14:paraId="66E716FD"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34A52177" w:rsidR="00E815B4" w:rsidRDefault="00001F2E" w:rsidP="00001F2E">
            <w:pPr>
              <w:ind w:left="0"/>
            </w:pPr>
            <w:r>
              <w:t>Parents enjoyed the Family Engagement Nights (Science Night, Math, Night, Literacy Night etc.).  Parents prefer to have activities before 8am or after 5pm.  They like to communicate via Class Dojo, text, emails, or phone calls.  Parents also want to make sure students keep up with technology trends.</w:t>
            </w:r>
          </w:p>
        </w:tc>
      </w:tr>
    </w:tbl>
    <w:p w14:paraId="76153511" w14:textId="77777777" w:rsidR="002063EE" w:rsidRDefault="006D1169" w:rsidP="008C6CDF">
      <w:pPr>
        <w:pStyle w:val="Heading2"/>
        <w:spacing w:line="240" w:lineRule="auto"/>
      </w:pPr>
      <w:bookmarkStart w:id="9" w:name="_Toc33426262"/>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890"/>
        <w:gridCol w:w="755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39F8EB9E" w14:textId="0AF9E3BA" w:rsidR="00C61B88" w:rsidRPr="00C81091" w:rsidRDefault="005168A4" w:rsidP="006C0B2F">
            <w:pPr>
              <w:pStyle w:val="ListParagraph"/>
              <w:numPr>
                <w:ilvl w:val="0"/>
                <w:numId w:val="4"/>
              </w:numPr>
              <w:spacing w:before="0" w:line="240" w:lineRule="auto"/>
              <w:rPr>
                <w:sz w:val="22"/>
                <w:szCs w:val="22"/>
              </w:rPr>
            </w:pPr>
            <w:r>
              <w:rPr>
                <w:sz w:val="22"/>
                <w:szCs w:val="22"/>
              </w:rPr>
              <w:t xml:space="preserve">Flexible Meeting Times: parents would like to have meetings scheduled before 8 or after </w:t>
            </w:r>
            <w:r w:rsidRPr="00C81091">
              <w:rPr>
                <w:sz w:val="22"/>
                <w:szCs w:val="22"/>
              </w:rPr>
              <w:t>5pm</w:t>
            </w:r>
            <w:r w:rsidR="00C81091">
              <w:rPr>
                <w:sz w:val="22"/>
                <w:szCs w:val="22"/>
              </w:rPr>
              <w:t>.</w:t>
            </w:r>
          </w:p>
          <w:p w14:paraId="2CBA3F86" w14:textId="031B552A" w:rsidR="006D1169" w:rsidRPr="00C81091" w:rsidRDefault="00C81091" w:rsidP="005168A4">
            <w:pPr>
              <w:pStyle w:val="ListParagraph"/>
              <w:numPr>
                <w:ilvl w:val="0"/>
                <w:numId w:val="4"/>
              </w:numPr>
              <w:spacing w:line="240" w:lineRule="auto"/>
              <w:rPr>
                <w:szCs w:val="24"/>
              </w:rPr>
            </w:pPr>
            <w:r w:rsidRPr="00C81091">
              <w:rPr>
                <w:szCs w:val="24"/>
              </w:rPr>
              <w:t>Parents comfor</w:t>
            </w:r>
            <w:r>
              <w:rPr>
                <w:szCs w:val="24"/>
              </w:rPr>
              <w:t>t level with assisting students.</w:t>
            </w:r>
          </w:p>
          <w:p w14:paraId="3CA9A9F4" w14:textId="5490EFFF" w:rsidR="00C81091" w:rsidRPr="00C81091" w:rsidRDefault="00C81091" w:rsidP="00C81091">
            <w:pPr>
              <w:pStyle w:val="ListParagraph"/>
              <w:spacing w:line="240" w:lineRule="auto"/>
              <w:rPr>
                <w:szCs w:val="24"/>
              </w:rPr>
            </w:pP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431C94">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89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55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00431C94">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890" w:type="dxa"/>
            <w:shd w:val="clear" w:color="auto" w:fill="auto"/>
          </w:tcPr>
          <w:p w14:paraId="128D5455" w14:textId="59D4D3C0" w:rsidR="00B90CEC" w:rsidRPr="00726745" w:rsidRDefault="00431C94" w:rsidP="00726745">
            <w:pPr>
              <w:spacing w:line="240" w:lineRule="auto"/>
              <w:ind w:left="360"/>
              <w:rPr>
                <w:szCs w:val="24"/>
              </w:rPr>
            </w:pPr>
            <w:r>
              <w:rPr>
                <w:szCs w:val="24"/>
              </w:rPr>
              <w:t>Time of events</w:t>
            </w:r>
          </w:p>
        </w:tc>
        <w:tc>
          <w:tcPr>
            <w:tcW w:w="7555" w:type="dxa"/>
            <w:shd w:val="clear" w:color="auto" w:fill="auto"/>
          </w:tcPr>
          <w:p w14:paraId="52E8F8A0" w14:textId="6922F16B" w:rsidR="00B90CEC" w:rsidRPr="00726745" w:rsidRDefault="00431C94" w:rsidP="00726745">
            <w:pPr>
              <w:spacing w:line="240" w:lineRule="auto"/>
              <w:ind w:left="360"/>
              <w:rPr>
                <w:szCs w:val="24"/>
              </w:rPr>
            </w:pPr>
            <w:r>
              <w:rPr>
                <w:szCs w:val="24"/>
              </w:rPr>
              <w:t>We will schedule activities before 8</w:t>
            </w:r>
            <w:r w:rsidR="001C33F3">
              <w:rPr>
                <w:szCs w:val="24"/>
              </w:rPr>
              <w:t>am</w:t>
            </w:r>
            <w:r>
              <w:rPr>
                <w:szCs w:val="24"/>
              </w:rPr>
              <w:t xml:space="preserve"> and after 5pm.</w:t>
            </w:r>
          </w:p>
        </w:tc>
      </w:tr>
      <w:tr w:rsidR="00B90CEC" w14:paraId="23080044" w14:textId="77777777" w:rsidTr="00431C94">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890" w:type="dxa"/>
            <w:shd w:val="clear" w:color="auto" w:fill="auto"/>
          </w:tcPr>
          <w:p w14:paraId="01857B3A" w14:textId="390544B8" w:rsidR="00B90CEC" w:rsidRPr="00726745" w:rsidRDefault="00431C94" w:rsidP="00726745">
            <w:pPr>
              <w:spacing w:line="240" w:lineRule="auto"/>
              <w:ind w:left="360"/>
              <w:rPr>
                <w:szCs w:val="24"/>
              </w:rPr>
            </w:pPr>
            <w:r>
              <w:rPr>
                <w:szCs w:val="24"/>
              </w:rPr>
              <w:t>Educating Parents</w:t>
            </w:r>
          </w:p>
        </w:tc>
        <w:tc>
          <w:tcPr>
            <w:tcW w:w="7555" w:type="dxa"/>
            <w:shd w:val="clear" w:color="auto" w:fill="auto"/>
          </w:tcPr>
          <w:p w14:paraId="78D51EB5" w14:textId="2C620AFE" w:rsidR="00B90CEC" w:rsidRPr="00726745" w:rsidRDefault="00431C94" w:rsidP="00431C94">
            <w:pPr>
              <w:spacing w:line="240" w:lineRule="auto"/>
              <w:ind w:left="360"/>
              <w:rPr>
                <w:szCs w:val="24"/>
              </w:rPr>
            </w:pPr>
            <w:r>
              <w:rPr>
                <w:szCs w:val="24"/>
              </w:rPr>
              <w:t>We will use multiple ways of educating pare</w:t>
            </w:r>
            <w:r w:rsidR="00C81091">
              <w:rPr>
                <w:szCs w:val="24"/>
              </w:rPr>
              <w:t>nts including “make and takes” and online sessions</w:t>
            </w:r>
            <w:r w:rsidR="007C6C3F">
              <w:rPr>
                <w:szCs w:val="24"/>
              </w:rPr>
              <w:t xml:space="preserve"> with parents to give them specific strategies to help </w:t>
            </w:r>
            <w:proofErr w:type="spellStart"/>
            <w:r w:rsidR="007C6C3F">
              <w:rPr>
                <w:szCs w:val="24"/>
              </w:rPr>
              <w:t>their</w:t>
            </w:r>
            <w:proofErr w:type="spellEnd"/>
            <w:r w:rsidR="007C6C3F">
              <w:rPr>
                <w:szCs w:val="24"/>
              </w:rPr>
              <w:t xml:space="preserve"> children</w:t>
            </w:r>
            <w:r w:rsidR="00C81091">
              <w:rPr>
                <w:szCs w:val="24"/>
              </w:rPr>
              <w:t>.</w:t>
            </w:r>
          </w:p>
        </w:tc>
      </w:tr>
      <w:tr w:rsidR="00B90CEC" w14:paraId="464CD10D" w14:textId="77777777" w:rsidTr="00431C94">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890" w:type="dxa"/>
            <w:shd w:val="clear" w:color="auto" w:fill="auto"/>
          </w:tcPr>
          <w:p w14:paraId="5D4399E5" w14:textId="3AD20286" w:rsidR="00B90CEC" w:rsidRPr="00726745" w:rsidRDefault="00B90CEC" w:rsidP="00726745">
            <w:pPr>
              <w:spacing w:line="240" w:lineRule="auto"/>
              <w:ind w:left="360"/>
              <w:rPr>
                <w:szCs w:val="24"/>
              </w:rPr>
            </w:pPr>
          </w:p>
        </w:tc>
        <w:tc>
          <w:tcPr>
            <w:tcW w:w="7555" w:type="dxa"/>
            <w:shd w:val="clear" w:color="auto" w:fill="auto"/>
          </w:tcPr>
          <w:p w14:paraId="0573CB59" w14:textId="77777777" w:rsidR="00B90CEC" w:rsidRPr="00726745" w:rsidRDefault="00B90CEC" w:rsidP="00726745">
            <w:pPr>
              <w:spacing w:line="240" w:lineRule="auto"/>
              <w:ind w:left="360"/>
              <w:rPr>
                <w:szCs w:val="24"/>
              </w:rPr>
            </w:pPr>
          </w:p>
        </w:tc>
      </w:tr>
    </w:tbl>
    <w:p w14:paraId="296D4D28" w14:textId="74757D32" w:rsidR="006A0010" w:rsidRDefault="006A0010"/>
    <w:p w14:paraId="12E3ACFA" w14:textId="217E3BD4" w:rsidR="00B90CEC" w:rsidRDefault="00B90CEC" w:rsidP="00B90CEC">
      <w:pPr>
        <w:pStyle w:val="Heading2"/>
        <w:spacing w:line="240" w:lineRule="auto"/>
      </w:pPr>
      <w:bookmarkStart w:id="10" w:name="_Toc33426263"/>
      <w:r>
        <w:t>Overarching Outcomes/Goals for the Current School Year</w:t>
      </w:r>
      <w:bookmarkEnd w:id="10"/>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3F6ECC51" w14:textId="77777777" w:rsidR="002E1BB2" w:rsidRDefault="002E1BB2" w:rsidP="00E815B4">
            <w:pPr>
              <w:pStyle w:val="ListParagraph"/>
              <w:spacing w:line="240" w:lineRule="auto"/>
              <w:rPr>
                <w:sz w:val="22"/>
                <w:szCs w:val="22"/>
              </w:rPr>
            </w:pPr>
            <w:r>
              <w:rPr>
                <w:sz w:val="22"/>
                <w:szCs w:val="22"/>
              </w:rPr>
              <w:t>Outcomes</w:t>
            </w:r>
          </w:p>
          <w:p w14:paraId="017D55D3" w14:textId="77777777" w:rsidR="002E1BB2" w:rsidRDefault="002E1BB2" w:rsidP="002E1BB2">
            <w:pPr>
              <w:pStyle w:val="ListParagraph"/>
              <w:numPr>
                <w:ilvl w:val="0"/>
                <w:numId w:val="13"/>
              </w:numPr>
              <w:spacing w:line="240" w:lineRule="auto"/>
              <w:rPr>
                <w:sz w:val="22"/>
                <w:szCs w:val="22"/>
              </w:rPr>
            </w:pPr>
            <w:r>
              <w:rPr>
                <w:sz w:val="22"/>
                <w:szCs w:val="22"/>
              </w:rPr>
              <w:t>Since all of our events took place at or after 5 p.m., we will schedule at least 2 meetings before 8 am.</w:t>
            </w:r>
          </w:p>
          <w:p w14:paraId="5630AD66" w14:textId="6A3A0519" w:rsidR="00E815B4" w:rsidRDefault="002E1BB2" w:rsidP="00B43142">
            <w:pPr>
              <w:pStyle w:val="ListParagraph"/>
              <w:numPr>
                <w:ilvl w:val="0"/>
                <w:numId w:val="13"/>
              </w:numPr>
              <w:spacing w:line="240" w:lineRule="auto"/>
              <w:rPr>
                <w:sz w:val="22"/>
                <w:szCs w:val="22"/>
              </w:rPr>
            </w:pPr>
            <w:r>
              <w:rPr>
                <w:sz w:val="22"/>
                <w:szCs w:val="22"/>
              </w:rPr>
              <w:t xml:space="preserve">We will include a minimum of 2 informational sessions that will allow parents to </w:t>
            </w:r>
            <w:r w:rsidR="00B43142">
              <w:rPr>
                <w:sz w:val="22"/>
                <w:szCs w:val="22"/>
              </w:rPr>
              <w:t>learn by creating</w:t>
            </w:r>
            <w:r>
              <w:rPr>
                <w:sz w:val="22"/>
                <w:szCs w:val="22"/>
              </w:rPr>
              <w:t xml:space="preserve"> “make and takes” </w:t>
            </w:r>
            <w:r w:rsidR="00EA6A3D">
              <w:rPr>
                <w:sz w:val="22"/>
                <w:szCs w:val="22"/>
              </w:rPr>
              <w:t xml:space="preserve">and online learning sessions </w:t>
            </w:r>
            <w:r>
              <w:rPr>
                <w:sz w:val="22"/>
                <w:szCs w:val="22"/>
              </w:rPr>
              <w:t>that are directly aligned with some of our most challenging standards in Math, Science, and ELA.</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33426264"/>
      <w:r>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296FEF7D" w14:textId="39A03AF8" w:rsidR="00922D88" w:rsidRPr="00EB1456" w:rsidRDefault="007B78F6" w:rsidP="00C5008A">
            <w:pPr>
              <w:spacing w:before="0" w:line="240" w:lineRule="auto"/>
              <w:ind w:left="0"/>
            </w:pPr>
            <w:r>
              <w:t>Within 1-2 weeks</w:t>
            </w:r>
            <w:r w:rsidR="00C5008A">
              <w:t xml:space="preserve"> of each event, we will request an RSVP so that we can plan for special situations like our ELL Parents</w:t>
            </w:r>
            <w:r w:rsidR="00CC7160">
              <w:t xml:space="preserve">, </w:t>
            </w:r>
            <w:r w:rsidR="00C5008A">
              <w:t>Deaf/Hearing Im</w:t>
            </w:r>
            <w:r w:rsidR="00CC7160">
              <w:t xml:space="preserve">paired Parents, or other extenuating circumstances.  Communication for all events will be sent to parents in English and Spanish.  We will make sure events are scheduled before 8am and after 5pm.  There will be 3-4 rotations at each event to allow parents with multiple children at our school to visit all needed classrooms/grade levels. We will modify our schedule to various days of the week to accommodate parents and their schedules.    </w:t>
            </w: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5C1D2CE4" w14:textId="77777777" w:rsidR="00FB66C6" w:rsidRPr="00FF04F2" w:rsidRDefault="00FB66C6" w:rsidP="00224C54">
            <w:pPr>
              <w:spacing w:before="0" w:line="240" w:lineRule="auto"/>
              <w:rPr>
                <w:rFonts w:cstheme="minorHAnsi"/>
                <w:szCs w:val="22"/>
              </w:rPr>
            </w:pPr>
          </w:p>
          <w:p w14:paraId="769D0D3C" w14:textId="40387FAE" w:rsidR="00CC7160" w:rsidRPr="00EB1456" w:rsidRDefault="00CC7160" w:rsidP="00224C54">
            <w:pPr>
              <w:spacing w:before="0" w:line="240" w:lineRule="auto"/>
              <w:rPr>
                <w:rFonts w:cstheme="minorHAnsi"/>
                <w:sz w:val="22"/>
                <w:szCs w:val="22"/>
              </w:rPr>
            </w:pPr>
            <w:r w:rsidRPr="00FF04F2">
              <w:rPr>
                <w:rFonts w:cstheme="minorHAnsi"/>
                <w:szCs w:val="22"/>
              </w:rPr>
              <w:t xml:space="preserve">The school will use multiple outlets to communicate upcoming events including, newsletters, website calendar, </w:t>
            </w:r>
            <w:proofErr w:type="spellStart"/>
            <w:r w:rsidRPr="00FF04F2">
              <w:rPr>
                <w:rFonts w:cstheme="minorHAnsi"/>
                <w:szCs w:val="22"/>
              </w:rPr>
              <w:t>robo</w:t>
            </w:r>
            <w:proofErr w:type="spellEnd"/>
            <w:r w:rsidRPr="00FF04F2">
              <w:rPr>
                <w:rFonts w:cstheme="minorHAnsi"/>
                <w:szCs w:val="22"/>
              </w:rPr>
              <w:t>-calls, Classroom DOJO, Microsoft TEAMs, and text messages.</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6563DE3">
        <w:trPr>
          <w:trHeight w:val="809"/>
        </w:trPr>
        <w:tc>
          <w:tcPr>
            <w:tcW w:w="9895" w:type="dxa"/>
            <w:vAlign w:val="top"/>
          </w:tcPr>
          <w:p w14:paraId="36FEB5B0" w14:textId="77777777" w:rsidR="00FB66C6" w:rsidRDefault="00FB66C6" w:rsidP="00224C54">
            <w:pPr>
              <w:spacing w:before="0" w:line="240" w:lineRule="auto"/>
              <w:rPr>
                <w:rFonts w:cstheme="minorHAnsi"/>
                <w:sz w:val="22"/>
                <w:szCs w:val="22"/>
              </w:rPr>
            </w:pPr>
          </w:p>
          <w:p w14:paraId="34FF1C98" w14:textId="4FE4D365" w:rsidR="00FB66C6" w:rsidRDefault="00CC7160" w:rsidP="00224C54">
            <w:pPr>
              <w:spacing w:before="0" w:line="240" w:lineRule="auto"/>
              <w:rPr>
                <w:rFonts w:cstheme="minorHAnsi"/>
                <w:sz w:val="22"/>
                <w:szCs w:val="22"/>
              </w:rPr>
            </w:pPr>
            <w:r>
              <w:rPr>
                <w:rFonts w:cstheme="minorHAnsi"/>
                <w:sz w:val="22"/>
                <w:szCs w:val="22"/>
              </w:rPr>
              <w:t>English and Spanish are the primary languages spoken by students, parents, and families in our school.</w:t>
            </w: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5ACEAD64" w:rsidR="00FB66C6" w:rsidRDefault="00FB66C6" w:rsidP="00FB66C6">
      <w:pPr>
        <w:spacing w:line="240" w:lineRule="auto"/>
      </w:pPr>
    </w:p>
    <w:p w14:paraId="45DEACEB" w14:textId="638E3DE1" w:rsidR="00CC7160" w:rsidRDefault="00CC7160" w:rsidP="00FB66C6">
      <w:pPr>
        <w:spacing w:line="240" w:lineRule="auto"/>
      </w:pPr>
    </w:p>
    <w:p w14:paraId="62E8CD15" w14:textId="77777777" w:rsidR="00CC7160" w:rsidRPr="00BD5DF8" w:rsidRDefault="00CC7160"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0FABD395" w14:textId="77A63A09" w:rsidR="00EA3999" w:rsidRPr="00922D88" w:rsidRDefault="00BC1DA5" w:rsidP="000A2B10">
            <w:pPr>
              <w:spacing w:before="0" w:line="240" w:lineRule="auto"/>
              <w:rPr>
                <w:sz w:val="22"/>
                <w:szCs w:val="22"/>
              </w:rPr>
            </w:pPr>
            <w:r>
              <w:rPr>
                <w:sz w:val="22"/>
                <w:szCs w:val="22"/>
              </w:rPr>
              <w:t xml:space="preserve">(1) Blackboard phone call-out system.  </w:t>
            </w:r>
          </w:p>
          <w:p w14:paraId="724357B1" w14:textId="0E119F8A" w:rsidR="00E32803" w:rsidRPr="00922D88" w:rsidRDefault="00E32803" w:rsidP="000A2B10">
            <w:pPr>
              <w:spacing w:before="0" w:line="240" w:lineRule="auto"/>
              <w:rPr>
                <w:sz w:val="22"/>
                <w:szCs w:val="22"/>
              </w:rPr>
            </w:pPr>
            <w:r w:rsidRPr="00922D88">
              <w:rPr>
                <w:sz w:val="22"/>
                <w:szCs w:val="22"/>
              </w:rPr>
              <w:t>(2)</w:t>
            </w:r>
            <w:r w:rsidR="00BC1DA5">
              <w:rPr>
                <w:sz w:val="22"/>
                <w:szCs w:val="22"/>
              </w:rPr>
              <w:t xml:space="preserve"> Event flyer</w:t>
            </w:r>
          </w:p>
          <w:p w14:paraId="5B08B5D1" w14:textId="4818D983" w:rsidR="00BD5DF8" w:rsidRDefault="00794E99" w:rsidP="000A2B10">
            <w:pPr>
              <w:spacing w:before="0" w:line="240" w:lineRule="auto"/>
              <w:rPr>
                <w:sz w:val="22"/>
                <w:szCs w:val="22"/>
              </w:rPr>
            </w:pPr>
            <w:r>
              <w:rPr>
                <w:sz w:val="22"/>
                <w:szCs w:val="22"/>
              </w:rPr>
              <w:t>(3)</w:t>
            </w:r>
            <w:r w:rsidR="00BC1DA5">
              <w:rPr>
                <w:sz w:val="22"/>
                <w:szCs w:val="22"/>
              </w:rPr>
              <w:t xml:space="preserve"> </w:t>
            </w:r>
            <w:r w:rsidR="00E177E4">
              <w:rPr>
                <w:sz w:val="22"/>
                <w:szCs w:val="22"/>
              </w:rPr>
              <w:t>School marquee</w:t>
            </w:r>
          </w:p>
          <w:p w14:paraId="16DEB4AB" w14:textId="672F7D78" w:rsidR="00BD5DF8" w:rsidRPr="00922D88" w:rsidRDefault="00E177E4" w:rsidP="000A2B10">
            <w:pPr>
              <w:spacing w:before="0" w:line="240" w:lineRule="auto"/>
              <w:rPr>
                <w:sz w:val="22"/>
                <w:szCs w:val="22"/>
              </w:rPr>
            </w:pPr>
            <w:r>
              <w:rPr>
                <w:sz w:val="22"/>
                <w:szCs w:val="22"/>
              </w:rPr>
              <w:t>(4) Before and after school announcements</w:t>
            </w: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734FC031" w14:textId="174D74E1" w:rsidR="00705780" w:rsidRDefault="00E32803" w:rsidP="000A2B10">
            <w:pPr>
              <w:spacing w:before="0" w:line="240" w:lineRule="auto"/>
              <w:rPr>
                <w:sz w:val="22"/>
                <w:szCs w:val="22"/>
              </w:rPr>
            </w:pPr>
            <w:r w:rsidRPr="00922D88">
              <w:rPr>
                <w:sz w:val="22"/>
                <w:szCs w:val="22"/>
              </w:rPr>
              <w:t>(1)</w:t>
            </w:r>
            <w:r w:rsidR="00705780">
              <w:rPr>
                <w:sz w:val="22"/>
                <w:szCs w:val="22"/>
              </w:rPr>
              <w:t xml:space="preserve">  During Open House the teacher will explain the curriculum resources a</w:t>
            </w:r>
            <w:r w:rsidR="009907A2">
              <w:rPr>
                <w:sz w:val="22"/>
                <w:szCs w:val="22"/>
              </w:rPr>
              <w:t>nd assessments</w:t>
            </w:r>
            <w:r w:rsidR="00C513C9">
              <w:rPr>
                <w:sz w:val="22"/>
                <w:szCs w:val="22"/>
              </w:rPr>
              <w:t xml:space="preserve"> (formative &amp; summative)</w:t>
            </w:r>
            <w:r w:rsidR="009907A2">
              <w:rPr>
                <w:sz w:val="22"/>
                <w:szCs w:val="22"/>
              </w:rPr>
              <w:t xml:space="preserve"> we will be using including but not limited to PMAs, FRECKLE, Unit Tests, </w:t>
            </w:r>
            <w:proofErr w:type="spellStart"/>
            <w:r w:rsidR="009907A2">
              <w:rPr>
                <w:sz w:val="22"/>
                <w:szCs w:val="22"/>
              </w:rPr>
              <w:t>iReady</w:t>
            </w:r>
            <w:proofErr w:type="spellEnd"/>
            <w:r w:rsidR="009907A2">
              <w:rPr>
                <w:sz w:val="22"/>
                <w:szCs w:val="22"/>
              </w:rPr>
              <w:t xml:space="preserve"> Diagnostics, Achieve, DI Assessments, FSA, and FCAT.</w:t>
            </w:r>
          </w:p>
          <w:p w14:paraId="667367C5" w14:textId="693FD4B7" w:rsidR="00E32803" w:rsidRPr="00922D88" w:rsidRDefault="00E32803" w:rsidP="000A2B10">
            <w:pPr>
              <w:spacing w:before="0" w:line="240" w:lineRule="auto"/>
              <w:rPr>
                <w:sz w:val="22"/>
                <w:szCs w:val="22"/>
              </w:rPr>
            </w:pPr>
            <w:r w:rsidRPr="00922D88">
              <w:rPr>
                <w:sz w:val="22"/>
                <w:szCs w:val="22"/>
              </w:rPr>
              <w:t>(2)</w:t>
            </w:r>
            <w:r w:rsidR="00705780">
              <w:rPr>
                <w:sz w:val="22"/>
                <w:szCs w:val="22"/>
              </w:rPr>
              <w:t xml:space="preserve">  Teachers will hold parent /teacher conferences to review progress, goals, and expected achievement levels for students after the first month </w:t>
            </w:r>
            <w:r w:rsidR="00C51C35">
              <w:rPr>
                <w:sz w:val="22"/>
                <w:szCs w:val="22"/>
              </w:rPr>
              <w:t>of school and as needed throughout the school year.</w:t>
            </w:r>
          </w:p>
          <w:p w14:paraId="35DDE7AE" w14:textId="6A630506" w:rsidR="00E32803" w:rsidRDefault="00E32803" w:rsidP="000A2B10">
            <w:pPr>
              <w:spacing w:before="0" w:line="240" w:lineRule="auto"/>
              <w:rPr>
                <w:sz w:val="22"/>
                <w:szCs w:val="22"/>
              </w:rPr>
            </w:pPr>
            <w:r w:rsidRPr="00922D88">
              <w:rPr>
                <w:sz w:val="22"/>
                <w:szCs w:val="22"/>
              </w:rPr>
              <w:t>(3)</w:t>
            </w:r>
            <w:r w:rsidR="00705780">
              <w:rPr>
                <w:sz w:val="22"/>
                <w:szCs w:val="22"/>
              </w:rPr>
              <w:t xml:space="preserve">  </w:t>
            </w:r>
            <w:r w:rsidR="00C51C35">
              <w:rPr>
                <w:sz w:val="22"/>
                <w:szCs w:val="22"/>
              </w:rPr>
              <w:t xml:space="preserve">We will reiterate our curriculum, forms of assessment </w:t>
            </w:r>
            <w:r w:rsidR="00C513C9">
              <w:rPr>
                <w:sz w:val="22"/>
                <w:szCs w:val="22"/>
              </w:rPr>
              <w:t xml:space="preserve">(formative/summative) </w:t>
            </w:r>
            <w:r w:rsidR="00C51C35">
              <w:rPr>
                <w:sz w:val="22"/>
                <w:szCs w:val="22"/>
              </w:rPr>
              <w:t>and achievement levels using Duval Homeroom each month.</w:t>
            </w:r>
          </w:p>
          <w:p w14:paraId="7E1E7CD0" w14:textId="0E54871C" w:rsidR="00794E99" w:rsidRPr="00922D88" w:rsidRDefault="00AE2ACB" w:rsidP="000A2B10">
            <w:pPr>
              <w:spacing w:before="0" w:line="240" w:lineRule="auto"/>
              <w:rPr>
                <w:sz w:val="22"/>
                <w:szCs w:val="22"/>
              </w:rPr>
            </w:pPr>
            <w:r>
              <w:rPr>
                <w:sz w:val="22"/>
                <w:szCs w:val="22"/>
              </w:rPr>
              <w:t>(4) Teachers will advise parents of materials that are available in Spanish.  We will work with the district’s ESOL department for materials needed for languages besides Spanish,</w:t>
            </w: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71189F7E" w14:textId="77777777" w:rsidR="00864914" w:rsidRPr="00922D88" w:rsidRDefault="00E32803" w:rsidP="00864914">
            <w:pPr>
              <w:spacing w:before="0" w:line="240" w:lineRule="auto"/>
              <w:rPr>
                <w:sz w:val="22"/>
                <w:szCs w:val="22"/>
              </w:rPr>
            </w:pPr>
            <w:r w:rsidRPr="00922D88">
              <w:rPr>
                <w:sz w:val="22"/>
                <w:szCs w:val="22"/>
              </w:rPr>
              <w:t>(1)</w:t>
            </w:r>
            <w:r w:rsidR="008D03F9">
              <w:rPr>
                <w:sz w:val="22"/>
                <w:szCs w:val="22"/>
              </w:rPr>
              <w:t xml:space="preserve">  Decision-making opportunities are available for parents via SAC meetings.  SAC is held the</w:t>
            </w:r>
            <w:r w:rsidR="009B0419">
              <w:rPr>
                <w:sz w:val="22"/>
                <w:szCs w:val="22"/>
              </w:rPr>
              <w:t xml:space="preserve"> fourth Wednesday of each month.</w:t>
            </w:r>
            <w:r w:rsidR="008D03F9">
              <w:rPr>
                <w:sz w:val="22"/>
                <w:szCs w:val="22"/>
              </w:rPr>
              <w:t xml:space="preserve"> </w:t>
            </w:r>
            <w:r w:rsidR="00864914">
              <w:rPr>
                <w:sz w:val="22"/>
                <w:szCs w:val="22"/>
              </w:rPr>
              <w:t>Also when parents ask, they are given this information from the front office staff.</w:t>
            </w:r>
          </w:p>
          <w:p w14:paraId="58ABA5E0" w14:textId="77777777" w:rsidR="00864914" w:rsidRPr="00922D88" w:rsidRDefault="00864914" w:rsidP="00864914">
            <w:pPr>
              <w:spacing w:before="0" w:line="240" w:lineRule="auto"/>
              <w:rPr>
                <w:sz w:val="22"/>
                <w:szCs w:val="22"/>
              </w:rPr>
            </w:pPr>
          </w:p>
          <w:p w14:paraId="08CC5681" w14:textId="6963BF25" w:rsidR="00E32803" w:rsidRDefault="00E32803" w:rsidP="000A2B10">
            <w:pPr>
              <w:spacing w:before="0" w:line="240" w:lineRule="auto"/>
              <w:rPr>
                <w:sz w:val="22"/>
                <w:szCs w:val="22"/>
              </w:rPr>
            </w:pPr>
            <w:r w:rsidRPr="00922D88">
              <w:rPr>
                <w:sz w:val="22"/>
                <w:szCs w:val="22"/>
              </w:rPr>
              <w:t>(2)</w:t>
            </w:r>
            <w:r w:rsidR="00390521">
              <w:rPr>
                <w:sz w:val="22"/>
                <w:szCs w:val="22"/>
              </w:rPr>
              <w:t xml:space="preserve">  </w:t>
            </w:r>
            <w:r w:rsidR="009B0419">
              <w:rPr>
                <w:sz w:val="22"/>
                <w:szCs w:val="22"/>
              </w:rPr>
              <w:t>At Orientation and Open House, parents are invited to stop by a table to discuss volunteer opportunities (SAC).</w:t>
            </w:r>
          </w:p>
          <w:p w14:paraId="1A965116" w14:textId="5C333338"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(2) How will this plan be communicated in all of the languages that apply to your school?</w:t>
            </w:r>
          </w:p>
        </w:tc>
      </w:tr>
      <w:tr w:rsidR="008B2BD1" w14:paraId="384BA73E" w14:textId="77777777" w:rsidTr="46563DE3">
        <w:trPr>
          <w:trHeight w:val="1493"/>
        </w:trPr>
        <w:tc>
          <w:tcPr>
            <w:tcW w:w="9895" w:type="dxa"/>
            <w:shd w:val="clear" w:color="auto" w:fill="auto"/>
            <w:vAlign w:val="top"/>
          </w:tcPr>
          <w:p w14:paraId="6E325A60" w14:textId="75A36B15" w:rsidR="008B2BD1" w:rsidRPr="00794E99" w:rsidRDefault="00794E99" w:rsidP="00794E99">
            <w:pPr>
              <w:spacing w:line="240" w:lineRule="auto"/>
              <w:ind w:left="0"/>
              <w:rPr>
                <w:bCs/>
                <w:sz w:val="22"/>
                <w:szCs w:val="22"/>
              </w:rPr>
            </w:pPr>
            <w:r w:rsidRPr="00794E99">
              <w:rPr>
                <w:bCs/>
                <w:sz w:val="22"/>
                <w:szCs w:val="22"/>
              </w:rPr>
              <w:t>(1)</w:t>
            </w:r>
            <w:r w:rsidR="00304F96">
              <w:rPr>
                <w:bCs/>
                <w:sz w:val="22"/>
                <w:szCs w:val="22"/>
              </w:rPr>
              <w:t xml:space="preserve"> The school will publish the Parent and Family Engagement Plan to parents and families via the school’s website with a caption stating that the parents may request a copy in their native language.</w:t>
            </w:r>
            <w:r w:rsidR="00CC1020">
              <w:rPr>
                <w:bCs/>
                <w:sz w:val="22"/>
                <w:szCs w:val="22"/>
              </w:rPr>
              <w:t xml:space="preserve">  </w:t>
            </w:r>
            <w:r w:rsidR="00CC1020" w:rsidRPr="00304F96">
              <w:rPr>
                <w:bCs/>
                <w:sz w:val="22"/>
                <w:szCs w:val="22"/>
              </w:rPr>
              <w:t>Hard copies of the plan will be available in the school’s front office and parent resource center.</w:t>
            </w:r>
          </w:p>
          <w:p w14:paraId="34B3F2EB" w14:textId="32A72A86" w:rsidR="00794E99" w:rsidRPr="00794E99" w:rsidRDefault="00794E99" w:rsidP="00CC1020">
            <w:pPr>
              <w:spacing w:line="240" w:lineRule="auto"/>
              <w:ind w:left="0"/>
              <w:rPr>
                <w:b/>
                <w:bCs/>
                <w:sz w:val="22"/>
                <w:szCs w:val="22"/>
              </w:rPr>
            </w:pPr>
            <w:r w:rsidRPr="00794E99">
              <w:rPr>
                <w:bCs/>
                <w:sz w:val="22"/>
                <w:szCs w:val="22"/>
              </w:rPr>
              <w:t>(2)</w:t>
            </w:r>
            <w:r w:rsidRPr="00794E99">
              <w:rPr>
                <w:b/>
                <w:bCs/>
                <w:sz w:val="22"/>
                <w:szCs w:val="22"/>
              </w:rPr>
              <w:t xml:space="preserve"> </w:t>
            </w:r>
            <w:r w:rsidR="00CC1020" w:rsidRPr="00CC1020">
              <w:rPr>
                <w:bCs/>
                <w:sz w:val="22"/>
                <w:szCs w:val="22"/>
              </w:rPr>
              <w:t>We will ensure hard copies are available in Spanish in our Parent Resource Center and front office</w:t>
            </w:r>
            <w:r w:rsidR="00CC1020">
              <w:rPr>
                <w:b/>
                <w:bCs/>
                <w:sz w:val="22"/>
                <w:szCs w:val="22"/>
              </w:rPr>
              <w:t xml:space="preserve">.  </w:t>
            </w:r>
            <w:r w:rsidR="00CC1020" w:rsidRPr="00CC1020">
              <w:rPr>
                <w:bCs/>
                <w:sz w:val="22"/>
                <w:szCs w:val="22"/>
              </w:rPr>
              <w:t>If needed in other languages, parents may request it in the front office.  This information will also be included in the Principal’s newsletter.</w:t>
            </w:r>
          </w:p>
        </w:tc>
      </w:tr>
    </w:tbl>
    <w:p w14:paraId="55A6E99C" w14:textId="77777777" w:rsidR="002063EE" w:rsidRDefault="00BD5DF8" w:rsidP="006F4A60">
      <w:pPr>
        <w:pStyle w:val="Heading1"/>
      </w:pPr>
      <w:bookmarkStart w:id="12" w:name="_Toc33426265"/>
      <w:r>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arto="http://schemas.microsoft.com/office/word/2006/arto"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33426266"/>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proofErr w:type="spellStart"/>
            <w:r w:rsidR="001104ED" w:rsidRPr="00701713">
              <w:rPr>
                <w:sz w:val="22"/>
                <w:szCs w:val="24"/>
              </w:rPr>
              <w:t>Schoolwide</w:t>
            </w:r>
            <w:proofErr w:type="spellEnd"/>
            <w:r w:rsidR="001104ED" w:rsidRPr="00701713">
              <w:rPr>
                <w:sz w:val="22"/>
                <w:szCs w:val="24"/>
              </w:rPr>
              <w:t xml:space="preserv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69013414" w:rsidR="001104ED" w:rsidRPr="000A2B10" w:rsidRDefault="00304F96" w:rsidP="000A2B10">
            <w:pPr>
              <w:spacing w:before="0" w:line="240" w:lineRule="auto"/>
              <w:rPr>
                <w:sz w:val="22"/>
                <w:szCs w:val="24"/>
              </w:rPr>
            </w:pPr>
            <w:r>
              <w:rPr>
                <w:sz w:val="22"/>
                <w:szCs w:val="24"/>
              </w:rPr>
              <w:t xml:space="preserve">The school will involve parents and families via SAC to review and identify areas of improvement for Title I programs.  After each Title I event is held, an evaluation form is </w:t>
            </w:r>
            <w:r w:rsidR="007527C1">
              <w:rPr>
                <w:sz w:val="22"/>
                <w:szCs w:val="24"/>
              </w:rPr>
              <w:t xml:space="preserve">also </w:t>
            </w:r>
            <w:r>
              <w:rPr>
                <w:sz w:val="22"/>
                <w:szCs w:val="24"/>
              </w:rPr>
              <w:t xml:space="preserve">given to parents to </w:t>
            </w:r>
            <w:r w:rsidR="004778FE">
              <w:rPr>
                <w:sz w:val="22"/>
                <w:szCs w:val="24"/>
              </w:rPr>
              <w:t>complete and provide feedback</w:t>
            </w:r>
            <w:r>
              <w:rPr>
                <w:sz w:val="22"/>
                <w:szCs w:val="24"/>
              </w:rPr>
              <w:t>.  The forms are reviewed to look for ways to improv</w:t>
            </w:r>
            <w:r w:rsidR="007527C1">
              <w:rPr>
                <w:sz w:val="22"/>
                <w:szCs w:val="24"/>
              </w:rPr>
              <w:t>e Title I programs at the school.</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690DE0CD" w14:textId="59856999" w:rsidR="008176F3" w:rsidRPr="000A2B10" w:rsidRDefault="008176F3" w:rsidP="006C0B2F">
            <w:pPr>
              <w:pStyle w:val="ListParagraph"/>
              <w:numPr>
                <w:ilvl w:val="0"/>
                <w:numId w:val="6"/>
              </w:numPr>
              <w:spacing w:before="0" w:line="240" w:lineRule="auto"/>
              <w:rPr>
                <w:sz w:val="22"/>
                <w:szCs w:val="22"/>
              </w:rPr>
            </w:pPr>
            <w:r w:rsidRPr="000A2B10">
              <w:rPr>
                <w:sz w:val="22"/>
                <w:szCs w:val="22"/>
              </w:rPr>
              <w:t>Childcare -</w:t>
            </w:r>
            <w:r w:rsidR="007527C1">
              <w:rPr>
                <w:sz w:val="22"/>
                <w:szCs w:val="22"/>
              </w:rPr>
              <w:t xml:space="preserve">  All children are welcome to all parental involvement activit</w:t>
            </w:r>
            <w:r w:rsidR="007376AC">
              <w:rPr>
                <w:sz w:val="22"/>
                <w:szCs w:val="22"/>
              </w:rPr>
              <w:t>ies, so childcare is not an issue.</w:t>
            </w:r>
          </w:p>
          <w:p w14:paraId="4EB84640" w14:textId="7F4D4C35" w:rsidR="008176F3" w:rsidRPr="000A2B10" w:rsidRDefault="008176F3" w:rsidP="006C0B2F">
            <w:pPr>
              <w:pStyle w:val="ListParagraph"/>
              <w:numPr>
                <w:ilvl w:val="0"/>
                <w:numId w:val="6"/>
              </w:numPr>
              <w:spacing w:before="0" w:line="240" w:lineRule="auto"/>
              <w:rPr>
                <w:sz w:val="22"/>
                <w:szCs w:val="22"/>
              </w:rPr>
            </w:pPr>
            <w:r w:rsidRPr="000A2B10">
              <w:rPr>
                <w:sz w:val="22"/>
                <w:szCs w:val="22"/>
              </w:rPr>
              <w:t xml:space="preserve">Home Visits </w:t>
            </w:r>
            <w:r w:rsidR="007527C1">
              <w:rPr>
                <w:sz w:val="22"/>
                <w:szCs w:val="22"/>
              </w:rPr>
              <w:t>– Our guidance counselor and social worker will coordinate home visits when necessary.</w:t>
            </w:r>
            <w:r w:rsidR="007376AC">
              <w:rPr>
                <w:sz w:val="22"/>
                <w:szCs w:val="22"/>
              </w:rPr>
              <w:t xml:space="preserve">   Visits will allow us to communicate with parents who may have mobility issues.</w:t>
            </w:r>
          </w:p>
          <w:p w14:paraId="541F1F2A" w14:textId="3064FD89" w:rsidR="008176F3" w:rsidRPr="002E7F0B" w:rsidRDefault="6046474D" w:rsidP="007376AC">
            <w:pPr>
              <w:pStyle w:val="ListParagraph"/>
              <w:numPr>
                <w:ilvl w:val="0"/>
                <w:numId w:val="6"/>
              </w:numPr>
              <w:spacing w:before="0" w:line="240" w:lineRule="auto"/>
              <w:rPr>
                <w:sz w:val="22"/>
                <w:szCs w:val="22"/>
              </w:rPr>
            </w:pPr>
            <w:r w:rsidRPr="7A595191">
              <w:rPr>
                <w:sz w:val="22"/>
                <w:szCs w:val="22"/>
              </w:rPr>
              <w:t>Additional Services to remove barriers to encourage event attendance -</w:t>
            </w:r>
            <w:r w:rsidR="007527C1">
              <w:rPr>
                <w:sz w:val="22"/>
                <w:szCs w:val="22"/>
              </w:rPr>
              <w:t xml:space="preserve">  Admin will follow up</w:t>
            </w:r>
            <w:r w:rsidR="007376AC">
              <w:rPr>
                <w:sz w:val="22"/>
                <w:szCs w:val="22"/>
              </w:rPr>
              <w:t xml:space="preserve"> to remove additional barriers if necessary and within reason.</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33426267"/>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4A0F0276" w:rsidR="00B71FA5" w:rsidRPr="000A2B10" w:rsidRDefault="004278E0" w:rsidP="000A2B10">
            <w:pPr>
              <w:spacing w:before="0" w:line="240" w:lineRule="auto"/>
              <w:rPr>
                <w:rFonts w:cstheme="minorHAnsi"/>
                <w:sz w:val="22"/>
                <w:szCs w:val="22"/>
              </w:rPr>
            </w:pPr>
            <w:r>
              <w:rPr>
                <w:rFonts w:cstheme="minorHAnsi"/>
                <w:sz w:val="22"/>
                <w:szCs w:val="22"/>
              </w:rPr>
              <w:t>We used our end of year Developmental Meeting.</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77A52294" w14:textId="23FB1F0D" w:rsidR="00B71FA5" w:rsidRPr="000A2B10" w:rsidRDefault="004278E0" w:rsidP="004278E0">
            <w:pPr>
              <w:spacing w:before="0" w:line="240" w:lineRule="auto"/>
              <w:ind w:left="0"/>
              <w:rPr>
                <w:rFonts w:cstheme="minorHAnsi"/>
                <w:sz w:val="22"/>
                <w:szCs w:val="22"/>
              </w:rPr>
            </w:pPr>
            <w:r>
              <w:rPr>
                <w:rFonts w:cstheme="minorHAnsi"/>
                <w:sz w:val="22"/>
                <w:szCs w:val="22"/>
              </w:rPr>
              <w:t>The school has completed parent surveys with the needed information.  The informati</w:t>
            </w:r>
            <w:r w:rsidR="00465A0E">
              <w:rPr>
                <w:rFonts w:cstheme="minorHAnsi"/>
                <w:sz w:val="22"/>
                <w:szCs w:val="22"/>
              </w:rPr>
              <w:t>on was disaggregated and will be used to plan this school year’s activities.</w:t>
            </w: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06AB9541"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0"/>
                  <w14:checkedState w14:val="2612" w14:font="MS Gothic"/>
                  <w14:uncheckedState w14:val="2610" w14:font="MS Gothic"/>
                </w14:checkbox>
              </w:sdtPr>
              <w:sdtContent>
                <w:r w:rsidR="00505D3E">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1371C50B" w:rsidR="00B71FA5" w:rsidRPr="000A2B10" w:rsidRDefault="00A03E6C"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Content>
                <w:r w:rsidR="00505D3E">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3E79F9C0" w:rsidR="00B71FA5" w:rsidRDefault="00A03E6C"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505D3E">
                  <w:rPr>
                    <w:rFonts w:ascii="MS Gothic" w:eastAsia="MS Gothic" w:hAnsi="MS Gothic" w:cstheme="minorHAnsi" w:hint="eastAsia"/>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A03E6C"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33426268"/>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6EBA6E8D" w:rsidR="001104ED" w:rsidRPr="000A2B10" w:rsidRDefault="34CA79C5" w:rsidP="006C0B2F">
            <w:pPr>
              <w:pStyle w:val="ListParagraph"/>
              <w:numPr>
                <w:ilvl w:val="0"/>
                <w:numId w:val="5"/>
              </w:numPr>
              <w:spacing w:before="0" w:line="240" w:lineRule="auto"/>
              <w:rPr>
                <w:sz w:val="22"/>
                <w:szCs w:val="22"/>
                <w:u w:val="single"/>
              </w:rPr>
            </w:pPr>
            <w:r w:rsidRPr="34CA79C5">
              <w:rPr>
                <w:sz w:val="22"/>
                <w:szCs w:val="22"/>
                <w:u w:val="single"/>
              </w:rPr>
              <w:t xml:space="preserve">Step 1: </w:t>
            </w:r>
            <w:r w:rsidR="00465A0E">
              <w:rPr>
                <w:sz w:val="22"/>
                <w:szCs w:val="22"/>
                <w:u w:val="single"/>
              </w:rPr>
              <w:t>Advertise the meeting on the Open House flyer and website.</w:t>
            </w:r>
          </w:p>
          <w:p w14:paraId="2B3DA3AA" w14:textId="0B185FDA" w:rsidR="00966897" w:rsidRPr="000A2B10" w:rsidRDefault="34CA79C5" w:rsidP="006C0B2F">
            <w:pPr>
              <w:pStyle w:val="ListParagraph"/>
              <w:numPr>
                <w:ilvl w:val="0"/>
                <w:numId w:val="5"/>
              </w:numPr>
              <w:spacing w:before="0" w:line="240" w:lineRule="auto"/>
              <w:rPr>
                <w:sz w:val="22"/>
                <w:szCs w:val="22"/>
                <w:u w:val="single"/>
              </w:rPr>
            </w:pPr>
            <w:r w:rsidRPr="34CA79C5">
              <w:rPr>
                <w:sz w:val="22"/>
                <w:szCs w:val="22"/>
                <w:u w:val="single"/>
              </w:rPr>
              <w:t xml:space="preserve">Step 2: </w:t>
            </w:r>
            <w:r w:rsidR="00465A0E">
              <w:rPr>
                <w:sz w:val="22"/>
                <w:szCs w:val="22"/>
                <w:u w:val="single"/>
              </w:rPr>
              <w:t>Include information on our Blackboard parent blast.</w:t>
            </w:r>
          </w:p>
          <w:p w14:paraId="082A69C4" w14:textId="1F517139" w:rsidR="34CA79C5" w:rsidRDefault="34CA79C5" w:rsidP="006C0B2F">
            <w:pPr>
              <w:pStyle w:val="ListParagraph"/>
              <w:numPr>
                <w:ilvl w:val="0"/>
                <w:numId w:val="5"/>
              </w:numPr>
              <w:spacing w:before="0" w:line="240" w:lineRule="auto"/>
              <w:rPr>
                <w:sz w:val="22"/>
                <w:szCs w:val="22"/>
                <w:u w:val="single"/>
              </w:rPr>
            </w:pPr>
            <w:r w:rsidRPr="34CA79C5">
              <w:rPr>
                <w:sz w:val="22"/>
                <w:szCs w:val="22"/>
                <w:u w:val="single"/>
              </w:rPr>
              <w:t xml:space="preserve">Step 3: </w:t>
            </w:r>
            <w:r w:rsidR="00465A0E">
              <w:rPr>
                <w:sz w:val="22"/>
                <w:szCs w:val="22"/>
                <w:u w:val="single"/>
              </w:rPr>
              <w:t>Present information to parents (teacher presents a portion of the information in each of their classrooms.</w:t>
            </w:r>
          </w:p>
          <w:p w14:paraId="45C2FD77" w14:textId="0FBD4860" w:rsidR="00966897" w:rsidRDefault="34CA79C5" w:rsidP="006C0B2F">
            <w:pPr>
              <w:pStyle w:val="ListParagraph"/>
              <w:numPr>
                <w:ilvl w:val="0"/>
                <w:numId w:val="5"/>
              </w:numPr>
              <w:spacing w:before="0" w:line="240" w:lineRule="auto"/>
              <w:rPr>
                <w:sz w:val="22"/>
                <w:szCs w:val="22"/>
                <w:u w:val="single"/>
              </w:rPr>
            </w:pPr>
            <w:r w:rsidRPr="34CA79C5">
              <w:rPr>
                <w:sz w:val="22"/>
                <w:szCs w:val="22"/>
                <w:u w:val="single"/>
              </w:rPr>
              <w:t xml:space="preserve">Step 4: </w:t>
            </w:r>
            <w:r w:rsidR="00FB11BC">
              <w:rPr>
                <w:sz w:val="22"/>
                <w:szCs w:val="22"/>
                <w:u w:val="single"/>
              </w:rPr>
              <w:t xml:space="preserve">Parents </w:t>
            </w:r>
            <w:r w:rsidR="00465A0E">
              <w:rPr>
                <w:sz w:val="22"/>
                <w:szCs w:val="22"/>
                <w:u w:val="single"/>
              </w:rPr>
              <w:t>complete</w:t>
            </w:r>
            <w:r w:rsidR="00FB11BC">
              <w:rPr>
                <w:sz w:val="22"/>
                <w:szCs w:val="22"/>
                <w:u w:val="single"/>
              </w:rPr>
              <w:t>d</w:t>
            </w:r>
            <w:r w:rsidR="00465A0E">
              <w:rPr>
                <w:sz w:val="22"/>
                <w:szCs w:val="22"/>
                <w:u w:val="single"/>
              </w:rPr>
              <w:t xml:space="preserve"> a survey with their preferred</w:t>
            </w:r>
            <w:r w:rsidR="00FB11BC">
              <w:rPr>
                <w:sz w:val="22"/>
                <w:szCs w:val="22"/>
                <w:u w:val="single"/>
              </w:rPr>
              <w:t xml:space="preserve"> times for family engagement nights and topics they would like to discuss.</w:t>
            </w:r>
          </w:p>
          <w:p w14:paraId="7D712D21" w14:textId="2FD3567C" w:rsidR="00EA58F1" w:rsidRDefault="00EA58F1" w:rsidP="006C0B2F">
            <w:pPr>
              <w:pStyle w:val="ListParagraph"/>
              <w:numPr>
                <w:ilvl w:val="0"/>
                <w:numId w:val="5"/>
              </w:numPr>
              <w:spacing w:before="0" w:line="240" w:lineRule="auto"/>
              <w:rPr>
                <w:sz w:val="22"/>
                <w:szCs w:val="22"/>
                <w:u w:val="single"/>
              </w:rPr>
            </w:pPr>
            <w:r>
              <w:rPr>
                <w:sz w:val="22"/>
                <w:szCs w:val="22"/>
                <w:u w:val="single"/>
              </w:rPr>
              <w:t>Step 5:</w:t>
            </w:r>
            <w:r w:rsidR="00FB11BC">
              <w:rPr>
                <w:sz w:val="22"/>
                <w:szCs w:val="22"/>
                <w:u w:val="single"/>
              </w:rPr>
              <w:t xml:space="preserve"> Survey information was disaggregated by the assistant principal.</w:t>
            </w:r>
          </w:p>
          <w:p w14:paraId="435FDF9C" w14:textId="63BA94F3" w:rsidR="00EA58F1" w:rsidRPr="000A2B10" w:rsidRDefault="00EA58F1" w:rsidP="006C0B2F">
            <w:pPr>
              <w:pStyle w:val="ListParagraph"/>
              <w:numPr>
                <w:ilvl w:val="0"/>
                <w:numId w:val="5"/>
              </w:numPr>
              <w:spacing w:before="0" w:line="240" w:lineRule="auto"/>
              <w:rPr>
                <w:sz w:val="22"/>
                <w:szCs w:val="22"/>
                <w:u w:val="single"/>
              </w:rPr>
            </w:pPr>
            <w:r>
              <w:rPr>
                <w:sz w:val="22"/>
                <w:szCs w:val="22"/>
                <w:u w:val="single"/>
              </w:rPr>
              <w:t>Step 6:</w:t>
            </w:r>
            <w:r w:rsidR="00FB11BC">
              <w:rPr>
                <w:sz w:val="22"/>
                <w:szCs w:val="22"/>
                <w:u w:val="single"/>
              </w:rPr>
              <w:t xml:space="preserve">  The disaggregated data will be shared with the parental involvement committee to plan activities for the school year.</w:t>
            </w:r>
          </w:p>
          <w:p w14:paraId="366AB475" w14:textId="77777777" w:rsidR="00296A9C" w:rsidRDefault="00296A9C" w:rsidP="000A2B10">
            <w:pPr>
              <w:pStyle w:val="ListParagraph"/>
              <w:spacing w:before="0" w:line="240" w:lineRule="auto"/>
              <w:ind w:left="835"/>
              <w:rPr>
                <w:rFonts w:cstheme="minorHAnsi"/>
                <w:sz w:val="22"/>
                <w:szCs w:val="22"/>
                <w:u w:val="single"/>
              </w:rPr>
            </w:pPr>
          </w:p>
          <w:p w14:paraId="495DC662" w14:textId="77777777" w:rsidR="00FB11BC" w:rsidRDefault="00FB11BC" w:rsidP="000A2B10">
            <w:pPr>
              <w:pStyle w:val="ListParagraph"/>
              <w:spacing w:before="0" w:line="240" w:lineRule="auto"/>
              <w:ind w:left="835"/>
              <w:rPr>
                <w:rFonts w:cstheme="minorHAnsi"/>
                <w:sz w:val="22"/>
                <w:szCs w:val="22"/>
                <w:u w:val="single"/>
              </w:rPr>
            </w:pPr>
          </w:p>
          <w:p w14:paraId="15572D28" w14:textId="77777777" w:rsidR="00FB11BC" w:rsidRDefault="00FB11BC" w:rsidP="000A2B10">
            <w:pPr>
              <w:pStyle w:val="ListParagraph"/>
              <w:spacing w:before="0" w:line="240" w:lineRule="auto"/>
              <w:ind w:left="835"/>
              <w:rPr>
                <w:rFonts w:cstheme="minorHAnsi"/>
                <w:sz w:val="22"/>
                <w:szCs w:val="22"/>
                <w:u w:val="single"/>
              </w:rPr>
            </w:pPr>
          </w:p>
          <w:p w14:paraId="56EE48EE" w14:textId="5AEB70E7" w:rsidR="00FB11BC" w:rsidRPr="000A2B10" w:rsidRDefault="00FB11BC"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w:t>
            </w:r>
            <w:proofErr w:type="spellStart"/>
            <w:r w:rsidRPr="34CA79C5">
              <w:rPr>
                <w:b/>
                <w:bCs/>
                <w:sz w:val="22"/>
                <w:szCs w:val="22"/>
              </w:rPr>
              <w:t>Schoolwide</w:t>
            </w:r>
            <w:proofErr w:type="spellEnd"/>
            <w:r w:rsidRPr="34CA79C5">
              <w:rPr>
                <w:b/>
                <w:bCs/>
                <w:sz w:val="22"/>
                <w:szCs w:val="22"/>
              </w:rPr>
              <w:t xml:space="preserv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68B16631" w:rsidR="00CC616C" w:rsidRPr="000A2B10" w:rsidRDefault="00FB11BC" w:rsidP="000A2B10">
            <w:pPr>
              <w:spacing w:before="0" w:line="240" w:lineRule="auto"/>
              <w:rPr>
                <w:rFonts w:cstheme="minorHAnsi"/>
                <w:sz w:val="22"/>
                <w:szCs w:val="22"/>
              </w:rPr>
            </w:pPr>
            <w:r>
              <w:rPr>
                <w:rFonts w:cstheme="minorHAnsi"/>
                <w:sz w:val="22"/>
                <w:szCs w:val="22"/>
              </w:rPr>
              <w:t xml:space="preserve">The information about the </w:t>
            </w:r>
            <w:proofErr w:type="spellStart"/>
            <w:r>
              <w:rPr>
                <w:rFonts w:cstheme="minorHAnsi"/>
                <w:sz w:val="22"/>
                <w:szCs w:val="22"/>
              </w:rPr>
              <w:t>Schoolwide</w:t>
            </w:r>
            <w:proofErr w:type="spellEnd"/>
            <w:r>
              <w:rPr>
                <w:rFonts w:cstheme="minorHAnsi"/>
                <w:sz w:val="22"/>
                <w:szCs w:val="22"/>
              </w:rPr>
              <w:t xml:space="preserve"> Title I program that will be shared with parents</w:t>
            </w:r>
            <w:r w:rsidR="006A68DB">
              <w:rPr>
                <w:rFonts w:cstheme="minorHAnsi"/>
                <w:sz w:val="22"/>
                <w:szCs w:val="22"/>
              </w:rPr>
              <w:t xml:space="preserve"> includes what makes us a Title I school, how Title I funds were expended last school year, and how Title I funds have been earmarked to positively impact and enhance our students’ educational experiences this school year.</w:t>
            </w: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724294BE" w:rsidR="00CC37D9" w:rsidRPr="000A2B10" w:rsidRDefault="44F8A17B" w:rsidP="44F8A17B">
            <w:pPr>
              <w:spacing w:before="0" w:line="240" w:lineRule="auto"/>
              <w:rPr>
                <w:sz w:val="22"/>
                <w:szCs w:val="22"/>
              </w:rPr>
            </w:pPr>
            <w:r w:rsidRPr="44F8A17B">
              <w:rPr>
                <w:sz w:val="22"/>
                <w:szCs w:val="22"/>
              </w:rPr>
              <w:t>(1)</w:t>
            </w:r>
            <w:r w:rsidR="00C11E1D">
              <w:rPr>
                <w:sz w:val="22"/>
                <w:szCs w:val="22"/>
              </w:rPr>
              <w:t xml:space="preserve"> The adequate yearly progress of students will be explained within the presentation.  Our subgroups that show progress will be highlighted, as well as the subgroups that need additional support.  We will discuss how Title I resources and funding will be used to address these needs.</w:t>
            </w:r>
          </w:p>
          <w:p w14:paraId="071A643F" w14:textId="7B7E4EE0" w:rsidR="00A505E2" w:rsidRPr="000A2B10" w:rsidRDefault="00A505E2" w:rsidP="000A2B10">
            <w:pPr>
              <w:spacing w:before="0" w:line="240" w:lineRule="auto"/>
              <w:rPr>
                <w:rFonts w:cstheme="minorHAnsi"/>
                <w:sz w:val="22"/>
                <w:szCs w:val="22"/>
              </w:rPr>
            </w:pPr>
            <w:r w:rsidRPr="000A2B10">
              <w:rPr>
                <w:rFonts w:cstheme="minorHAnsi"/>
                <w:sz w:val="22"/>
                <w:szCs w:val="22"/>
              </w:rPr>
              <w:t>(2)</w:t>
            </w:r>
            <w:r w:rsidR="00C11E1D">
              <w:rPr>
                <w:rFonts w:cstheme="minorHAnsi"/>
                <w:sz w:val="22"/>
                <w:szCs w:val="22"/>
              </w:rPr>
              <w:t xml:space="preserve"> School choice options are explained within the presentation.</w:t>
            </w:r>
          </w:p>
          <w:p w14:paraId="46ABBD8F" w14:textId="10893F2D" w:rsidR="00CC37D9" w:rsidRPr="000A2B10" w:rsidRDefault="00A505E2" w:rsidP="000A2B10">
            <w:pPr>
              <w:spacing w:before="0" w:line="240" w:lineRule="auto"/>
              <w:rPr>
                <w:rFonts w:cstheme="minorHAnsi"/>
                <w:sz w:val="22"/>
                <w:szCs w:val="22"/>
              </w:rPr>
            </w:pPr>
            <w:r w:rsidRPr="000A2B10">
              <w:rPr>
                <w:rFonts w:cstheme="minorHAnsi"/>
                <w:sz w:val="22"/>
                <w:szCs w:val="22"/>
              </w:rPr>
              <w:t xml:space="preserve">(3) </w:t>
            </w:r>
            <w:r w:rsidR="00C11E1D">
              <w:rPr>
                <w:rFonts w:cstheme="minorHAnsi"/>
                <w:sz w:val="22"/>
                <w:szCs w:val="22"/>
              </w:rPr>
              <w:t>The rights of parents will be disseminated via backpack method.</w:t>
            </w: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4C4CEA3D" w14:textId="4E609698" w:rsidR="00A413A7" w:rsidRPr="000A2B10" w:rsidRDefault="009042E5" w:rsidP="000A2B10">
            <w:pPr>
              <w:spacing w:before="0" w:line="240" w:lineRule="auto"/>
              <w:rPr>
                <w:rFonts w:cstheme="minorHAnsi"/>
                <w:sz w:val="22"/>
                <w:szCs w:val="22"/>
              </w:rPr>
            </w:pPr>
            <w:r>
              <w:rPr>
                <w:rFonts w:cstheme="minorHAnsi"/>
                <w:sz w:val="22"/>
                <w:szCs w:val="22"/>
              </w:rPr>
              <w:t>To ensure equal access to information for parents without technology, our school will use the backpack method as well as phone calls to share information.  In addition, our school utilizes Class Dojo which allows us to communicate with parents via text message.</w:t>
            </w: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6" w:name="_Toc33426269"/>
      <w:r>
        <w:t>R</w:t>
      </w:r>
      <w:r w:rsidR="000F5BC3">
        <w:t>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69BFEF23" w14:textId="31A0F853" w:rsidR="4CE18625" w:rsidRPr="00476AE4" w:rsidRDefault="00C86F45" w:rsidP="7E864126">
            <w:pPr>
              <w:spacing w:before="0" w:line="240" w:lineRule="auto"/>
            </w:pPr>
            <w:r>
              <w:rPr>
                <w:rFonts w:ascii="Microsoft Sans Serif" w:eastAsia="Microsoft Sans Serif" w:hAnsi="Microsoft Sans Serif" w:cs="Microsoft Sans Serif"/>
                <w:sz w:val="22"/>
                <w:szCs w:val="22"/>
              </w:rPr>
              <w:t>During our last Title I event, a parent development meeting notice will be given.  We will also use survey results obtained throughout</w:t>
            </w:r>
            <w:r w:rsidR="006C542C">
              <w:rPr>
                <w:rFonts w:ascii="Microsoft Sans Serif" w:eastAsia="Microsoft Sans Serif" w:hAnsi="Microsoft Sans Serif" w:cs="Microsoft Sans Serif"/>
                <w:sz w:val="22"/>
                <w:szCs w:val="22"/>
              </w:rPr>
              <w:t xml:space="preserve"> the school year.  The information will be used to determine our new goals.</w:t>
            </w:r>
          </w:p>
          <w:p w14:paraId="1992C7D2" w14:textId="77777777" w:rsidR="00FB66C6" w:rsidRDefault="00FB66C6" w:rsidP="00224C54">
            <w:pPr>
              <w:spacing w:before="0" w:line="240" w:lineRule="auto"/>
              <w:rPr>
                <w:rFonts w:cstheme="minorHAnsi"/>
                <w:sz w:val="22"/>
                <w:szCs w:val="22"/>
                <w:u w:val="single"/>
              </w:rPr>
            </w:pP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33426270"/>
      <w:r>
        <w:t>BUILDING CAPACITY</w:t>
      </w:r>
      <w:bookmarkEnd w:id="17"/>
    </w:p>
    <w:p w14:paraId="4C8A99FB" w14:textId="77777777" w:rsidR="002D3255" w:rsidRDefault="002D3255" w:rsidP="00DC53B9">
      <w:pPr>
        <w:spacing w:line="240" w:lineRule="auto"/>
      </w:pPr>
      <w:r>
        <w:t xml:space="preserve">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w:t>
      </w:r>
      <w:proofErr w:type="spellStart"/>
      <w:r>
        <w:t>Schoolwide</w:t>
      </w:r>
      <w:proofErr w:type="spellEnd"/>
      <w:r>
        <w:t xml:space="preserve"> plan by engaging parents and families.   [ESEA Section 1116 (e)]</w:t>
      </w:r>
    </w:p>
    <w:p w14:paraId="15FF7C69" w14:textId="77777777" w:rsidR="00DC53B9" w:rsidRPr="002D3255" w:rsidRDefault="00DC53B9" w:rsidP="00DC53B9">
      <w:pPr>
        <w:pStyle w:val="Heading2"/>
      </w:pPr>
      <w:bookmarkStart w:id="18" w:name="_Toc33426271"/>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7BC71501" w:rsidR="006A1F16" w:rsidRPr="00E9389E" w:rsidRDefault="009862B4" w:rsidP="00E72C01">
            <w:pPr>
              <w:spacing w:before="0" w:line="240" w:lineRule="auto"/>
              <w:rPr>
                <w:rFonts w:ascii="Microsoft Sans Serif" w:eastAsia="Microsoft Sans Serif" w:hAnsi="Microsoft Sans Serif" w:cs="Microsoft Sans Serif"/>
                <w:color w:val="0070C0"/>
                <w:sz w:val="22"/>
                <w:szCs w:val="22"/>
              </w:rPr>
            </w:pPr>
            <w:r w:rsidRPr="00E04782">
              <w:rPr>
                <w:rFonts w:ascii="Microsoft Sans Serif" w:eastAsia="Microsoft Sans Serif" w:hAnsi="Microsoft Sans Serif" w:cs="Microsoft Sans Serif"/>
                <w:color w:val="auto"/>
                <w:sz w:val="22"/>
                <w:szCs w:val="22"/>
              </w:rPr>
              <w:t xml:space="preserve">Parents have expressed </w:t>
            </w:r>
            <w:r w:rsidR="00505D3E">
              <w:rPr>
                <w:rFonts w:ascii="Microsoft Sans Serif" w:eastAsia="Microsoft Sans Serif" w:hAnsi="Microsoft Sans Serif" w:cs="Microsoft Sans Serif"/>
                <w:color w:val="auto"/>
                <w:sz w:val="22"/>
                <w:szCs w:val="22"/>
              </w:rPr>
              <w:t>their</w:t>
            </w:r>
            <w:r w:rsidRPr="00E04782">
              <w:rPr>
                <w:rFonts w:ascii="Microsoft Sans Serif" w:eastAsia="Microsoft Sans Serif" w:hAnsi="Microsoft Sans Serif" w:cs="Microsoft Sans Serif"/>
                <w:color w:val="auto"/>
                <w:sz w:val="22"/>
                <w:szCs w:val="22"/>
              </w:rPr>
              <w:t xml:space="preserve"> enjoy</w:t>
            </w:r>
            <w:r w:rsidR="00505D3E">
              <w:rPr>
                <w:rFonts w:ascii="Microsoft Sans Serif" w:eastAsia="Microsoft Sans Serif" w:hAnsi="Microsoft Sans Serif" w:cs="Microsoft Sans Serif"/>
                <w:color w:val="auto"/>
                <w:sz w:val="22"/>
                <w:szCs w:val="22"/>
              </w:rPr>
              <w:t>ment of our</w:t>
            </w:r>
            <w:r w:rsidRPr="00E04782">
              <w:rPr>
                <w:rFonts w:ascii="Microsoft Sans Serif" w:eastAsia="Microsoft Sans Serif" w:hAnsi="Microsoft Sans Serif" w:cs="Microsoft Sans Serif"/>
                <w:color w:val="auto"/>
                <w:sz w:val="22"/>
                <w:szCs w:val="22"/>
              </w:rPr>
              <w:t xml:space="preserve"> Parent Engagement Nights</w:t>
            </w:r>
            <w:r w:rsidR="00F60275">
              <w:rPr>
                <w:rFonts w:ascii="Microsoft Sans Serif" w:eastAsia="Microsoft Sans Serif" w:hAnsi="Microsoft Sans Serif" w:cs="Microsoft Sans Serif"/>
                <w:color w:val="auto"/>
                <w:sz w:val="22"/>
                <w:szCs w:val="22"/>
              </w:rPr>
              <w:t>,</w:t>
            </w:r>
            <w:r w:rsidR="007E235F" w:rsidRPr="00E04782">
              <w:rPr>
                <w:rFonts w:ascii="Microsoft Sans Serif" w:eastAsia="Microsoft Sans Serif" w:hAnsi="Microsoft Sans Serif" w:cs="Microsoft Sans Serif"/>
                <w:color w:val="auto"/>
                <w:sz w:val="22"/>
                <w:szCs w:val="22"/>
              </w:rPr>
              <w:t xml:space="preserve"> such as Literacy Night, Science Night and Math Night.  We will also </w:t>
            </w:r>
            <w:r w:rsidR="00505D3E">
              <w:rPr>
                <w:rFonts w:ascii="Microsoft Sans Serif" w:eastAsia="Microsoft Sans Serif" w:hAnsi="Microsoft Sans Serif" w:cs="Microsoft Sans Serif"/>
                <w:color w:val="auto"/>
                <w:sz w:val="22"/>
                <w:szCs w:val="22"/>
              </w:rPr>
              <w:t xml:space="preserve">include </w:t>
            </w:r>
            <w:r w:rsidR="007E235F" w:rsidRPr="00E04782">
              <w:rPr>
                <w:rFonts w:ascii="Microsoft Sans Serif" w:eastAsia="Microsoft Sans Serif" w:hAnsi="Microsoft Sans Serif" w:cs="Microsoft Sans Serif"/>
                <w:color w:val="auto"/>
                <w:sz w:val="22"/>
                <w:szCs w:val="22"/>
              </w:rPr>
              <w:t>additional help sessions and/or make and takes to help</w:t>
            </w:r>
            <w:r w:rsidR="00E72C01">
              <w:rPr>
                <w:rFonts w:ascii="Microsoft Sans Serif" w:eastAsia="Microsoft Sans Serif" w:hAnsi="Microsoft Sans Serif" w:cs="Microsoft Sans Serif"/>
                <w:color w:val="auto"/>
                <w:sz w:val="22"/>
                <w:szCs w:val="22"/>
              </w:rPr>
              <w:t xml:space="preserve"> parents better assist students</w:t>
            </w:r>
            <w:r w:rsidR="0052588D">
              <w:rPr>
                <w:rFonts w:ascii="Microsoft Sans Serif" w:eastAsia="Microsoft Sans Serif" w:hAnsi="Microsoft Sans Serif" w:cs="Microsoft Sans Serif"/>
                <w:color w:val="auto"/>
                <w:sz w:val="22"/>
                <w:szCs w:val="22"/>
              </w:rPr>
              <w:t xml:space="preserve"> at home</w:t>
            </w:r>
            <w:r w:rsidR="00E72C01">
              <w:rPr>
                <w:rFonts w:ascii="Microsoft Sans Serif" w:eastAsia="Microsoft Sans Serif" w:hAnsi="Microsoft Sans Serif" w:cs="Microsoft Sans Serif"/>
                <w:color w:val="auto"/>
                <w:sz w:val="22"/>
                <w:szCs w:val="22"/>
              </w:rPr>
              <w:t>.</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3691E7B2" w14:textId="756AF337" w:rsidR="006A1F16" w:rsidRPr="00E9389E" w:rsidRDefault="00AA67BD" w:rsidP="00E9389E">
            <w:pPr>
              <w:spacing w:before="0" w:line="240" w:lineRule="auto"/>
              <w:rPr>
                <w:sz w:val="22"/>
                <w:szCs w:val="22"/>
              </w:rPr>
            </w:pPr>
            <w:r>
              <w:rPr>
                <w:sz w:val="22"/>
                <w:szCs w:val="22"/>
              </w:rPr>
              <w:t>We will continue our volunteer partnerships with Argyle Church of Christ and the U.S. Navy Women’s Advisory Group.  The Women’s advisory group has offered to volunteer and help struggling students improve their reading skills.</w:t>
            </w: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5D1CE8BA" w14:textId="41B0071B" w:rsidR="00D2227F" w:rsidRPr="00AA67BD" w:rsidRDefault="00AB50E6" w:rsidP="006C0B2F">
            <w:pPr>
              <w:pStyle w:val="ListParagraph"/>
              <w:numPr>
                <w:ilvl w:val="0"/>
                <w:numId w:val="8"/>
              </w:numPr>
              <w:spacing w:line="240" w:lineRule="auto"/>
              <w:rPr>
                <w:sz w:val="22"/>
                <w:szCs w:val="22"/>
              </w:rPr>
            </w:pPr>
            <w:r>
              <w:rPr>
                <w:sz w:val="22"/>
                <w:szCs w:val="22"/>
              </w:rPr>
              <w:t>The Parent Resource Ro</w:t>
            </w:r>
            <w:r w:rsidR="00AA67BD" w:rsidRPr="00AA67BD">
              <w:rPr>
                <w:sz w:val="22"/>
                <w:szCs w:val="22"/>
              </w:rPr>
              <w:t xml:space="preserve">om is </w:t>
            </w:r>
            <w:r w:rsidR="00441698">
              <w:rPr>
                <w:sz w:val="22"/>
                <w:szCs w:val="22"/>
              </w:rPr>
              <w:t xml:space="preserve">currently </w:t>
            </w:r>
            <w:r w:rsidR="00AA67BD" w:rsidRPr="00AA67BD">
              <w:rPr>
                <w:sz w:val="22"/>
                <w:szCs w:val="22"/>
              </w:rPr>
              <w:t>prepared with r</w:t>
            </w:r>
            <w:r w:rsidR="008D733C">
              <w:rPr>
                <w:sz w:val="22"/>
                <w:szCs w:val="22"/>
              </w:rPr>
              <w:t>esources to support parents in reading, math, and s</w:t>
            </w:r>
            <w:r w:rsidR="00AA67BD" w:rsidRPr="00AA67BD">
              <w:rPr>
                <w:sz w:val="22"/>
                <w:szCs w:val="22"/>
              </w:rPr>
              <w:t>cience for grades K-5.</w:t>
            </w:r>
          </w:p>
          <w:p w14:paraId="2ECE5164" w14:textId="0B8CC769" w:rsidR="00AA67BD" w:rsidRPr="00AA67BD" w:rsidRDefault="00AA67BD" w:rsidP="006C0B2F">
            <w:pPr>
              <w:pStyle w:val="ListParagraph"/>
              <w:numPr>
                <w:ilvl w:val="0"/>
                <w:numId w:val="8"/>
              </w:numPr>
              <w:spacing w:line="240" w:lineRule="auto"/>
              <w:rPr>
                <w:sz w:val="22"/>
                <w:szCs w:val="22"/>
              </w:rPr>
            </w:pPr>
            <w:r>
              <w:rPr>
                <w:sz w:val="22"/>
                <w:szCs w:val="22"/>
              </w:rPr>
              <w:t>Our parent liaison advertises the resources to classroom teachers and to parents directly.</w:t>
            </w:r>
            <w:r w:rsidR="00E04782">
              <w:rPr>
                <w:sz w:val="22"/>
                <w:szCs w:val="22"/>
              </w:rPr>
              <w:t xml:space="preserve">  Teachers are encouraged to have parent-teacher conference</w:t>
            </w:r>
            <w:r w:rsidR="00AB50E6">
              <w:rPr>
                <w:sz w:val="22"/>
                <w:szCs w:val="22"/>
              </w:rPr>
              <w:t>s in the Parent Resource R</w:t>
            </w:r>
            <w:r w:rsidR="00E04782">
              <w:rPr>
                <w:sz w:val="22"/>
                <w:szCs w:val="22"/>
              </w:rPr>
              <w:t>oom so that parents can check out materials to support areas of need for students.</w:t>
            </w:r>
          </w:p>
          <w:p w14:paraId="429EBA10" w14:textId="32CC5B6A" w:rsidR="00AD43FE" w:rsidRDefault="00E04782" w:rsidP="006C0B2F">
            <w:pPr>
              <w:pStyle w:val="ListParagraph"/>
              <w:numPr>
                <w:ilvl w:val="0"/>
                <w:numId w:val="8"/>
              </w:numPr>
              <w:spacing w:line="240" w:lineRule="auto"/>
              <w:rPr>
                <w:sz w:val="22"/>
                <w:szCs w:val="22"/>
              </w:rPr>
            </w:pPr>
            <w:r>
              <w:rPr>
                <w:sz w:val="22"/>
                <w:szCs w:val="22"/>
              </w:rPr>
              <w:t>Teachers and staff will be provided with the list of resources available so that when they meet in person or have phone di</w:t>
            </w:r>
            <w:r w:rsidR="00AB50E6">
              <w:rPr>
                <w:sz w:val="22"/>
                <w:szCs w:val="22"/>
              </w:rPr>
              <w:t>scussions, they can inform parents.</w:t>
            </w:r>
          </w:p>
          <w:p w14:paraId="64DBC8CC" w14:textId="24353401" w:rsidR="0018085D" w:rsidRPr="00E04782" w:rsidRDefault="0018085D" w:rsidP="006C0B2F">
            <w:pPr>
              <w:pStyle w:val="ListParagraph"/>
              <w:numPr>
                <w:ilvl w:val="0"/>
                <w:numId w:val="8"/>
              </w:numPr>
              <w:spacing w:line="240" w:lineRule="auto"/>
              <w:rPr>
                <w:sz w:val="22"/>
                <w:szCs w:val="22"/>
              </w:rPr>
            </w:pPr>
            <w:r>
              <w:rPr>
                <w:sz w:val="22"/>
                <w:szCs w:val="22"/>
              </w:rPr>
              <w:t>We will include a link on our website explaining the best times to visit, resources available</w:t>
            </w:r>
            <w:r w:rsidR="00F81D0A">
              <w:rPr>
                <w:sz w:val="22"/>
                <w:szCs w:val="22"/>
              </w:rPr>
              <w:t xml:space="preserve"> within the room</w:t>
            </w:r>
            <w:r>
              <w:rPr>
                <w:sz w:val="22"/>
                <w:szCs w:val="22"/>
              </w:rPr>
              <w:t>, and the room location within the building.</w:t>
            </w: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6563DE3">
        <w:trPr>
          <w:trHeight w:val="3347"/>
        </w:trPr>
        <w:tc>
          <w:tcPr>
            <w:tcW w:w="9895" w:type="dxa"/>
            <w:shd w:val="clear" w:color="auto" w:fill="auto"/>
            <w:vAlign w:val="top"/>
          </w:tcPr>
          <w:p w14:paraId="7818863E" w14:textId="6F8A9987" w:rsidR="006A1F16" w:rsidRPr="00E9389E" w:rsidRDefault="0080077B" w:rsidP="46563DE3">
            <w:pPr>
              <w:spacing w:before="0" w:line="240" w:lineRule="auto"/>
              <w:ind w:left="0"/>
              <w:rPr>
                <w:b/>
                <w:bCs/>
                <w:color w:val="7030A0"/>
                <w:sz w:val="22"/>
                <w:szCs w:val="22"/>
              </w:rPr>
            </w:pPr>
            <w:r w:rsidRPr="0080077B">
              <w:rPr>
                <w:b/>
                <w:bCs/>
                <w:color w:val="auto"/>
                <w:sz w:val="22"/>
                <w:szCs w:val="22"/>
              </w:rPr>
              <w:t>N/A</w:t>
            </w:r>
          </w:p>
        </w:tc>
      </w:tr>
    </w:tbl>
    <w:p w14:paraId="00048D78" w14:textId="77777777" w:rsidR="00DE1FC8" w:rsidRDefault="00BF1C1D" w:rsidP="001218A2">
      <w:pPr>
        <w:pStyle w:val="Heading2"/>
        <w:spacing w:line="240" w:lineRule="auto"/>
      </w:pPr>
      <w:bookmarkStart w:id="19" w:name="_Toc33426272"/>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 xml:space="preserve">ngagement events are funded with Title I, Part A funds, they must be supplemental and cannot supplant activities that are funded with state and local funds.  Additionally, events should contribute to the achievement of goals outlined in the Title I </w:t>
      </w:r>
      <w:proofErr w:type="spellStart"/>
      <w:r w:rsidR="001218A2" w:rsidRPr="00E9389E">
        <w:rPr>
          <w:sz w:val="22"/>
        </w:rPr>
        <w:t>Schoolwide</w:t>
      </w:r>
      <w:proofErr w:type="spellEnd"/>
      <w:r w:rsidR="001218A2" w:rsidRPr="00E9389E">
        <w:rPr>
          <w:sz w:val="22"/>
        </w:rPr>
        <w:t xml:space="preserv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6C0B2F">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w:t>
            </w:r>
            <w:proofErr w:type="gramStart"/>
            <w:r>
              <w:rPr>
                <w:bCs/>
                <w:i/>
                <w:color w:val="3F3F75" w:themeColor="accent6"/>
                <w:sz w:val="20"/>
                <w:szCs w:val="22"/>
              </w:rPr>
              <w:t>FASFA</w:t>
            </w:r>
            <w:proofErr w:type="gramEnd"/>
          </w:p>
          <w:p w14:paraId="2FF290D4" w14:textId="5D8AE0CA" w:rsidR="00476AE4" w:rsidRDefault="00476AE4" w:rsidP="006C0B2F">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6C0B2F">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6C0B2F">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476AE4" w14:paraId="001394DE"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476AE4" w:rsidRPr="008640E1" w:rsidRDefault="00476AE4"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5F07D11E" w14:textId="0482A7A2" w:rsidR="00476AE4" w:rsidRPr="008640E1" w:rsidRDefault="0080077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Andrea Williams-Scott</w:t>
            </w:r>
            <w:r w:rsidR="00E84E09">
              <w:rPr>
                <w:rFonts w:cstheme="minorHAnsi"/>
                <w:sz w:val="22"/>
                <w:szCs w:val="22"/>
              </w:rPr>
              <w:t>/LaShanda Palmer</w:t>
            </w:r>
          </w:p>
        </w:tc>
        <w:tc>
          <w:tcPr>
            <w:tcW w:w="2340" w:type="dxa"/>
          </w:tcPr>
          <w:p w14:paraId="41508A3C" w14:textId="2FF91CBF" w:rsidR="00476AE4" w:rsidRPr="008640E1" w:rsidRDefault="0080077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  What being a Title I School means, the amount of Title I dollars received by the school and how these funds are utilized to enhance the students’ academic experiences.</w:t>
            </w:r>
          </w:p>
        </w:tc>
        <w:tc>
          <w:tcPr>
            <w:tcW w:w="2160" w:type="dxa"/>
          </w:tcPr>
          <w:p w14:paraId="43D6B1D6" w14:textId="0B99F0C0" w:rsidR="00476AE4" w:rsidRPr="008640E1" w:rsidRDefault="0080077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2020</w:t>
            </w:r>
          </w:p>
        </w:tc>
        <w:tc>
          <w:tcPr>
            <w:tcW w:w="1890" w:type="dxa"/>
          </w:tcPr>
          <w:p w14:paraId="168D320C" w14:textId="77777777" w:rsidR="00476AE4" w:rsidRDefault="0080077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w:t>
            </w:r>
          </w:p>
          <w:p w14:paraId="17DBC151" w14:textId="71E2D00D" w:rsidR="0080077B" w:rsidRPr="008640E1" w:rsidRDefault="0080077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tc>
      </w:tr>
      <w:tr w:rsidR="006F0880" w14:paraId="5358C18F"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6F0880" w:rsidRPr="008640E1" w:rsidRDefault="006F0880" w:rsidP="006F0880">
            <w:pPr>
              <w:spacing w:line="240" w:lineRule="auto"/>
              <w:rPr>
                <w:b w:val="0"/>
                <w:bCs w:val="0"/>
                <w:sz w:val="22"/>
                <w:szCs w:val="22"/>
              </w:rPr>
            </w:pPr>
            <w:r w:rsidRPr="7A595191">
              <w:rPr>
                <w:b w:val="0"/>
                <w:bCs w:val="0"/>
                <w:sz w:val="22"/>
                <w:szCs w:val="22"/>
              </w:rPr>
              <w:t>Title I Developmental Meeting (required)</w:t>
            </w:r>
          </w:p>
          <w:p w14:paraId="365D2090" w14:textId="72854471" w:rsidR="006F0880" w:rsidRPr="008640E1" w:rsidRDefault="006F0880" w:rsidP="006F0880">
            <w:pPr>
              <w:spacing w:line="240" w:lineRule="auto"/>
              <w:rPr>
                <w:b w:val="0"/>
                <w:bCs w:val="0"/>
                <w:sz w:val="22"/>
                <w:szCs w:val="22"/>
              </w:rPr>
            </w:pPr>
          </w:p>
        </w:tc>
        <w:tc>
          <w:tcPr>
            <w:tcW w:w="1780" w:type="dxa"/>
          </w:tcPr>
          <w:p w14:paraId="2613E9C1" w14:textId="34624CC2" w:rsidR="006F0880" w:rsidRPr="008640E1" w:rsidRDefault="005C56C7"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LaShanda Palmer</w:t>
            </w:r>
          </w:p>
        </w:tc>
        <w:tc>
          <w:tcPr>
            <w:tcW w:w="2340" w:type="dxa"/>
          </w:tcPr>
          <w:p w14:paraId="1037B8A3" w14:textId="63905C37" w:rsidR="006F0880" w:rsidRPr="008640E1" w:rsidRDefault="006F0880"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be able to give input concerning what workshops they would like to see at the school and which time frames they prefer.</w:t>
            </w:r>
          </w:p>
        </w:tc>
        <w:tc>
          <w:tcPr>
            <w:tcW w:w="2160" w:type="dxa"/>
          </w:tcPr>
          <w:p w14:paraId="687C6DE0" w14:textId="3C9BA93A" w:rsidR="006F0880" w:rsidRPr="008640E1" w:rsidRDefault="006F0880" w:rsidP="006F0880">
            <w:pPr>
              <w:spacing w:line="240" w:lineRule="auto"/>
              <w:cnfStyle w:val="000000100000" w:firstRow="0" w:lastRow="0" w:firstColumn="0" w:lastColumn="0" w:oddVBand="0" w:evenVBand="0" w:oddHBand="1" w:evenHBand="0" w:firstRowFirstColumn="0" w:firstRowLastColumn="0" w:lastRowFirstColumn="0" w:lastRowLastColumn="0"/>
            </w:pPr>
            <w:r>
              <w:t>May 2021</w:t>
            </w:r>
          </w:p>
        </w:tc>
        <w:tc>
          <w:tcPr>
            <w:tcW w:w="1890" w:type="dxa"/>
          </w:tcPr>
          <w:p w14:paraId="0FC25288" w14:textId="77777777" w:rsidR="006F0880" w:rsidRDefault="006F0880"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w:t>
            </w:r>
          </w:p>
          <w:p w14:paraId="15D03FD0" w14:textId="77777777" w:rsidR="006F0880" w:rsidRDefault="006F0880"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5B2F9378" w14:textId="6D4B9A5C" w:rsidR="005F0631" w:rsidRPr="008640E1" w:rsidRDefault="005F0631"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Feedback Survey</w:t>
            </w:r>
          </w:p>
        </w:tc>
      </w:tr>
      <w:tr w:rsidR="008304C1" w14:paraId="34562A72"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4AF81547" w14:textId="74A7BB3F" w:rsidR="008304C1" w:rsidRPr="7A595191" w:rsidRDefault="008304C1" w:rsidP="006F0880">
            <w:pPr>
              <w:spacing w:line="240" w:lineRule="auto"/>
              <w:rPr>
                <w:b w:val="0"/>
                <w:bCs w:val="0"/>
                <w:sz w:val="22"/>
                <w:szCs w:val="22"/>
              </w:rPr>
            </w:pPr>
            <w:r>
              <w:rPr>
                <w:b w:val="0"/>
                <w:bCs w:val="0"/>
                <w:sz w:val="22"/>
                <w:szCs w:val="22"/>
              </w:rPr>
              <w:t>Goal Setting and Blended Learning Night</w:t>
            </w:r>
          </w:p>
        </w:tc>
        <w:tc>
          <w:tcPr>
            <w:tcW w:w="1780" w:type="dxa"/>
          </w:tcPr>
          <w:p w14:paraId="2A552E5E" w14:textId="2FA341EC" w:rsidR="008304C1" w:rsidRDefault="008304C1" w:rsidP="006F088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Andrea Williams-Scott/LaShanda Palmer/Parental Involvement Committee</w:t>
            </w:r>
          </w:p>
        </w:tc>
        <w:tc>
          <w:tcPr>
            <w:tcW w:w="2340" w:type="dxa"/>
          </w:tcPr>
          <w:p w14:paraId="20E0A35E" w14:textId="0BEC2379" w:rsidR="008304C1" w:rsidRDefault="008304C1" w:rsidP="006F088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 the effectiveness of goal setting, our school-wide goals, and their child’s individual goals.  Parents will also access the blended learning platform with their child and learn how to effectively navigate the applicable programs.</w:t>
            </w:r>
          </w:p>
        </w:tc>
        <w:tc>
          <w:tcPr>
            <w:tcW w:w="2160" w:type="dxa"/>
          </w:tcPr>
          <w:p w14:paraId="64E8111B" w14:textId="297AC184" w:rsidR="008304C1" w:rsidRDefault="008304C1" w:rsidP="006F0880">
            <w:pPr>
              <w:spacing w:line="240" w:lineRule="auto"/>
              <w:cnfStyle w:val="000000000000" w:firstRow="0" w:lastRow="0" w:firstColumn="0" w:lastColumn="0" w:oddVBand="0" w:evenVBand="0" w:oddHBand="0" w:evenHBand="0" w:firstRowFirstColumn="0" w:firstRowLastColumn="0" w:lastRowFirstColumn="0" w:lastRowLastColumn="0"/>
            </w:pPr>
            <w:r>
              <w:t>September 2020</w:t>
            </w:r>
          </w:p>
        </w:tc>
        <w:tc>
          <w:tcPr>
            <w:tcW w:w="1890" w:type="dxa"/>
          </w:tcPr>
          <w:p w14:paraId="0F7AA63E" w14:textId="77777777" w:rsidR="008304C1" w:rsidRDefault="008304C1" w:rsidP="008304C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w:t>
            </w:r>
          </w:p>
          <w:p w14:paraId="6F485523" w14:textId="77777777" w:rsidR="008304C1" w:rsidRDefault="008304C1" w:rsidP="008304C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35E52F59" w14:textId="44F71DE5" w:rsidR="008304C1" w:rsidRDefault="008304C1" w:rsidP="008304C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Feedback Survey</w:t>
            </w:r>
          </w:p>
        </w:tc>
      </w:tr>
      <w:tr w:rsidR="006F0880" w14:paraId="42AFC42D"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71CA723" w14:textId="2435BB18" w:rsidR="006F0880" w:rsidRPr="008640E1" w:rsidRDefault="005F0631" w:rsidP="006F0880">
            <w:pPr>
              <w:spacing w:line="240" w:lineRule="auto"/>
              <w:rPr>
                <w:rFonts w:cstheme="minorHAnsi"/>
                <w:b w:val="0"/>
                <w:sz w:val="22"/>
                <w:szCs w:val="22"/>
              </w:rPr>
            </w:pPr>
            <w:r>
              <w:rPr>
                <w:rFonts w:cstheme="minorHAnsi"/>
                <w:b w:val="0"/>
                <w:sz w:val="22"/>
                <w:szCs w:val="22"/>
              </w:rPr>
              <w:t>Literacy Night</w:t>
            </w:r>
          </w:p>
        </w:tc>
        <w:tc>
          <w:tcPr>
            <w:tcW w:w="1780" w:type="dxa"/>
          </w:tcPr>
          <w:p w14:paraId="75FBE423" w14:textId="398853F4" w:rsidR="006F0880" w:rsidRPr="008640E1" w:rsidRDefault="005F0631"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Andrea Williams-Scott/LaShanda Palmer</w:t>
            </w:r>
            <w:r w:rsidR="004551E0">
              <w:rPr>
                <w:rFonts w:cstheme="minorHAnsi"/>
                <w:sz w:val="22"/>
                <w:szCs w:val="22"/>
              </w:rPr>
              <w:t>/Parental Involvement Committee</w:t>
            </w:r>
          </w:p>
        </w:tc>
        <w:tc>
          <w:tcPr>
            <w:tcW w:w="2340" w:type="dxa"/>
          </w:tcPr>
          <w:p w14:paraId="0CAAC046" w14:textId="77777777" w:rsidR="006F0880" w:rsidRDefault="005F0631" w:rsidP="005F063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We will provide parents with data about their child’s current reading level and where their child should be by the end of the year. (Data chats)</w:t>
            </w:r>
          </w:p>
          <w:p w14:paraId="5AE50423" w14:textId="77777777" w:rsidR="005F0631" w:rsidRDefault="005F0631" w:rsidP="005F063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2D3F0BEC" w14:textId="7AAC049E" w:rsidR="005F0631" w:rsidRPr="008640E1" w:rsidRDefault="005F0631" w:rsidP="005F063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learn reading strategies for both primary phonics reading and intermediate comprehension strategies.</w:t>
            </w:r>
          </w:p>
        </w:tc>
        <w:tc>
          <w:tcPr>
            <w:tcW w:w="2160" w:type="dxa"/>
          </w:tcPr>
          <w:p w14:paraId="75CF4315" w14:textId="2461E397" w:rsidR="006F0880" w:rsidRPr="008640E1" w:rsidRDefault="008304C1" w:rsidP="008304C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December</w:t>
            </w:r>
            <w:r w:rsidR="005F0631">
              <w:rPr>
                <w:rFonts w:cstheme="minorHAnsi"/>
                <w:sz w:val="22"/>
                <w:szCs w:val="22"/>
              </w:rPr>
              <w:t xml:space="preserve"> 2020</w:t>
            </w:r>
          </w:p>
        </w:tc>
        <w:tc>
          <w:tcPr>
            <w:tcW w:w="1890" w:type="dxa"/>
          </w:tcPr>
          <w:p w14:paraId="067D96DC" w14:textId="77777777" w:rsidR="006F0880" w:rsidRDefault="005F0631"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w:t>
            </w:r>
          </w:p>
          <w:p w14:paraId="3CB648E9" w14:textId="21E28CA0" w:rsidR="005F0631" w:rsidRPr="008640E1" w:rsidRDefault="005F0631"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tc>
      </w:tr>
      <w:tr w:rsidR="006F0880" w14:paraId="3C0395D3"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254BC2F" w14:textId="6F923BC7" w:rsidR="006F0880" w:rsidRPr="008640E1" w:rsidRDefault="005F0631" w:rsidP="006F0880">
            <w:pPr>
              <w:spacing w:line="240" w:lineRule="auto"/>
              <w:rPr>
                <w:rFonts w:cstheme="minorHAnsi"/>
                <w:b w:val="0"/>
                <w:sz w:val="22"/>
                <w:szCs w:val="22"/>
              </w:rPr>
            </w:pPr>
            <w:r>
              <w:rPr>
                <w:rFonts w:cstheme="minorHAnsi"/>
                <w:b w:val="0"/>
                <w:sz w:val="22"/>
                <w:szCs w:val="22"/>
              </w:rPr>
              <w:t>Math Night</w:t>
            </w:r>
          </w:p>
        </w:tc>
        <w:tc>
          <w:tcPr>
            <w:tcW w:w="1780" w:type="dxa"/>
          </w:tcPr>
          <w:p w14:paraId="651E9592" w14:textId="7D762455" w:rsidR="006F0880" w:rsidRPr="008640E1" w:rsidRDefault="005F0631" w:rsidP="008F22D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Andrea Williams-Scott/ LaShanda Palmer/</w:t>
            </w:r>
            <w:r w:rsidR="008F22DE">
              <w:rPr>
                <w:rFonts w:cstheme="minorHAnsi"/>
                <w:sz w:val="22"/>
                <w:szCs w:val="22"/>
              </w:rPr>
              <w:t>Parental Involvement Committee</w:t>
            </w:r>
          </w:p>
        </w:tc>
        <w:tc>
          <w:tcPr>
            <w:tcW w:w="2340" w:type="dxa"/>
          </w:tcPr>
          <w:p w14:paraId="0AB61E60" w14:textId="77777777" w:rsidR="005F0631" w:rsidRDefault="005F0631" w:rsidP="005F063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Our goals for Math Night are…</w:t>
            </w:r>
          </w:p>
          <w:p w14:paraId="07B7F6CF" w14:textId="77777777" w:rsidR="005F0631" w:rsidRPr="000C13A5" w:rsidRDefault="005F0631" w:rsidP="006C0B2F">
            <w:pPr>
              <w:pStyle w:val="ListParagraph"/>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 </w:t>
            </w:r>
            <w:r w:rsidRPr="000C13A5">
              <w:rPr>
                <w:rFonts w:cstheme="minorHAnsi"/>
                <w:sz w:val="22"/>
                <w:szCs w:val="22"/>
              </w:rPr>
              <w:t xml:space="preserve">Identify and explain </w:t>
            </w:r>
            <w:r>
              <w:rPr>
                <w:rFonts w:cstheme="minorHAnsi"/>
                <w:sz w:val="22"/>
                <w:szCs w:val="22"/>
              </w:rPr>
              <w:t>math</w:t>
            </w:r>
            <w:r w:rsidRPr="000C13A5">
              <w:rPr>
                <w:rFonts w:cstheme="minorHAnsi"/>
                <w:sz w:val="22"/>
                <w:szCs w:val="22"/>
              </w:rPr>
              <w:t xml:space="preserve"> benchmarks for each grade level.</w:t>
            </w:r>
          </w:p>
          <w:p w14:paraId="378423F0" w14:textId="77777777" w:rsidR="005F0631" w:rsidRPr="000C13A5" w:rsidRDefault="005F0631" w:rsidP="006C0B2F">
            <w:pPr>
              <w:pStyle w:val="ListParagraph"/>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 </w:t>
            </w:r>
            <w:r w:rsidRPr="000C13A5">
              <w:rPr>
                <w:rFonts w:cstheme="minorHAnsi"/>
                <w:sz w:val="22"/>
                <w:szCs w:val="22"/>
              </w:rPr>
              <w:t xml:space="preserve">Provide parents with activities they can do to reinforce </w:t>
            </w:r>
            <w:r>
              <w:rPr>
                <w:rFonts w:cstheme="minorHAnsi"/>
                <w:sz w:val="22"/>
                <w:szCs w:val="22"/>
              </w:rPr>
              <w:t>math</w:t>
            </w:r>
            <w:r w:rsidRPr="000C13A5">
              <w:rPr>
                <w:rFonts w:cstheme="minorHAnsi"/>
                <w:sz w:val="22"/>
                <w:szCs w:val="22"/>
              </w:rPr>
              <w:t xml:space="preserve"> with everyday items in their homes.</w:t>
            </w:r>
          </w:p>
          <w:p w14:paraId="269E314A" w14:textId="636385A1" w:rsidR="006F0880" w:rsidRPr="008640E1" w:rsidRDefault="005F0631" w:rsidP="005F063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C13A5">
              <w:rPr>
                <w:rFonts w:cstheme="minorHAnsi"/>
                <w:sz w:val="22"/>
                <w:szCs w:val="22"/>
              </w:rPr>
              <w:t xml:space="preserve">Provide parents with data about their child’s current </w:t>
            </w:r>
            <w:r>
              <w:rPr>
                <w:rFonts w:cstheme="minorHAnsi"/>
                <w:sz w:val="22"/>
                <w:szCs w:val="22"/>
              </w:rPr>
              <w:t>math performance</w:t>
            </w:r>
            <w:r w:rsidRPr="000C13A5">
              <w:rPr>
                <w:rFonts w:cstheme="minorHAnsi"/>
                <w:sz w:val="22"/>
                <w:szCs w:val="22"/>
              </w:rPr>
              <w:t xml:space="preserve"> and where their child should be by the end of the year. (Data chats</w:t>
            </w:r>
          </w:p>
        </w:tc>
        <w:tc>
          <w:tcPr>
            <w:tcW w:w="2160" w:type="dxa"/>
          </w:tcPr>
          <w:p w14:paraId="47341341" w14:textId="014513B8" w:rsidR="006F0880" w:rsidRPr="008640E1" w:rsidRDefault="008304C1" w:rsidP="006F088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Jan/Feb</w:t>
            </w:r>
            <w:r w:rsidR="005F0631">
              <w:rPr>
                <w:rFonts w:cstheme="minorHAnsi"/>
                <w:sz w:val="22"/>
                <w:szCs w:val="22"/>
              </w:rPr>
              <w:t xml:space="preserve"> 2021</w:t>
            </w:r>
          </w:p>
        </w:tc>
        <w:tc>
          <w:tcPr>
            <w:tcW w:w="1890" w:type="dxa"/>
          </w:tcPr>
          <w:p w14:paraId="6B475ACF" w14:textId="77777777" w:rsidR="006F0880" w:rsidRDefault="005F0631" w:rsidP="006F088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w:t>
            </w:r>
          </w:p>
          <w:p w14:paraId="42EF2083" w14:textId="54EB471A" w:rsidR="005F0631" w:rsidRPr="008640E1" w:rsidRDefault="005F0631" w:rsidP="006F088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tc>
      </w:tr>
      <w:tr w:rsidR="006F0880" w14:paraId="4B4D7232"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093CA67" w14:textId="6D9D5842" w:rsidR="006F0880" w:rsidRPr="008640E1" w:rsidRDefault="005F0631" w:rsidP="006F0880">
            <w:pPr>
              <w:spacing w:line="240" w:lineRule="auto"/>
              <w:rPr>
                <w:rFonts w:cstheme="minorHAnsi"/>
                <w:b w:val="0"/>
                <w:sz w:val="22"/>
                <w:szCs w:val="22"/>
              </w:rPr>
            </w:pPr>
            <w:r>
              <w:rPr>
                <w:rFonts w:cstheme="minorHAnsi"/>
                <w:b w:val="0"/>
                <w:sz w:val="22"/>
                <w:szCs w:val="22"/>
              </w:rPr>
              <w:t>STEM Night</w:t>
            </w:r>
          </w:p>
        </w:tc>
        <w:tc>
          <w:tcPr>
            <w:tcW w:w="1780" w:type="dxa"/>
          </w:tcPr>
          <w:p w14:paraId="2503B197" w14:textId="5ED001AD" w:rsidR="006F0880" w:rsidRPr="008640E1" w:rsidRDefault="00D91595"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Andrea Williams-Scott/ LaShanda Palmer/Parental Involvement Committee</w:t>
            </w:r>
          </w:p>
        </w:tc>
        <w:tc>
          <w:tcPr>
            <w:tcW w:w="2340" w:type="dxa"/>
          </w:tcPr>
          <w:p w14:paraId="6F234F4B" w14:textId="77777777" w:rsidR="003C7C33" w:rsidRPr="000C13A5" w:rsidRDefault="003C7C33" w:rsidP="003C7C3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Our goals for STEM are…</w:t>
            </w:r>
            <w:r w:rsidRPr="000C13A5">
              <w:rPr>
                <w:rFonts w:cstheme="minorHAnsi"/>
                <w:sz w:val="22"/>
                <w:szCs w:val="22"/>
              </w:rPr>
              <w:t>.</w:t>
            </w:r>
          </w:p>
          <w:p w14:paraId="38A5F625" w14:textId="77777777" w:rsidR="003C7C33" w:rsidRPr="000C13A5" w:rsidRDefault="003C7C33" w:rsidP="006C0B2F">
            <w:pPr>
              <w:pStyle w:val="ListParagraph"/>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 </w:t>
            </w:r>
            <w:r w:rsidRPr="000C13A5">
              <w:rPr>
                <w:rFonts w:cstheme="minorHAnsi"/>
                <w:sz w:val="22"/>
                <w:szCs w:val="22"/>
              </w:rPr>
              <w:t>Provide parents with activities they can do to reinforce math with everyday items in their homes.</w:t>
            </w:r>
          </w:p>
          <w:p w14:paraId="38288749" w14:textId="513BD566" w:rsidR="006F0880" w:rsidRPr="003C7C33" w:rsidRDefault="003C7C33" w:rsidP="006C0B2F">
            <w:pPr>
              <w:pStyle w:val="ListParagraph"/>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3C7C33">
              <w:rPr>
                <w:rFonts w:cstheme="minorHAnsi"/>
                <w:sz w:val="22"/>
                <w:szCs w:val="22"/>
              </w:rPr>
              <w:t>Provide parents with data about their child’s current science performance and where their child should be by the end of the year. (Data chats; This will be done with 5</w:t>
            </w:r>
            <w:r w:rsidRPr="003C7C33">
              <w:rPr>
                <w:rFonts w:cstheme="minorHAnsi"/>
                <w:sz w:val="22"/>
                <w:szCs w:val="22"/>
                <w:vertAlign w:val="superscript"/>
              </w:rPr>
              <w:t>th</w:t>
            </w:r>
            <w:r w:rsidRPr="003C7C33">
              <w:rPr>
                <w:rFonts w:cstheme="minorHAnsi"/>
                <w:sz w:val="22"/>
                <w:szCs w:val="22"/>
              </w:rPr>
              <w:t xml:space="preserve"> grade students only.)</w:t>
            </w:r>
          </w:p>
        </w:tc>
        <w:tc>
          <w:tcPr>
            <w:tcW w:w="2160" w:type="dxa"/>
          </w:tcPr>
          <w:p w14:paraId="20BD9A1A" w14:textId="1807D593" w:rsidR="006F0880" w:rsidRPr="008640E1" w:rsidRDefault="008304C1"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March </w:t>
            </w:r>
            <w:r w:rsidR="003C7C33">
              <w:rPr>
                <w:rFonts w:cstheme="minorHAnsi"/>
                <w:sz w:val="22"/>
                <w:szCs w:val="22"/>
              </w:rPr>
              <w:t>2021</w:t>
            </w:r>
          </w:p>
        </w:tc>
        <w:tc>
          <w:tcPr>
            <w:tcW w:w="1890" w:type="dxa"/>
          </w:tcPr>
          <w:p w14:paraId="79407B88" w14:textId="77777777" w:rsidR="006F0880" w:rsidRDefault="003C7C33"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w:t>
            </w:r>
          </w:p>
          <w:p w14:paraId="0C136CF1" w14:textId="37B24650" w:rsidR="003C7C33" w:rsidRPr="008640E1" w:rsidRDefault="003C7C33" w:rsidP="006F088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tc>
      </w:tr>
      <w:tr w:rsidR="003C7C33" w14:paraId="290583F9"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68F21D90" w14:textId="49D3DF87" w:rsidR="003C7C33" w:rsidRPr="008640E1" w:rsidRDefault="003C7C33" w:rsidP="003C7C33">
            <w:pPr>
              <w:spacing w:line="240" w:lineRule="auto"/>
              <w:rPr>
                <w:rFonts w:cstheme="minorHAnsi"/>
                <w:b w:val="0"/>
                <w:sz w:val="22"/>
                <w:szCs w:val="22"/>
              </w:rPr>
            </w:pPr>
          </w:p>
        </w:tc>
        <w:tc>
          <w:tcPr>
            <w:tcW w:w="1780" w:type="dxa"/>
          </w:tcPr>
          <w:p w14:paraId="13C326F3" w14:textId="3D037CB4" w:rsidR="003C7C33" w:rsidRPr="008640E1" w:rsidRDefault="003C7C33" w:rsidP="003C7C3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4853B841" w14:textId="760F1E1F" w:rsidR="003C7C33" w:rsidRPr="008640E1" w:rsidRDefault="003C7C33" w:rsidP="003C7C3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50125231" w14:textId="26DC8CB7" w:rsidR="003C7C33" w:rsidRPr="008640E1" w:rsidRDefault="003C7C33" w:rsidP="003C7C3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5A25747A" w14:textId="39C071DA" w:rsidR="003C7C33" w:rsidRPr="008640E1" w:rsidRDefault="003C7C33" w:rsidP="003C7C3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3C7C33" w14:paraId="78BEFD2A"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7A76422" w14:textId="56AA8CE2" w:rsidR="003C7C33" w:rsidRPr="008640E1" w:rsidRDefault="003C7C33" w:rsidP="003C7C33">
            <w:pPr>
              <w:spacing w:line="240" w:lineRule="auto"/>
              <w:rPr>
                <w:rFonts w:cstheme="minorHAnsi"/>
                <w:b w:val="0"/>
                <w:sz w:val="22"/>
                <w:szCs w:val="22"/>
              </w:rPr>
            </w:pPr>
          </w:p>
        </w:tc>
        <w:tc>
          <w:tcPr>
            <w:tcW w:w="1780" w:type="dxa"/>
          </w:tcPr>
          <w:p w14:paraId="49206A88" w14:textId="6AE7B8D4" w:rsidR="003C7C33" w:rsidRPr="008640E1" w:rsidRDefault="003C7C33" w:rsidP="003C7C3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7B7A70C" w14:textId="3D5B1955" w:rsidR="003C7C33" w:rsidRPr="008640E1" w:rsidRDefault="003C7C33" w:rsidP="003C7C3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71887C79" w14:textId="0BF7D2B5" w:rsidR="003C7C33" w:rsidRPr="008640E1" w:rsidRDefault="003C7C33" w:rsidP="003C7C3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3B7FD67C" w14:textId="7C20A8C7" w:rsidR="003C7C33" w:rsidRPr="008640E1" w:rsidRDefault="003C7C33" w:rsidP="003C7C3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11D39259" w14:textId="1BA42C6F" w:rsidR="00304D8B" w:rsidRDefault="00304D8B" w:rsidP="00304D8B">
      <w:pPr>
        <w:pStyle w:val="Heading1"/>
      </w:pPr>
      <w:bookmarkStart w:id="20" w:name="_Toc33426273"/>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1A66D9E3" w14:textId="77777777" w:rsidR="003C7C33" w:rsidRDefault="003C7C33" w:rsidP="003C7C33">
            <w:pPr>
              <w:spacing w:before="0" w:line="240" w:lineRule="auto"/>
              <w:rPr>
                <w:sz w:val="22"/>
                <w:szCs w:val="22"/>
              </w:rPr>
            </w:pPr>
            <w:r>
              <w:rPr>
                <w:sz w:val="22"/>
                <w:szCs w:val="22"/>
              </w:rPr>
              <w:t>Evidence to show development of the school-parent compact will include a sign-in sheet, meeting minutes and the finalized school-parent compact for the school year.</w:t>
            </w:r>
          </w:p>
          <w:p w14:paraId="76C18CDD" w14:textId="77777777" w:rsidR="003C7C33" w:rsidRDefault="003C7C33" w:rsidP="003C7C33">
            <w:pPr>
              <w:spacing w:before="0" w:line="240" w:lineRule="auto"/>
              <w:rPr>
                <w:sz w:val="22"/>
                <w:szCs w:val="22"/>
              </w:rPr>
            </w:pPr>
          </w:p>
          <w:p w14:paraId="324AFA8C" w14:textId="7A45EB59" w:rsidR="00464B3D" w:rsidRDefault="003C7C33" w:rsidP="003C7C33">
            <w:pPr>
              <w:spacing w:line="240" w:lineRule="auto"/>
              <w:rPr>
                <w:sz w:val="22"/>
              </w:rPr>
            </w:pPr>
            <w:r>
              <w:rPr>
                <w:sz w:val="22"/>
                <w:szCs w:val="22"/>
              </w:rPr>
              <w:t>Parent-teacher conferences will be documented in a child’s PMP (if applicable) and in the teacher’s communication log.</w:t>
            </w: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0AF1D8A7" w14:textId="4A4AA176" w:rsidR="002E6D5D" w:rsidRPr="00E9389E" w:rsidRDefault="00AF7026" w:rsidP="00480E74">
            <w:pPr>
              <w:spacing w:before="0" w:line="240" w:lineRule="auto"/>
              <w:ind w:left="0"/>
              <w:rPr>
                <w:sz w:val="22"/>
                <w:szCs w:val="22"/>
              </w:rPr>
            </w:pPr>
            <w:r>
              <w:rPr>
                <w:sz w:val="22"/>
                <w:szCs w:val="22"/>
              </w:rPr>
              <w:t>Teachers will be instructed at the beginning of the year to attempt to meet with 50% of their parents by mid-December. The principal will email teachers each quarter to check the ratio of completed conferences with signed compacts.  Face-to-face meetings will be scheduled in January with teachers who have not conducted or attempted to schedule conferences for 50% of their students. Teachers will submit all completed compacts no later than May 6, 2021.  More face to face meetings will take place with teachers who have not</w:t>
            </w:r>
            <w:r w:rsidR="00480E74">
              <w:rPr>
                <w:sz w:val="22"/>
                <w:szCs w:val="22"/>
              </w:rPr>
              <w:t xml:space="preserve"> met with 100% of their parents. The admin team will assist teachers who may have trouble reaching parents.</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33426274"/>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06EACFBB" w14:textId="53D9DFBA" w:rsidR="0086197C" w:rsidRDefault="0086197C" w:rsidP="0086197C">
            <w:pPr>
              <w:pStyle w:val="ListParagraph"/>
              <w:numPr>
                <w:ilvl w:val="0"/>
                <w:numId w:val="14"/>
              </w:numPr>
              <w:rPr>
                <w:rFonts w:eastAsia="Times New Roman"/>
                <w:color w:val="000000"/>
              </w:rPr>
            </w:pPr>
            <w:r>
              <w:rPr>
                <w:rFonts w:eastAsia="Times New Roman"/>
                <w:color w:val="000000"/>
              </w:rPr>
              <w:t>The 4-</w:t>
            </w:r>
            <w:r w:rsidRPr="0086197C">
              <w:rPr>
                <w:rFonts w:eastAsia="Times New Roman"/>
                <w:color w:val="000000"/>
              </w:rPr>
              <w:t xml:space="preserve">week notice </w:t>
            </w:r>
            <w:r>
              <w:rPr>
                <w:rFonts w:eastAsia="Times New Roman"/>
                <w:color w:val="000000"/>
              </w:rPr>
              <w:t xml:space="preserve">letter will be sent </w:t>
            </w:r>
            <w:r w:rsidRPr="0086197C">
              <w:rPr>
                <w:rFonts w:eastAsia="Times New Roman"/>
                <w:color w:val="000000"/>
              </w:rPr>
              <w:t>to classes that are being taught by long-term su</w:t>
            </w:r>
            <w:r>
              <w:rPr>
                <w:rFonts w:eastAsia="Times New Roman"/>
                <w:color w:val="000000"/>
              </w:rPr>
              <w:t xml:space="preserve">bs if they are not certified.  </w:t>
            </w:r>
          </w:p>
          <w:p w14:paraId="46C4B0D8" w14:textId="044DCE57" w:rsidR="0072117F" w:rsidRPr="00245BFB" w:rsidRDefault="0086197C" w:rsidP="0086197C">
            <w:pPr>
              <w:pStyle w:val="ListParagraph"/>
              <w:numPr>
                <w:ilvl w:val="0"/>
                <w:numId w:val="14"/>
              </w:numPr>
              <w:rPr>
                <w:sz w:val="22"/>
                <w:szCs w:val="22"/>
              </w:rPr>
            </w:pPr>
            <w:r w:rsidRPr="0086197C">
              <w:rPr>
                <w:rFonts w:eastAsia="Times New Roman"/>
                <w:color w:val="000000"/>
              </w:rPr>
              <w:t xml:space="preserve">The </w:t>
            </w:r>
            <w:r w:rsidRPr="0086197C">
              <w:rPr>
                <w:rFonts w:eastAsia="Times New Roman"/>
                <w:color w:val="000000"/>
              </w:rPr>
              <w:t xml:space="preserve">school will maintain a record of teachers that are inexperienced, out of field and ineffective.  The school also uploads this information into digital compliance as well as the district itself maintains this information.  The administration team is also fully aware of teachers that fall under these categories and maintains their records accordingly.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33426275"/>
      <w:r w:rsidR="34CA79C5">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6C0B2F">
            <w:pPr>
              <w:pStyle w:val="ListParagraph"/>
              <w:numPr>
                <w:ilvl w:val="0"/>
                <w:numId w:val="7"/>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6C0B2F">
            <w:pPr>
              <w:pStyle w:val="ListParagraph"/>
              <w:numPr>
                <w:ilvl w:val="0"/>
                <w:numId w:val="7"/>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006C0B2F">
            <w:pPr>
              <w:pStyle w:val="ListParagraph"/>
              <w:numPr>
                <w:ilvl w:val="0"/>
                <w:numId w:val="7"/>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26169B" w14:paraId="56D8B34B"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130893E" w14:textId="0B8892E5" w:rsidR="0026169B" w:rsidRPr="0026169B" w:rsidRDefault="008304C1" w:rsidP="0026169B">
                  <w:pPr>
                    <w:spacing w:line="240" w:lineRule="auto"/>
                    <w:rPr>
                      <w:b w:val="0"/>
                      <w:bCs w:val="0"/>
                      <w:color w:val="auto"/>
                      <w:sz w:val="22"/>
                      <w:szCs w:val="22"/>
                    </w:rPr>
                  </w:pPr>
                  <w:r>
                    <w:rPr>
                      <w:b w:val="0"/>
                      <w:bCs w:val="0"/>
                      <w:color w:val="auto"/>
                      <w:sz w:val="22"/>
                      <w:szCs w:val="22"/>
                    </w:rPr>
                    <w:t>Bricks for Kids</w:t>
                  </w:r>
                </w:p>
              </w:tc>
              <w:tc>
                <w:tcPr>
                  <w:tcW w:w="1622" w:type="dxa"/>
                </w:tcPr>
                <w:p w14:paraId="5E0DD2F5" w14:textId="5540B0F1" w:rsidR="0026169B" w:rsidRPr="0026169B" w:rsidRDefault="008304C1" w:rsidP="0026169B">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Ms. Williams-Scott</w:t>
                  </w:r>
                </w:p>
              </w:tc>
              <w:tc>
                <w:tcPr>
                  <w:tcW w:w="2132" w:type="dxa"/>
                </w:tcPr>
                <w:p w14:paraId="5362ED20" w14:textId="21E8B166" w:rsidR="0026169B" w:rsidRPr="0026169B" w:rsidRDefault="00632DDE" w:rsidP="0026169B">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Teachers will increase student’s engagement using LEGOs and introduce student to a foundation in architecture, math, and physics.</w:t>
                  </w:r>
                </w:p>
              </w:tc>
              <w:tc>
                <w:tcPr>
                  <w:tcW w:w="1009" w:type="dxa"/>
                </w:tcPr>
                <w:p w14:paraId="152FC297" w14:textId="408C4441" w:rsidR="0026169B" w:rsidRPr="0026169B" w:rsidRDefault="00632DDE" w:rsidP="0026169B">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Mar 2021</w:t>
                  </w:r>
                </w:p>
              </w:tc>
              <w:tc>
                <w:tcPr>
                  <w:tcW w:w="3041" w:type="dxa"/>
                </w:tcPr>
                <w:p w14:paraId="6448C5CA" w14:textId="4A5AE83D" w:rsidR="0026169B" w:rsidRPr="0026169B" w:rsidRDefault="00632DDE" w:rsidP="0026169B">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Sign-in sheets, evaluation sheets, follow up with teachers.</w:t>
                  </w:r>
                </w:p>
              </w:tc>
            </w:tr>
            <w:tr w:rsidR="0026169B" w14:paraId="661A5425"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5BE8A597" w:rsidR="0026169B" w:rsidRPr="0026169B" w:rsidRDefault="00F566DF" w:rsidP="0026169B">
                  <w:pPr>
                    <w:spacing w:line="240" w:lineRule="auto"/>
                    <w:rPr>
                      <w:b w:val="0"/>
                      <w:bCs w:val="0"/>
                      <w:color w:val="auto"/>
                      <w:sz w:val="22"/>
                      <w:szCs w:val="22"/>
                    </w:rPr>
                  </w:pPr>
                  <w:r>
                    <w:rPr>
                      <w:b w:val="0"/>
                      <w:bCs w:val="0"/>
                      <w:color w:val="auto"/>
                      <w:sz w:val="22"/>
                      <w:szCs w:val="22"/>
                    </w:rPr>
                    <w:t>Use of Technology (Class DOJO) to reach parents</w:t>
                  </w:r>
                </w:p>
              </w:tc>
              <w:tc>
                <w:tcPr>
                  <w:tcW w:w="1622" w:type="dxa"/>
                </w:tcPr>
                <w:p w14:paraId="40DEF425" w14:textId="1E066CB9" w:rsidR="0026169B" w:rsidRPr="0026169B" w:rsidRDefault="00F566DF" w:rsidP="0026169B">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Classroom Teachers</w:t>
                  </w:r>
                </w:p>
              </w:tc>
              <w:tc>
                <w:tcPr>
                  <w:tcW w:w="2132" w:type="dxa"/>
                </w:tcPr>
                <w:p w14:paraId="44490D07" w14:textId="6A57B786" w:rsidR="0026169B" w:rsidRPr="0026169B" w:rsidRDefault="00F566DF" w:rsidP="0026169B">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Family Involvement</w:t>
                  </w:r>
                </w:p>
              </w:tc>
              <w:tc>
                <w:tcPr>
                  <w:tcW w:w="1009" w:type="dxa"/>
                </w:tcPr>
                <w:p w14:paraId="41859A5D" w14:textId="7DD634D2" w:rsidR="0026169B" w:rsidRPr="0026169B" w:rsidRDefault="00F566DF" w:rsidP="0026169B">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Preplanning 2020; Implementation throughout the year</w:t>
                  </w:r>
                </w:p>
              </w:tc>
              <w:tc>
                <w:tcPr>
                  <w:tcW w:w="3041" w:type="dxa"/>
                </w:tcPr>
                <w:p w14:paraId="3D7FACF0" w14:textId="0045CAA4" w:rsidR="0026169B" w:rsidRPr="0026169B" w:rsidRDefault="00F566DF" w:rsidP="0026169B">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Sign-in sheets, evaluation sheets, follow up with teachers.</w:t>
                  </w:r>
                  <w:bookmarkStart w:id="23" w:name="_GoBack"/>
                  <w:bookmarkEnd w:id="23"/>
                </w:p>
              </w:tc>
            </w:tr>
            <w:tr w:rsidR="0026169B" w14:paraId="3699D65D"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1B1AEAEE" w14:textId="2F643E60" w:rsidR="0026169B" w:rsidRPr="00A03E6C" w:rsidRDefault="0026169B" w:rsidP="0026169B">
                  <w:pPr>
                    <w:spacing w:line="240" w:lineRule="auto"/>
                    <w:rPr>
                      <w:b w:val="0"/>
                      <w:bCs w:val="0"/>
                      <w:sz w:val="22"/>
                      <w:szCs w:val="22"/>
                    </w:rPr>
                  </w:pPr>
                </w:p>
              </w:tc>
              <w:tc>
                <w:tcPr>
                  <w:tcW w:w="1622" w:type="dxa"/>
                </w:tcPr>
                <w:p w14:paraId="72B37DFB" w14:textId="43766096" w:rsidR="0026169B" w:rsidRPr="00A03E6C"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132" w:type="dxa"/>
                </w:tcPr>
                <w:p w14:paraId="6AF4F7FF" w14:textId="01FF8AA4" w:rsidR="0026169B" w:rsidRPr="00A03E6C"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1009" w:type="dxa"/>
                </w:tcPr>
                <w:p w14:paraId="52DAEE8B" w14:textId="03878B81" w:rsidR="0026169B" w:rsidRPr="00A03E6C"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3041" w:type="dxa"/>
                </w:tcPr>
                <w:p w14:paraId="33FE1C8B" w14:textId="5D64EA90" w:rsidR="0026169B"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26169B" w14:paraId="7DA1727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52C0FF50" w:rsidR="0026169B" w:rsidRPr="00B90650" w:rsidRDefault="0026169B" w:rsidP="0026169B">
                  <w:pPr>
                    <w:spacing w:line="240" w:lineRule="auto"/>
                    <w:rPr>
                      <w:b w:val="0"/>
                      <w:bCs w:val="0"/>
                      <w:sz w:val="22"/>
                      <w:szCs w:val="22"/>
                    </w:rPr>
                  </w:pPr>
                </w:p>
              </w:tc>
              <w:tc>
                <w:tcPr>
                  <w:tcW w:w="1622" w:type="dxa"/>
                </w:tcPr>
                <w:p w14:paraId="0A688C32" w14:textId="3C0624DD" w:rsidR="0026169B" w:rsidRPr="00B90650" w:rsidRDefault="0026169B" w:rsidP="0026169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2132" w:type="dxa"/>
                </w:tcPr>
                <w:p w14:paraId="67D71488" w14:textId="2276A0DE" w:rsidR="0026169B" w:rsidRPr="00B90650" w:rsidRDefault="0026169B" w:rsidP="0026169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1009" w:type="dxa"/>
                </w:tcPr>
                <w:p w14:paraId="413B925A" w14:textId="76DD4A41" w:rsidR="0026169B" w:rsidRPr="00B90650" w:rsidRDefault="0026169B" w:rsidP="0026169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3041" w:type="dxa"/>
                </w:tcPr>
                <w:p w14:paraId="256A6495" w14:textId="33B9B83A" w:rsidR="0026169B" w:rsidRDefault="0026169B" w:rsidP="0026169B">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26169B" w14:paraId="50E3B0DC"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26169B" w:rsidRDefault="0026169B" w:rsidP="0026169B">
                  <w:pPr>
                    <w:spacing w:line="240" w:lineRule="auto"/>
                    <w:rPr>
                      <w:b w:val="0"/>
                      <w:bCs w:val="0"/>
                      <w:color w:val="FF0000"/>
                      <w:sz w:val="22"/>
                      <w:szCs w:val="22"/>
                    </w:rPr>
                  </w:pPr>
                </w:p>
              </w:tc>
              <w:tc>
                <w:tcPr>
                  <w:tcW w:w="1622" w:type="dxa"/>
                </w:tcPr>
                <w:p w14:paraId="5BB0114D" w14:textId="77777777" w:rsidR="0026169B"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0C948B58" w14:textId="77777777" w:rsidR="0026169B"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39B276AD" w14:textId="77777777" w:rsidR="0026169B"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0E7F9E2C" w14:textId="77777777" w:rsidR="0026169B" w:rsidRDefault="0026169B" w:rsidP="0026169B">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4" w:name="_Toc33426276"/>
      <w:r>
        <w:t>COLLABORATION</w:t>
      </w:r>
      <w:r w:rsidR="006635CE">
        <w:t xml:space="preserve"> </w:t>
      </w:r>
      <w:r w:rsidR="00352A3C">
        <w:t>OF FUNDS</w:t>
      </w:r>
      <w:bookmarkEnd w:id="24"/>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14:paraId="7C9F31AF" w14:textId="417A4686" w:rsidR="00417924" w:rsidRPr="009F232A" w:rsidRDefault="006D4E41"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6AA342C2" w:rsidR="00417924" w:rsidRPr="009F232A" w:rsidRDefault="00417924" w:rsidP="006D4E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Content>
              <w:p w14:paraId="3DF819B1" w14:textId="7B268AE0" w:rsidR="00417924" w:rsidRPr="009F232A" w:rsidRDefault="0026169B"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031E40A" w:rsidR="00417924" w:rsidRPr="009F232A" w:rsidRDefault="00815F57"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We typically share with the parent the district resources available to them.</w:t>
            </w:r>
            <w:r w:rsidR="006746A7">
              <w:rPr>
                <w:rFonts w:cstheme="minorHAnsi"/>
                <w:sz w:val="22"/>
                <w:szCs w:val="22"/>
              </w:rPr>
              <w:t xml:space="preserve"> We also provide backpacks, shoes, and uniforms to students in need.</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Content>
              <w:p w14:paraId="2ADA9296" w14:textId="389F72C9" w:rsidR="00417924" w:rsidRPr="009F232A" w:rsidRDefault="0026169B"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039D528D" w:rsidR="00417924" w:rsidRPr="009F232A" w:rsidRDefault="0026169B"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SAI funds are used to fund part-time tutors who work with students throughout the school day in order to address identified academic deficiencies.</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3EFE5B" w14:textId="77777777" w:rsidR="00695829" w:rsidRDefault="00695829" w:rsidP="00A91D75">
      <w:r>
        <w:separator/>
      </w:r>
    </w:p>
  </w:endnote>
  <w:endnote w:type="continuationSeparator" w:id="0">
    <w:p w14:paraId="09E11B57" w14:textId="77777777" w:rsidR="00695829" w:rsidRDefault="00695829"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F45F2A" w14:textId="77777777" w:rsidR="00695829" w:rsidRDefault="00695829" w:rsidP="00A91D75">
      <w:r>
        <w:separator/>
      </w:r>
    </w:p>
  </w:footnote>
  <w:footnote w:type="continuationSeparator" w:id="0">
    <w:p w14:paraId="366A62E6" w14:textId="77777777" w:rsidR="00695829" w:rsidRDefault="00695829"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A03E6C" w14:paraId="56738BAB" w14:textId="77777777" w:rsidTr="00A7217A">
      <w:trPr>
        <w:trHeight w:val="1060"/>
      </w:trPr>
      <w:tc>
        <w:tcPr>
          <w:tcW w:w="5861" w:type="dxa"/>
        </w:tcPr>
        <w:p w14:paraId="1AC5CDBE" w14:textId="77777777" w:rsidR="00A03E6C" w:rsidRDefault="00A03E6C"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B218174"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A03E6C" w:rsidRDefault="00A03E6C"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4869A819" w:rsidR="00A03E6C" w:rsidRPr="007107AC" w:rsidRDefault="00A03E6C" w:rsidP="00D476F7">
                                <w:pPr>
                                  <w:pStyle w:val="Subtitle"/>
                                  <w:jc w:val="center"/>
                                  <w:rPr>
                                    <w:color w:val="FFFFFF" w:themeColor="background1"/>
                                    <w:sz w:val="28"/>
                                  </w:rPr>
                                </w:pPr>
                                <w:r w:rsidRPr="007107AC">
                                  <w:rPr>
                                    <w:color w:val="FFFFFF" w:themeColor="background1"/>
                                    <w:sz w:val="28"/>
                                  </w:rPr>
                                </w:r>
                                <w:r w:rsidRPr="007107AC">
                                  <w:rPr>
                                    <w:color w:val="FFFFFF" w:themeColor="background1"/>
                                    <w:sz w:val="28"/>
                                  </w:rPr>
                                  <w:instrText xml:space="preserve"/>
                                </w:r>
                                <w:r w:rsidRPr="007107AC">
                                  <w:rPr>
                                    <w:color w:val="FFFFFF" w:themeColor="background1"/>
                                    <w:sz w:val="28"/>
                                  </w:rPr>
                                </w:r>
                                <w:r w:rsidR="00F566DF">
                                  <w:rPr>
                                    <w:noProof/>
                                    <w:color w:val="FFFFFF" w:themeColor="background1"/>
                                    <w:sz w:val="28"/>
                                  </w:rPr>
                                  <w:t>20</w:t>
                                </w:r>
                                <w:r w:rsidRPr="007107AC">
                                  <w:rPr>
                                    <w:color w:val="FFFFFF" w:themeColor="background1"/>
                                    <w:sz w:val="28"/>
                                  </w:rPr>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4869A819" w:rsidR="00A03E6C" w:rsidRPr="007107AC" w:rsidRDefault="00A03E6C" w:rsidP="00D476F7">
                          <w:pPr>
                            <w:pStyle w:val="Subtitle"/>
                            <w:jc w:val="center"/>
                            <w:rPr>
                              <w:color w:val="FFFFFF" w:themeColor="background1"/>
                              <w:sz w:val="28"/>
                            </w:rPr>
                          </w:pPr>
                          <w:r w:rsidRPr="007107AC">
                            <w:rPr>
                              <w:color w:val="FFFFFF" w:themeColor="background1"/>
                              <w:sz w:val="28"/>
                            </w:rPr>
                          </w:r>
                          <w:r w:rsidRPr="007107AC">
                            <w:rPr>
                              <w:color w:val="FFFFFF" w:themeColor="background1"/>
                              <w:sz w:val="28"/>
                            </w:rPr>
                            <w:instrText xml:space="preserve"/>
                          </w:r>
                          <w:r w:rsidRPr="007107AC">
                            <w:rPr>
                              <w:color w:val="FFFFFF" w:themeColor="background1"/>
                              <w:sz w:val="28"/>
                            </w:rPr>
                          </w:r>
                          <w:r w:rsidR="00F566DF">
                            <w:rPr>
                              <w:noProof/>
                              <w:color w:val="FFFFFF" w:themeColor="background1"/>
                              <w:sz w:val="28"/>
                            </w:rPr>
                            <w:t>20</w:t>
                          </w:r>
                          <w:r w:rsidRPr="007107AC">
                            <w:rPr>
                              <w:color w:val="FFFFFF" w:themeColor="background1"/>
                              <w:sz w:val="28"/>
                            </w:rPr>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A03E6C" w:rsidRPr="008759A8" w:rsidRDefault="00A03E6C"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B850F0" w:rsidRPr="008759A8" w:rsidRDefault="00B850F0"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1" w15:restartNumberingAfterBreak="0">
    <w:nsid w:val="15A226B9"/>
    <w:multiLevelType w:val="hybridMultilevel"/>
    <w:tmpl w:val="081A3C6A"/>
    <w:lvl w:ilvl="0" w:tplc="8AD8FBA2">
      <w:start w:val="1"/>
      <w:numFmt w:val="decimal"/>
      <w:lvlText w:val="(%1)"/>
      <w:lvlJc w:val="left"/>
      <w:pPr>
        <w:ind w:left="499" w:hanging="384"/>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3" w15:restartNumberingAfterBreak="0">
    <w:nsid w:val="18744CBF"/>
    <w:multiLevelType w:val="hybridMultilevel"/>
    <w:tmpl w:val="D3063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6"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E96CD5"/>
    <w:multiLevelType w:val="hybridMultilevel"/>
    <w:tmpl w:val="CC264BC0"/>
    <w:lvl w:ilvl="0" w:tplc="00064B6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4B2F073F"/>
    <w:multiLevelType w:val="hybridMultilevel"/>
    <w:tmpl w:val="93EEBBB2"/>
    <w:lvl w:ilvl="0" w:tplc="24764F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C6550A7"/>
    <w:multiLevelType w:val="hybridMultilevel"/>
    <w:tmpl w:val="236AF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1"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98C4C2C"/>
    <w:multiLevelType w:val="hybridMultilevel"/>
    <w:tmpl w:val="97AAD546"/>
    <w:lvl w:ilvl="0" w:tplc="A1A018B4">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3" w15:restartNumberingAfterBreak="0">
    <w:nsid w:val="7B6534C9"/>
    <w:multiLevelType w:val="hybridMultilevel"/>
    <w:tmpl w:val="14EAAABC"/>
    <w:lvl w:ilvl="0" w:tplc="A0C2D56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num w:numId="1">
    <w:abstractNumId w:val="0"/>
  </w:num>
  <w:num w:numId="2">
    <w:abstractNumId w:val="10"/>
  </w:num>
  <w:num w:numId="3">
    <w:abstractNumId w:val="4"/>
  </w:num>
  <w:num w:numId="4">
    <w:abstractNumId w:val="6"/>
  </w:num>
  <w:num w:numId="5">
    <w:abstractNumId w:val="2"/>
  </w:num>
  <w:num w:numId="6">
    <w:abstractNumId w:val="5"/>
  </w:num>
  <w:num w:numId="7">
    <w:abstractNumId w:val="11"/>
  </w:num>
  <w:num w:numId="8">
    <w:abstractNumId w:val="1"/>
  </w:num>
  <w:num w:numId="9">
    <w:abstractNumId w:val="12"/>
  </w:num>
  <w:num w:numId="10">
    <w:abstractNumId w:val="3"/>
  </w:num>
  <w:num w:numId="11">
    <w:abstractNumId w:val="9"/>
  </w:num>
  <w:num w:numId="12">
    <w:abstractNumId w:val="7"/>
  </w:num>
  <w:num w:numId="13">
    <w:abstractNumId w:val="8"/>
  </w:num>
  <w:num w:numId="14">
    <w:abstractNumId w:val="1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01F2E"/>
    <w:rsid w:val="00013660"/>
    <w:rsid w:val="00017C89"/>
    <w:rsid w:val="0002111D"/>
    <w:rsid w:val="0002165D"/>
    <w:rsid w:val="00026DE6"/>
    <w:rsid w:val="00063F15"/>
    <w:rsid w:val="0006785B"/>
    <w:rsid w:val="000A2B10"/>
    <w:rsid w:val="000A35AB"/>
    <w:rsid w:val="000A5F6F"/>
    <w:rsid w:val="000A6617"/>
    <w:rsid w:val="000C3679"/>
    <w:rsid w:val="000C76D1"/>
    <w:rsid w:val="000D24AE"/>
    <w:rsid w:val="000F5BC3"/>
    <w:rsid w:val="001104ED"/>
    <w:rsid w:val="001218A2"/>
    <w:rsid w:val="001224B7"/>
    <w:rsid w:val="0014654E"/>
    <w:rsid w:val="0014E053"/>
    <w:rsid w:val="001621A7"/>
    <w:rsid w:val="0018085D"/>
    <w:rsid w:val="00184B35"/>
    <w:rsid w:val="001865F2"/>
    <w:rsid w:val="0018731E"/>
    <w:rsid w:val="00190D5D"/>
    <w:rsid w:val="00191041"/>
    <w:rsid w:val="001A1F5A"/>
    <w:rsid w:val="001C33F3"/>
    <w:rsid w:val="001E59F3"/>
    <w:rsid w:val="001E6855"/>
    <w:rsid w:val="0020184A"/>
    <w:rsid w:val="002061FB"/>
    <w:rsid w:val="002063EE"/>
    <w:rsid w:val="0021304B"/>
    <w:rsid w:val="00224C54"/>
    <w:rsid w:val="00226FF2"/>
    <w:rsid w:val="002275BF"/>
    <w:rsid w:val="0023423A"/>
    <w:rsid w:val="00245BFB"/>
    <w:rsid w:val="00253851"/>
    <w:rsid w:val="0026169B"/>
    <w:rsid w:val="002677F2"/>
    <w:rsid w:val="002765EA"/>
    <w:rsid w:val="00282BD1"/>
    <w:rsid w:val="00282DB9"/>
    <w:rsid w:val="002922F4"/>
    <w:rsid w:val="00296A9C"/>
    <w:rsid w:val="002B294D"/>
    <w:rsid w:val="002D3255"/>
    <w:rsid w:val="002E1BB2"/>
    <w:rsid w:val="002E6D5D"/>
    <w:rsid w:val="002E7F0B"/>
    <w:rsid w:val="00303C54"/>
    <w:rsid w:val="00304D8B"/>
    <w:rsid w:val="00304F96"/>
    <w:rsid w:val="00342438"/>
    <w:rsid w:val="00351BEA"/>
    <w:rsid w:val="00352A3C"/>
    <w:rsid w:val="00381189"/>
    <w:rsid w:val="00381E26"/>
    <w:rsid w:val="00390521"/>
    <w:rsid w:val="003C2535"/>
    <w:rsid w:val="003C7C33"/>
    <w:rsid w:val="003D0FDE"/>
    <w:rsid w:val="003D221A"/>
    <w:rsid w:val="003F429C"/>
    <w:rsid w:val="00417924"/>
    <w:rsid w:val="004278E0"/>
    <w:rsid w:val="00431C94"/>
    <w:rsid w:val="00441541"/>
    <w:rsid w:val="00441698"/>
    <w:rsid w:val="004539CA"/>
    <w:rsid w:val="004551E0"/>
    <w:rsid w:val="004579AA"/>
    <w:rsid w:val="00464B3D"/>
    <w:rsid w:val="00465A0E"/>
    <w:rsid w:val="00466233"/>
    <w:rsid w:val="00472D3F"/>
    <w:rsid w:val="004751C1"/>
    <w:rsid w:val="00476AE4"/>
    <w:rsid w:val="004778FE"/>
    <w:rsid w:val="00480E74"/>
    <w:rsid w:val="00481767"/>
    <w:rsid w:val="00483BDF"/>
    <w:rsid w:val="004875A3"/>
    <w:rsid w:val="0049494F"/>
    <w:rsid w:val="00496DC7"/>
    <w:rsid w:val="004A0BB3"/>
    <w:rsid w:val="004A5EAF"/>
    <w:rsid w:val="004B6C91"/>
    <w:rsid w:val="004D6817"/>
    <w:rsid w:val="004E02D7"/>
    <w:rsid w:val="004E4802"/>
    <w:rsid w:val="00504B68"/>
    <w:rsid w:val="00505D3E"/>
    <w:rsid w:val="005168A4"/>
    <w:rsid w:val="0052588D"/>
    <w:rsid w:val="0053733F"/>
    <w:rsid w:val="00553285"/>
    <w:rsid w:val="005608C7"/>
    <w:rsid w:val="0057372C"/>
    <w:rsid w:val="00577305"/>
    <w:rsid w:val="00584A7A"/>
    <w:rsid w:val="00585941"/>
    <w:rsid w:val="0059225D"/>
    <w:rsid w:val="005A0CAE"/>
    <w:rsid w:val="005A345D"/>
    <w:rsid w:val="005C2E0B"/>
    <w:rsid w:val="005C56C7"/>
    <w:rsid w:val="005E0F15"/>
    <w:rsid w:val="005F0631"/>
    <w:rsid w:val="005F3ACB"/>
    <w:rsid w:val="0063163C"/>
    <w:rsid w:val="00632DDE"/>
    <w:rsid w:val="00651874"/>
    <w:rsid w:val="006521DE"/>
    <w:rsid w:val="006565ED"/>
    <w:rsid w:val="0066030B"/>
    <w:rsid w:val="00661301"/>
    <w:rsid w:val="006635CE"/>
    <w:rsid w:val="006717FC"/>
    <w:rsid w:val="006746A7"/>
    <w:rsid w:val="00685BD9"/>
    <w:rsid w:val="00695829"/>
    <w:rsid w:val="006A0010"/>
    <w:rsid w:val="006A1F16"/>
    <w:rsid w:val="006A68DB"/>
    <w:rsid w:val="006B3FBB"/>
    <w:rsid w:val="006C0B2F"/>
    <w:rsid w:val="006C542C"/>
    <w:rsid w:val="006C7432"/>
    <w:rsid w:val="006D1169"/>
    <w:rsid w:val="006D4E41"/>
    <w:rsid w:val="006F0880"/>
    <w:rsid w:val="006F36AB"/>
    <w:rsid w:val="006F4A60"/>
    <w:rsid w:val="006F733A"/>
    <w:rsid w:val="00701713"/>
    <w:rsid w:val="00705780"/>
    <w:rsid w:val="00706804"/>
    <w:rsid w:val="007107AC"/>
    <w:rsid w:val="0072117F"/>
    <w:rsid w:val="00726745"/>
    <w:rsid w:val="007376AC"/>
    <w:rsid w:val="007378B8"/>
    <w:rsid w:val="007527C1"/>
    <w:rsid w:val="0075603E"/>
    <w:rsid w:val="00760843"/>
    <w:rsid w:val="0077214C"/>
    <w:rsid w:val="00794E99"/>
    <w:rsid w:val="007B0DFA"/>
    <w:rsid w:val="007B728C"/>
    <w:rsid w:val="007B78F6"/>
    <w:rsid w:val="007C6C3F"/>
    <w:rsid w:val="007E235F"/>
    <w:rsid w:val="007E4BB0"/>
    <w:rsid w:val="007E5E59"/>
    <w:rsid w:val="007E73A3"/>
    <w:rsid w:val="007F7A66"/>
    <w:rsid w:val="0080077B"/>
    <w:rsid w:val="00804149"/>
    <w:rsid w:val="00812FDC"/>
    <w:rsid w:val="008150BC"/>
    <w:rsid w:val="00815F57"/>
    <w:rsid w:val="00816E18"/>
    <w:rsid w:val="008176F3"/>
    <w:rsid w:val="00823D33"/>
    <w:rsid w:val="00826404"/>
    <w:rsid w:val="008304C1"/>
    <w:rsid w:val="00832E6E"/>
    <w:rsid w:val="00841205"/>
    <w:rsid w:val="00855FFD"/>
    <w:rsid w:val="0086197C"/>
    <w:rsid w:val="008627D0"/>
    <w:rsid w:val="008640E1"/>
    <w:rsid w:val="00864914"/>
    <w:rsid w:val="00867529"/>
    <w:rsid w:val="0087353A"/>
    <w:rsid w:val="008759A8"/>
    <w:rsid w:val="00875B51"/>
    <w:rsid w:val="00891F75"/>
    <w:rsid w:val="008A03E6"/>
    <w:rsid w:val="008A0623"/>
    <w:rsid w:val="008A18B9"/>
    <w:rsid w:val="008B2BD1"/>
    <w:rsid w:val="008B46AB"/>
    <w:rsid w:val="008C6CDF"/>
    <w:rsid w:val="008D03F9"/>
    <w:rsid w:val="008D733C"/>
    <w:rsid w:val="008E2067"/>
    <w:rsid w:val="008E707B"/>
    <w:rsid w:val="008E762B"/>
    <w:rsid w:val="008E7AAF"/>
    <w:rsid w:val="008F22DE"/>
    <w:rsid w:val="008F7D31"/>
    <w:rsid w:val="009042E5"/>
    <w:rsid w:val="009210A6"/>
    <w:rsid w:val="0092130E"/>
    <w:rsid w:val="00922D88"/>
    <w:rsid w:val="00924378"/>
    <w:rsid w:val="009312A7"/>
    <w:rsid w:val="00936067"/>
    <w:rsid w:val="00944D7A"/>
    <w:rsid w:val="009571BF"/>
    <w:rsid w:val="00966897"/>
    <w:rsid w:val="00967C71"/>
    <w:rsid w:val="009862B4"/>
    <w:rsid w:val="009907A2"/>
    <w:rsid w:val="00990F87"/>
    <w:rsid w:val="009961C4"/>
    <w:rsid w:val="009979B1"/>
    <w:rsid w:val="009A0F76"/>
    <w:rsid w:val="009B0419"/>
    <w:rsid w:val="009B162E"/>
    <w:rsid w:val="009B17A6"/>
    <w:rsid w:val="009C4629"/>
    <w:rsid w:val="009F1721"/>
    <w:rsid w:val="009F2007"/>
    <w:rsid w:val="009F232A"/>
    <w:rsid w:val="00A03BCD"/>
    <w:rsid w:val="00A03E6C"/>
    <w:rsid w:val="00A413A7"/>
    <w:rsid w:val="00A41A24"/>
    <w:rsid w:val="00A505E2"/>
    <w:rsid w:val="00A627F3"/>
    <w:rsid w:val="00A7217A"/>
    <w:rsid w:val="00A86068"/>
    <w:rsid w:val="00A91D75"/>
    <w:rsid w:val="00AA67BD"/>
    <w:rsid w:val="00AB1C7E"/>
    <w:rsid w:val="00AB50E6"/>
    <w:rsid w:val="00AC0ADE"/>
    <w:rsid w:val="00AC343A"/>
    <w:rsid w:val="00AD43FE"/>
    <w:rsid w:val="00AE2ACB"/>
    <w:rsid w:val="00AF7026"/>
    <w:rsid w:val="00AF91B6"/>
    <w:rsid w:val="00B07420"/>
    <w:rsid w:val="00B13062"/>
    <w:rsid w:val="00B25E04"/>
    <w:rsid w:val="00B43142"/>
    <w:rsid w:val="00B71FA5"/>
    <w:rsid w:val="00B77CF7"/>
    <w:rsid w:val="00B850F0"/>
    <w:rsid w:val="00B90650"/>
    <w:rsid w:val="00B90CEC"/>
    <w:rsid w:val="00BB0329"/>
    <w:rsid w:val="00BC1DA5"/>
    <w:rsid w:val="00BC34F2"/>
    <w:rsid w:val="00BD5DF8"/>
    <w:rsid w:val="00BE7E91"/>
    <w:rsid w:val="00BF1C1D"/>
    <w:rsid w:val="00C0501F"/>
    <w:rsid w:val="00C11D25"/>
    <w:rsid w:val="00C11E1D"/>
    <w:rsid w:val="00C17F04"/>
    <w:rsid w:val="00C268C1"/>
    <w:rsid w:val="00C4091D"/>
    <w:rsid w:val="00C5008A"/>
    <w:rsid w:val="00C50FEA"/>
    <w:rsid w:val="00C513C9"/>
    <w:rsid w:val="00C51C35"/>
    <w:rsid w:val="00C61B88"/>
    <w:rsid w:val="00C6323A"/>
    <w:rsid w:val="00C81091"/>
    <w:rsid w:val="00C82B69"/>
    <w:rsid w:val="00C86F45"/>
    <w:rsid w:val="00C87193"/>
    <w:rsid w:val="00C903B9"/>
    <w:rsid w:val="00CA521A"/>
    <w:rsid w:val="00CB27A1"/>
    <w:rsid w:val="00CC1020"/>
    <w:rsid w:val="00CC37D9"/>
    <w:rsid w:val="00CC616C"/>
    <w:rsid w:val="00CC7160"/>
    <w:rsid w:val="00CD050B"/>
    <w:rsid w:val="00D04F72"/>
    <w:rsid w:val="00D0536E"/>
    <w:rsid w:val="00D12A84"/>
    <w:rsid w:val="00D2227F"/>
    <w:rsid w:val="00D476F7"/>
    <w:rsid w:val="00D55CBC"/>
    <w:rsid w:val="00D7420C"/>
    <w:rsid w:val="00D85379"/>
    <w:rsid w:val="00D8631A"/>
    <w:rsid w:val="00D87CD8"/>
    <w:rsid w:val="00D91595"/>
    <w:rsid w:val="00DA3B72"/>
    <w:rsid w:val="00DB688F"/>
    <w:rsid w:val="00DB79A6"/>
    <w:rsid w:val="00DC1766"/>
    <w:rsid w:val="00DC53B9"/>
    <w:rsid w:val="00DC62F7"/>
    <w:rsid w:val="00DD340F"/>
    <w:rsid w:val="00DD5311"/>
    <w:rsid w:val="00DE1FC8"/>
    <w:rsid w:val="00DE2FCC"/>
    <w:rsid w:val="00DF1CFA"/>
    <w:rsid w:val="00E04782"/>
    <w:rsid w:val="00E04BCC"/>
    <w:rsid w:val="00E04C5D"/>
    <w:rsid w:val="00E173B2"/>
    <w:rsid w:val="00E177E4"/>
    <w:rsid w:val="00E2228E"/>
    <w:rsid w:val="00E22464"/>
    <w:rsid w:val="00E32803"/>
    <w:rsid w:val="00E523C3"/>
    <w:rsid w:val="00E5388E"/>
    <w:rsid w:val="00E6016B"/>
    <w:rsid w:val="00E72C01"/>
    <w:rsid w:val="00E74602"/>
    <w:rsid w:val="00E815B4"/>
    <w:rsid w:val="00E84E09"/>
    <w:rsid w:val="00E9389E"/>
    <w:rsid w:val="00E94B95"/>
    <w:rsid w:val="00EA3999"/>
    <w:rsid w:val="00EA58F1"/>
    <w:rsid w:val="00EA6A3D"/>
    <w:rsid w:val="00EB1456"/>
    <w:rsid w:val="00EC64E3"/>
    <w:rsid w:val="00ED6905"/>
    <w:rsid w:val="00EE3AEC"/>
    <w:rsid w:val="00EF64C7"/>
    <w:rsid w:val="00F566DF"/>
    <w:rsid w:val="00F60275"/>
    <w:rsid w:val="00F61114"/>
    <w:rsid w:val="00F80AAF"/>
    <w:rsid w:val="00F81D0A"/>
    <w:rsid w:val="00F93DA7"/>
    <w:rsid w:val="00FA4703"/>
    <w:rsid w:val="00FA7F7C"/>
    <w:rsid w:val="00FB11BC"/>
    <w:rsid w:val="00FB5A64"/>
    <w:rsid w:val="00FB66C6"/>
    <w:rsid w:val="00FD1778"/>
    <w:rsid w:val="00FE0D74"/>
    <w:rsid w:val="00FE3D2C"/>
    <w:rsid w:val="00FE50AE"/>
    <w:rsid w:val="00FF04F2"/>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53DCE4C9-365B-4452-A79B-4FB6A6314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90993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about:blank" TargetMode="Externa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about:blank" TargetMode="External"/><Relationship Id="rId22" Type="http://schemas.openxmlformats.org/officeDocument/2006/relationships/image" Target="media/image4.png"/><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about:blank"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0A6601"/>
    <w:rsid w:val="00163864"/>
    <w:rsid w:val="00191041"/>
    <w:rsid w:val="001D4973"/>
    <w:rsid w:val="001E774E"/>
    <w:rsid w:val="00504A20"/>
    <w:rsid w:val="0067502E"/>
    <w:rsid w:val="008462F8"/>
    <w:rsid w:val="008716E1"/>
    <w:rsid w:val="00A40247"/>
    <w:rsid w:val="00E90171"/>
    <w:rsid w:val="00F629D3"/>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8" ma:contentTypeDescription="Create a new document." ma:contentTypeScope="" ma:versionID="98a006d353df9c0f2a88fe1935ed07c4">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ea2321b5f8d14ed88e8c5f7dd4225fd"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element ref="ns2:MediaServiceAutoKeyPoints" minOccurs="0"/>
                <xsd:element ref="ns2:MediaServiceKeyPoints"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DateTaken" ma:index="33" nillable="true" ma:displayName="MediaServiceDateTaken" ma:hidden="true" ma:internalName="MediaServiceDateTaken"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Location" ma:index="3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AFE07C2A-CEF2-4CC0-A5B9-FA8EE3C947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A48C88F-C783-46BB-950A-1D66EF98F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4189</TotalTime>
  <Pages>21</Pages>
  <Words>5559</Words>
  <Characters>31690</Characters>
  <Application>Microsoft Office Word</Application>
  <DocSecurity>0</DocSecurity>
  <Lines>264</Lines>
  <Paragraphs>74</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Title I Parent and Family Engagement Plan Template</vt:lpstr>
      <vt:lpstr>/OVERVIEW</vt:lpstr>
      <vt:lpstr>ASSURANCES</vt:lpstr>
      <vt:lpstr>NEEDS ASSESSMENT</vt:lpstr>
      <vt:lpstr>    Previous Year Financial and Programmatic Outcomes</vt:lpstr>
      <vt:lpstr>    Fiscal Overview from the Previous Fiscal Year</vt:lpstr>
      <vt:lpstr>    Programmatic Overview from the Previous Fiscal Year</vt:lpstr>
      <vt:lpstr>    </vt:lpstr>
      <vt:lpstr>    Barriers</vt:lpstr>
      <vt:lpstr>    Overarching Outcomes/Goals for the Current School Year </vt:lpstr>
      <vt:lpstr>COMMUNICATION AND ACCESSIBILITY</vt:lpstr>
      <vt:lpstr>FLEXIBLE PARENT AND FAMILY MEETINGS</vt:lpstr>
      <vt:lpstr>    INVOLVEMENT OF PARENTS and FAMILIES</vt:lpstr>
      <vt:lpstr>    FLEXIBLE FAMILY MEETINGS</vt:lpstr>
      <vt:lpstr>    REQUIRED ANNUAL MEETING</vt:lpstr>
      <vt:lpstr>    REQUIRED DEVELOPMENTAL MEETING</vt:lpstr>
      <vt:lpstr>BUILDING CAPACITY</vt:lpstr>
      <vt:lpstr>    BUILDING THE CAPACITY OF PARENTS AND FAMILY MEMBERS</vt:lpstr>
      <vt:lpstr>    PARENT AND FAMILY ENGAGEMENT EVENTS</vt:lpstr>
      <vt:lpstr>PARENT COMPACT</vt:lpstr>
      <vt:lpstr>INSTRUCTIONAL STAFF</vt:lpstr>
      <vt:lpstr>    BUILDING THE CAPACITY OF TEACHERS AND STAFF MEMBERS</vt:lpstr>
      <vt:lpstr>COLLABORATION OF FUNDS</vt:lpstr>
    </vt:vector>
  </TitlesOfParts>
  <Company/>
  <LinksUpToDate>false</LinksUpToDate>
  <CharactersWithSpaces>37175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Palmer, Lashanda V.</cp:lastModifiedBy>
  <cp:revision>64</cp:revision>
  <cp:lastPrinted>2019-07-01T14:22:00Z</cp:lastPrinted>
  <dcterms:created xsi:type="dcterms:W3CDTF">2020-07-01T16:10:00Z</dcterms:created>
  <dcterms:modified xsi:type="dcterms:W3CDTF">2020-07-23T14:13:00Z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