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1EFC98B4" w14:textId="77777777" w:rsidTr="008E7AAF">
        <w:trPr>
          <w:trHeight w:val="2150"/>
        </w:trPr>
        <w:tc>
          <w:tcPr>
            <w:tcW w:w="5760" w:type="dxa"/>
            <w:tcBorders>
              <w:top w:val="nil"/>
              <w:left w:val="nil"/>
              <w:bottom w:val="nil"/>
              <w:right w:val="nil"/>
            </w:tcBorders>
            <w:vAlign w:val="center"/>
          </w:tcPr>
          <w:p w14:paraId="34B8575F" w14:textId="77777777"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5B7AE5EA" w14:textId="77777777" w:rsidR="001E59F3" w:rsidRDefault="00BE7E91" w:rsidP="00A91D75">
      <w:r>
        <w:rPr>
          <w:noProof/>
          <w:sz w:val="56"/>
          <w:lang w:eastAsia="en-US"/>
        </w:rPr>
        <w:drawing>
          <wp:anchor distT="0" distB="0" distL="114300" distR="114300" simplePos="0" relativeHeight="251658240" behindDoc="1" locked="0" layoutInCell="1" allowOverlap="1" wp14:anchorId="7608CE10" wp14:editId="4AD63DF6">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1813F3D7" wp14:editId="507E410B">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898EB7" w14:textId="77777777" w:rsidR="008079AE" w:rsidRDefault="008079A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13F3D7"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49898EB7" w14:textId="77777777" w:rsidR="008079AE" w:rsidRDefault="008079AE"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169216D8" wp14:editId="7D8319C2">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2F17B16C" w14:textId="77777777" w:rsidR="008079AE" w:rsidRDefault="008079A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9216D8"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2F17B16C" w14:textId="77777777" w:rsidR="008079AE" w:rsidRDefault="008079AE"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794A411A" w14:textId="77777777" w:rsidTr="1CECD5AD">
        <w:trPr>
          <w:trHeight w:val="358"/>
        </w:trPr>
        <w:tc>
          <w:tcPr>
            <w:tcW w:w="7800" w:type="dxa"/>
          </w:tcPr>
          <w:p w14:paraId="14D32883" w14:textId="77777777" w:rsidR="00A91D75" w:rsidRDefault="00A91D75" w:rsidP="00A91D75">
            <w:r>
              <w:rPr>
                <w:noProof/>
                <w:lang w:eastAsia="en-US"/>
              </w:rPr>
              <mc:AlternateContent>
                <mc:Choice Requires="wps">
                  <w:drawing>
                    <wp:inline distT="0" distB="0" distL="0" distR="0" wp14:anchorId="298017A5" wp14:editId="3217EBA2">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45F77997" w14:textId="77777777" w:rsidR="008079AE" w:rsidRPr="00A91D75" w:rsidRDefault="008079AE" w:rsidP="00A91D75">
                                  <w:pPr>
                                    <w:pStyle w:val="Subtitle"/>
                                  </w:pPr>
                                  <w:r>
                                    <w:t>School Name: Brookview                    School #: 206</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298017A5"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45F77997" w14:textId="77777777" w:rsidR="008079AE" w:rsidRPr="00A91D75" w:rsidRDefault="008079AE" w:rsidP="00A91D75">
                            <w:pPr>
                              <w:pStyle w:val="Subtitle"/>
                            </w:pPr>
                            <w:r>
                              <w:t>School Name: Brookview                    School #: 206</w:t>
                            </w:r>
                          </w:p>
                        </w:txbxContent>
                      </v:textbox>
                      <w10:anchorlock/>
                    </v:shape>
                  </w:pict>
                </mc:Fallback>
              </mc:AlternateContent>
            </w:r>
          </w:p>
        </w:tc>
        <w:tc>
          <w:tcPr>
            <w:tcW w:w="1003" w:type="dxa"/>
            <w:vAlign w:val="bottom"/>
          </w:tcPr>
          <w:p w14:paraId="03C5EFA7" w14:textId="77777777" w:rsidR="00A91D75" w:rsidRDefault="00A91D75" w:rsidP="00A91D75"/>
        </w:tc>
        <w:tc>
          <w:tcPr>
            <w:tcW w:w="1187" w:type="dxa"/>
            <w:vAlign w:val="bottom"/>
          </w:tcPr>
          <w:p w14:paraId="5B8786C6" w14:textId="77777777" w:rsidR="00A91D75" w:rsidRDefault="00A91D75" w:rsidP="00A91D75">
            <w:pPr>
              <w:jc w:val="right"/>
            </w:pPr>
          </w:p>
        </w:tc>
      </w:tr>
      <w:tr w:rsidR="00026DE6" w14:paraId="3118D379" w14:textId="77777777" w:rsidTr="1CECD5AD">
        <w:trPr>
          <w:trHeight w:val="1197"/>
        </w:trPr>
        <w:tc>
          <w:tcPr>
            <w:tcW w:w="7800" w:type="dxa"/>
          </w:tcPr>
          <w:p w14:paraId="30B08738"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5AB785C2" wp14:editId="4D93507F">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2783FCFE" wp14:editId="0D8D627C">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24120520" w14:textId="77777777" w:rsidR="008079AE" w:rsidRPr="00A91D75" w:rsidRDefault="008079AE" w:rsidP="00A91D75">
                                  <w:r>
                                    <w:t>Principal Name: Katie O’Connell</w:t>
                                  </w:r>
                                  <w:r>
                                    <w:tab/>
                                  </w:r>
                                  <w:r>
                                    <w:tab/>
                                  </w:r>
                                  <w:r>
                                    <w:tab/>
                                    <w:t xml:space="preserve">                 </w:t>
                                  </w:r>
                                  <w:r>
                                    <w:tab/>
                                    <w:t xml:space="preserve"> </w:t>
                                  </w:r>
                                </w:p>
                                <w:p w14:paraId="625B605C" w14:textId="77777777" w:rsidR="008079AE" w:rsidRPr="00A91D75" w:rsidRDefault="008079AE" w:rsidP="00A91D75">
                                  <w:r>
                                    <w:t>School Website: www.duvalschools.org/brookview</w:t>
                                  </w:r>
                                  <w:r>
                                    <w:tab/>
                                  </w:r>
                                </w:p>
                                <w:p w14:paraId="668C8B0D" w14:textId="77777777" w:rsidR="008079AE" w:rsidRPr="00A91D75" w:rsidRDefault="008079AE"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83FCFE"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24120520" w14:textId="77777777" w:rsidR="008079AE" w:rsidRPr="00A91D75" w:rsidRDefault="008079AE" w:rsidP="00A91D75">
                            <w:r>
                              <w:t>Principal Name: Katie O’Connell</w:t>
                            </w:r>
                            <w:r>
                              <w:tab/>
                            </w:r>
                            <w:r>
                              <w:tab/>
                            </w:r>
                            <w:r>
                              <w:tab/>
                              <w:t xml:space="preserve">                 </w:t>
                            </w:r>
                            <w:r>
                              <w:tab/>
                              <w:t xml:space="preserve"> </w:t>
                            </w:r>
                          </w:p>
                          <w:p w14:paraId="625B605C" w14:textId="77777777" w:rsidR="008079AE" w:rsidRPr="00A91D75" w:rsidRDefault="008079AE" w:rsidP="00A91D75">
                            <w:r>
                              <w:t>School Website: www.duvalschools.org/brookview</w:t>
                            </w:r>
                            <w:r>
                              <w:tab/>
                            </w:r>
                          </w:p>
                          <w:p w14:paraId="668C8B0D" w14:textId="77777777" w:rsidR="008079AE" w:rsidRPr="00A91D75" w:rsidRDefault="008079AE" w:rsidP="00A91D75"/>
                        </w:txbxContent>
                      </v:textbox>
                      <w10:anchorlock/>
                    </v:shape>
                  </w:pict>
                </mc:Fallback>
              </mc:AlternateContent>
            </w:r>
          </w:p>
        </w:tc>
        <w:tc>
          <w:tcPr>
            <w:tcW w:w="1003" w:type="dxa"/>
            <w:vAlign w:val="bottom"/>
          </w:tcPr>
          <w:p w14:paraId="7F404416" w14:textId="77777777" w:rsidR="00A91D75" w:rsidRDefault="00A91D75" w:rsidP="00A91D75">
            <w:pPr>
              <w:rPr>
                <w:noProof/>
              </w:rPr>
            </w:pPr>
          </w:p>
        </w:tc>
        <w:tc>
          <w:tcPr>
            <w:tcW w:w="1187" w:type="dxa"/>
            <w:vAlign w:val="bottom"/>
          </w:tcPr>
          <w:p w14:paraId="5F80EA8A" w14:textId="77777777" w:rsidR="00026DE6" w:rsidRDefault="00026DE6" w:rsidP="00A91D75">
            <w:pPr>
              <w:jc w:val="right"/>
              <w:rPr>
                <w:noProof/>
              </w:rPr>
            </w:pPr>
          </w:p>
          <w:p w14:paraId="6FB2955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207595E9"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0407EA18" wp14:editId="3EAC534A">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A8181C" w14:textId="77777777" w:rsidR="008079AE" w:rsidRDefault="008079A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7EA18"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21A8181C" w14:textId="77777777" w:rsidR="008079AE" w:rsidRDefault="008079AE" w:rsidP="0021304B">
                          <w:pPr>
                            <w:jc w:val="center"/>
                          </w:pPr>
                        </w:p>
                      </w:txbxContent>
                    </v:textbox>
                    <w10:wrap anchory="page"/>
                  </v:rect>
                </w:pict>
              </mc:Fallback>
            </mc:AlternateContent>
          </w:r>
          <w:r w:rsidR="00D476F7">
            <w:t>TABLE OF CONTENTS</w:t>
          </w:r>
        </w:p>
        <w:p w14:paraId="5A04D406" w14:textId="7777777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0646D5DB" w14:textId="77777777" w:rsidR="006A0010" w:rsidRDefault="008079AE">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686E6B5" w14:textId="77777777" w:rsidR="006A0010" w:rsidRDefault="008079AE">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604D97C7"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1BC487F5"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5DA09399"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44B4D5D"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07E3E180" w14:textId="77777777" w:rsidR="006A0010" w:rsidRDefault="008079AE">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4C4E9097" w14:textId="77777777" w:rsidR="006A0010" w:rsidRDefault="008079AE">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7D0DC752"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14A48629"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06BB7FA1"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621C07D2"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864F64D" w14:textId="77777777" w:rsidR="006A0010" w:rsidRDefault="008079AE">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0449E136"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2151840D"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4F439960" w14:textId="77777777" w:rsidR="006A0010" w:rsidRDefault="008079AE">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6F5FC99F" w14:textId="77777777" w:rsidR="006A0010" w:rsidRDefault="008079AE">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48C6B91F" w14:textId="77777777" w:rsidR="006A0010" w:rsidRDefault="008079AE">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0AB8A485" w14:textId="77777777" w:rsidR="006A0010" w:rsidRDefault="008079AE">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688C3604" w14:textId="77777777" w:rsidR="00E523C3" w:rsidRDefault="00E523C3">
          <w:r>
            <w:rPr>
              <w:b/>
              <w:bCs/>
              <w:noProof/>
            </w:rPr>
            <w:fldChar w:fldCharType="end"/>
          </w:r>
        </w:p>
      </w:sdtContent>
    </w:sdt>
    <w:p w14:paraId="66011E07"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74041D0A" wp14:editId="5CDAFCB2">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53E9E5EF" w14:textId="77777777"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4F26D12C" w14:textId="77777777"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1F336C8A"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12D79EA9" w14:textId="77777777" w:rsidR="00E523C3" w:rsidRDefault="00351BEA" w:rsidP="00E523C3">
      <w:r>
        <w:rPr>
          <w:noProof/>
          <w:lang w:eastAsia="en-US"/>
        </w:rPr>
        <w:lastRenderedPageBreak/>
        <w:drawing>
          <wp:inline distT="0" distB="0" distL="0" distR="0" wp14:anchorId="581D2070" wp14:editId="7072587A">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0D459290" w14:textId="77777777" w:rsidTr="1CECD5AD">
        <w:trPr>
          <w:trHeight w:val="825"/>
        </w:trPr>
        <w:tc>
          <w:tcPr>
            <w:tcW w:w="5188" w:type="dxa"/>
            <w:tcBorders>
              <w:top w:val="nil"/>
              <w:left w:val="nil"/>
              <w:bottom w:val="nil"/>
              <w:right w:val="nil"/>
            </w:tcBorders>
            <w:shd w:val="clear" w:color="auto" w:fill="262140" w:themeFill="text1"/>
            <w:vAlign w:val="center"/>
          </w:tcPr>
          <w:p w14:paraId="74EE7988" w14:textId="77777777" w:rsidR="008E2067" w:rsidRDefault="008E2067" w:rsidP="00D476F7">
            <w:pPr>
              <w:pStyle w:val="Signature"/>
              <w:spacing w:before="0"/>
            </w:pPr>
            <w:r>
              <w:rPr>
                <w:noProof/>
                <w:lang w:eastAsia="en-US"/>
              </w:rPr>
              <mc:AlternateContent>
                <mc:Choice Requires="wps">
                  <w:drawing>
                    <wp:inline distT="0" distB="0" distL="0" distR="0" wp14:anchorId="6DB940D2" wp14:editId="76F8A5E8">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12EBC5" w14:textId="77777777" w:rsidR="008079AE" w:rsidRPr="0077214C" w:rsidRDefault="008079AE"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6DB940D2"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6512EBC5" w14:textId="77777777" w:rsidR="008079AE" w:rsidRPr="0077214C" w:rsidRDefault="008079AE"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7BB942D3" w14:textId="77777777" w:rsidR="008E2067" w:rsidRDefault="00BE7E91" w:rsidP="00D476F7">
            <w:pPr>
              <w:pStyle w:val="Signature"/>
              <w:spacing w:before="0"/>
            </w:pPr>
            <w:r>
              <w:rPr>
                <w:noProof/>
                <w:lang w:eastAsia="en-US"/>
              </w:rPr>
              <w:drawing>
                <wp:inline distT="0" distB="0" distL="0" distR="0" wp14:anchorId="3C01AB98" wp14:editId="2720B8DE">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14662B" w14:textId="77777777" w:rsidR="00D476F7" w:rsidRDefault="00D476F7">
      <w:pPr>
        <w:spacing w:after="180" w:line="336" w:lineRule="auto"/>
        <w:contextualSpacing w:val="0"/>
        <w:rPr>
          <w:b/>
          <w:kern w:val="20"/>
        </w:rPr>
      </w:pPr>
      <w:r>
        <w:br w:type="page"/>
      </w:r>
    </w:p>
    <w:p w14:paraId="46A060E1" w14:textId="77777777" w:rsidR="00D476F7" w:rsidRDefault="002765EA" w:rsidP="00D476F7">
      <w:pPr>
        <w:pStyle w:val="Heading1"/>
      </w:pPr>
      <w:bookmarkStart w:id="2" w:name="_Toc12867436"/>
      <w:r>
        <w:lastRenderedPageBreak/>
        <w:t>ASSURANCES</w:t>
      </w:r>
      <w:bookmarkEnd w:id="2"/>
    </w:p>
    <w:p w14:paraId="11B168BD" w14:textId="77777777"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0210A2">
            <w:rPr>
              <w:rFonts w:asciiTheme="minorHAnsi" w:hAnsiTheme="minorHAnsi" w:cstheme="minorBidi"/>
              <w:sz w:val="24"/>
              <w:szCs w:val="24"/>
              <w:u w:val="single"/>
            </w:rPr>
            <w:t>Katie O’Connell</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572F1B90"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5E0BDBB2"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07F82EFC"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48C2CD79" w14:textId="77777777" w:rsidTr="71D0BB9E">
        <w:tc>
          <w:tcPr>
            <w:tcW w:w="545" w:type="dxa"/>
          </w:tcPr>
          <w:p w14:paraId="45414EFC"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757FF40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1884D3E3" w14:textId="77777777" w:rsidTr="71D0BB9E">
        <w:tc>
          <w:tcPr>
            <w:tcW w:w="545" w:type="dxa"/>
          </w:tcPr>
          <w:p w14:paraId="745175B1"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741D063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66DD1309" w14:textId="77777777" w:rsidTr="71D0BB9E">
        <w:tc>
          <w:tcPr>
            <w:tcW w:w="545" w:type="dxa"/>
          </w:tcPr>
          <w:p w14:paraId="3AC165D6"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286C8954"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01A7E184" w14:textId="77777777" w:rsidTr="71D0BB9E">
        <w:tc>
          <w:tcPr>
            <w:tcW w:w="545" w:type="dxa"/>
          </w:tcPr>
          <w:p w14:paraId="4A3030F6"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35D32E6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7BEE72E4" w14:textId="77777777" w:rsidTr="71D0BB9E">
        <w:tc>
          <w:tcPr>
            <w:tcW w:w="545" w:type="dxa"/>
          </w:tcPr>
          <w:p w14:paraId="20832BFE"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633B7B1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1C27A42F" w14:textId="77777777" w:rsidTr="71D0BB9E">
        <w:tc>
          <w:tcPr>
            <w:tcW w:w="545" w:type="dxa"/>
          </w:tcPr>
          <w:p w14:paraId="05BA8047"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5ED7E98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3A951711" w14:textId="77777777" w:rsidTr="71D0BB9E">
        <w:tc>
          <w:tcPr>
            <w:tcW w:w="545" w:type="dxa"/>
          </w:tcPr>
          <w:p w14:paraId="37D2705F" w14:textId="77777777" w:rsidR="004875A3" w:rsidRPr="004875A3" w:rsidRDefault="008079AE"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p>
        </w:tc>
        <w:tc>
          <w:tcPr>
            <w:tcW w:w="9381" w:type="dxa"/>
          </w:tcPr>
          <w:p w14:paraId="1F2DC96D"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783F24D" w14:textId="77777777" w:rsidTr="71D0BB9E">
        <w:tc>
          <w:tcPr>
            <w:tcW w:w="545" w:type="dxa"/>
          </w:tcPr>
          <w:p w14:paraId="04A2B10F" w14:textId="77777777" w:rsidR="004875A3" w:rsidRPr="00C4091D" w:rsidRDefault="008079AE"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0210A2">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706F43AB" w14:textId="77777777"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1BF3657E" w14:textId="77777777" w:rsidR="00D55CBC" w:rsidRPr="00E815B4" w:rsidRDefault="008079AE" w:rsidP="71D0BB9E">
      <w:pPr>
        <w:spacing w:before="100" w:beforeAutospacing="1" w:after="100" w:afterAutospacing="1" w:line="240" w:lineRule="auto"/>
        <w:contextualSpacing w:val="0"/>
        <w:rPr>
          <w:sz w:val="20"/>
        </w:rPr>
      </w:pPr>
      <w:r>
        <w:rPr>
          <w:rFonts w:eastAsia="Times New Roman"/>
          <w:noProof/>
          <w:sz w:val="20"/>
          <w:lang w:eastAsia="en-US"/>
        </w:rPr>
        <mc:AlternateContent>
          <mc:Choice Requires="wpi">
            <w:drawing>
              <wp:anchor distT="0" distB="0" distL="114300" distR="114300" simplePos="0" relativeHeight="251675648" behindDoc="0" locked="0" layoutInCell="1" allowOverlap="1" wp14:anchorId="2D60DD8A" wp14:editId="781FB625">
                <wp:simplePos x="0" y="0"/>
                <wp:positionH relativeFrom="column">
                  <wp:posOffset>5045985</wp:posOffset>
                </wp:positionH>
                <wp:positionV relativeFrom="paragraph">
                  <wp:posOffset>402610</wp:posOffset>
                </wp:positionV>
                <wp:extent cx="124200" cy="185400"/>
                <wp:effectExtent l="57150" t="38100" r="47625" b="43815"/>
                <wp:wrapNone/>
                <wp:docPr id="24" name="Ink 24"/>
                <wp:cNvGraphicFramePr/>
                <a:graphic xmlns:a="http://schemas.openxmlformats.org/drawingml/2006/main">
                  <a:graphicData uri="http://schemas.microsoft.com/office/word/2010/wordprocessingInk">
                    <w14:contentPart bwMode="auto" r:id="rId20">
                      <w14:nvContentPartPr>
                        <w14:cNvContentPartPr/>
                      </w14:nvContentPartPr>
                      <w14:xfrm>
                        <a:off x="0" y="0"/>
                        <a:ext cx="124200" cy="185400"/>
                      </w14:xfrm>
                    </w14:contentPart>
                  </a:graphicData>
                </a:graphic>
              </wp:anchor>
            </w:drawing>
          </mc:Choice>
          <mc:Fallback>
            <w:pict>
              <v:shapetype w14:anchorId="48FEF36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396.6pt;margin-top:31pt;width:11.35pt;height:16.1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">
                <v:imagedata r:id="rId21" o:title=""/>
              </v:shape>
            </w:pict>
          </mc:Fallback>
        </mc:AlternateContent>
      </w:r>
      <w:r>
        <w:rPr>
          <w:rFonts w:eastAsia="Times New Roman"/>
          <w:noProof/>
          <w:sz w:val="20"/>
          <w:lang w:eastAsia="en-US"/>
        </w:rPr>
        <mc:AlternateContent>
          <mc:Choice Requires="wpi">
            <w:drawing>
              <wp:anchor distT="0" distB="0" distL="114300" distR="114300" simplePos="0" relativeHeight="251674624" behindDoc="0" locked="0" layoutInCell="1" allowOverlap="1" wp14:anchorId="739BA06D" wp14:editId="34666085">
                <wp:simplePos x="0" y="0"/>
                <wp:positionH relativeFrom="column">
                  <wp:posOffset>4973985</wp:posOffset>
                </wp:positionH>
                <wp:positionV relativeFrom="paragraph">
                  <wp:posOffset>411250</wp:posOffset>
                </wp:positionV>
                <wp:extent cx="20160" cy="150840"/>
                <wp:effectExtent l="38100" t="38100" r="56515" b="40005"/>
                <wp:wrapNone/>
                <wp:docPr id="23" name="Ink 23"/>
                <wp:cNvGraphicFramePr/>
                <a:graphic xmlns:a="http://schemas.openxmlformats.org/drawingml/2006/main">
                  <a:graphicData uri="http://schemas.microsoft.com/office/word/2010/wordprocessingInk">
                    <w14:contentPart bwMode="auto" r:id="rId22">
                      <w14:nvContentPartPr>
                        <w14:cNvContentPartPr/>
                      </w14:nvContentPartPr>
                      <w14:xfrm>
                        <a:off x="0" y="0"/>
                        <a:ext cx="20160" cy="150840"/>
                      </w14:xfrm>
                    </w14:contentPart>
                  </a:graphicData>
                </a:graphic>
              </wp:anchor>
            </w:drawing>
          </mc:Choice>
          <mc:Fallback>
            <w:pict>
              <v:shape w14:anchorId="49AB5290" id="Ink 23" o:spid="_x0000_s1026" type="#_x0000_t75" style="position:absolute;margin-left:391.15pt;margin-top:31.9pt;width:2.9pt;height:13.0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">
                <v:imagedata r:id="rId23" o:title=""/>
              </v:shape>
            </w:pict>
          </mc:Fallback>
        </mc:AlternateContent>
      </w:r>
      <w:r>
        <w:rPr>
          <w:rFonts w:eastAsia="Times New Roman"/>
          <w:noProof/>
          <w:sz w:val="20"/>
          <w:lang w:eastAsia="en-US"/>
        </w:rPr>
        <mc:AlternateContent>
          <mc:Choice Requires="wpi">
            <w:drawing>
              <wp:anchor distT="0" distB="0" distL="114300" distR="114300" simplePos="0" relativeHeight="251673600" behindDoc="0" locked="0" layoutInCell="1" allowOverlap="1" wp14:anchorId="5691AFF2" wp14:editId="2E17CAC1">
                <wp:simplePos x="0" y="0"/>
                <wp:positionH relativeFrom="column">
                  <wp:posOffset>4858065</wp:posOffset>
                </wp:positionH>
                <wp:positionV relativeFrom="paragraph">
                  <wp:posOffset>315130</wp:posOffset>
                </wp:positionV>
                <wp:extent cx="20520" cy="335520"/>
                <wp:effectExtent l="38100" t="38100" r="55880" b="45720"/>
                <wp:wrapNone/>
                <wp:docPr id="22" name="Ink 22"/>
                <wp:cNvGraphicFramePr/>
                <a:graphic xmlns:a="http://schemas.openxmlformats.org/drawingml/2006/main">
                  <a:graphicData uri="http://schemas.microsoft.com/office/word/2010/wordprocessingInk">
                    <w14:contentPart bwMode="auto" r:id="rId24">
                      <w14:nvContentPartPr>
                        <w14:cNvContentPartPr/>
                      </w14:nvContentPartPr>
                      <w14:xfrm>
                        <a:off x="0" y="0"/>
                        <a:ext cx="20520" cy="335520"/>
                      </w14:xfrm>
                    </w14:contentPart>
                  </a:graphicData>
                </a:graphic>
              </wp:anchor>
            </w:drawing>
          </mc:Choice>
          <mc:Fallback>
            <w:pict>
              <v:shape w14:anchorId="4F5E7327" id="Ink 22" o:spid="_x0000_s1026" type="#_x0000_t75" style="position:absolute;margin-left:382pt;margin-top:24.35pt;width:2.85pt;height:27.5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">
                <v:imagedata r:id="rId25" o:title=""/>
              </v:shape>
            </w:pict>
          </mc:Fallback>
        </mc:AlternateContent>
      </w:r>
      <w:r>
        <w:rPr>
          <w:rFonts w:eastAsia="Times New Roman"/>
          <w:noProof/>
          <w:sz w:val="20"/>
          <w:lang w:eastAsia="en-US"/>
        </w:rPr>
        <mc:AlternateContent>
          <mc:Choice Requires="wpi">
            <w:drawing>
              <wp:anchor distT="0" distB="0" distL="114300" distR="114300" simplePos="0" relativeHeight="251672576" behindDoc="0" locked="0" layoutInCell="1" allowOverlap="1" wp14:anchorId="61CA20E8" wp14:editId="225D5979">
                <wp:simplePos x="0" y="0"/>
                <wp:positionH relativeFrom="column">
                  <wp:posOffset>4606065</wp:posOffset>
                </wp:positionH>
                <wp:positionV relativeFrom="paragraph">
                  <wp:posOffset>423490</wp:posOffset>
                </wp:positionV>
                <wp:extent cx="189000" cy="160200"/>
                <wp:effectExtent l="38100" t="38100" r="1905" b="49530"/>
                <wp:wrapNone/>
                <wp:docPr id="21" name="Ink 21"/>
                <wp:cNvGraphicFramePr/>
                <a:graphic xmlns:a="http://schemas.openxmlformats.org/drawingml/2006/main">
                  <a:graphicData uri="http://schemas.microsoft.com/office/word/2010/wordprocessingInk">
                    <w14:contentPart bwMode="auto" r:id="rId26">
                      <w14:nvContentPartPr>
                        <w14:cNvContentPartPr/>
                      </w14:nvContentPartPr>
                      <w14:xfrm>
                        <a:off x="0" y="0"/>
                        <a:ext cx="189000" cy="160200"/>
                      </w14:xfrm>
                    </w14:contentPart>
                  </a:graphicData>
                </a:graphic>
              </wp:anchor>
            </w:drawing>
          </mc:Choice>
          <mc:Fallback>
            <w:pict>
              <v:shape w14:anchorId="181E78C2" id="Ink 21" o:spid="_x0000_s1026" type="#_x0000_t75" style="position:absolute;margin-left:362.05pt;margin-top:32.85pt;width:16.35pt;height:13.9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">
                <v:imagedata r:id="rId27" o:title=""/>
              </v:shape>
            </w:pict>
          </mc:Fallback>
        </mc:AlternateContent>
      </w:r>
      <w:r>
        <w:rPr>
          <w:rFonts w:eastAsia="Times New Roman"/>
          <w:noProof/>
          <w:sz w:val="20"/>
          <w:lang w:eastAsia="en-US"/>
        </w:rPr>
        <mc:AlternateContent>
          <mc:Choice Requires="wpi">
            <w:drawing>
              <wp:anchor distT="0" distB="0" distL="114300" distR="114300" simplePos="0" relativeHeight="251671552" behindDoc="0" locked="0" layoutInCell="1" allowOverlap="1" wp14:anchorId="723E2DBA" wp14:editId="566D304E">
                <wp:simplePos x="0" y="0"/>
                <wp:positionH relativeFrom="column">
                  <wp:posOffset>4479705</wp:posOffset>
                </wp:positionH>
                <wp:positionV relativeFrom="paragraph">
                  <wp:posOffset>400810</wp:posOffset>
                </wp:positionV>
                <wp:extent cx="121320" cy="203040"/>
                <wp:effectExtent l="57150" t="57150" r="12065" b="45085"/>
                <wp:wrapNone/>
                <wp:docPr id="19" name="Ink 19"/>
                <wp:cNvGraphicFramePr/>
                <a:graphic xmlns:a="http://schemas.openxmlformats.org/drawingml/2006/main">
                  <a:graphicData uri="http://schemas.microsoft.com/office/word/2010/wordprocessingInk">
                    <w14:contentPart bwMode="auto" r:id="rId28">
                      <w14:nvContentPartPr>
                        <w14:cNvContentPartPr/>
                      </w14:nvContentPartPr>
                      <w14:xfrm>
                        <a:off x="0" y="0"/>
                        <a:ext cx="121320" cy="203040"/>
                      </w14:xfrm>
                    </w14:contentPart>
                  </a:graphicData>
                </a:graphic>
              </wp:anchor>
            </w:drawing>
          </mc:Choice>
          <mc:Fallback>
            <w:pict>
              <v:shape w14:anchorId="12B683F4" id="Ink 19" o:spid="_x0000_s1026" type="#_x0000_t75" style="position:absolute;margin-left:352pt;margin-top:30.85pt;width:11.1pt;height:17.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">
                <v:imagedata r:id="rId29" o:title=""/>
              </v:shape>
            </w:pict>
          </mc:Fallback>
        </mc:AlternateContent>
      </w:r>
      <w:r>
        <w:rPr>
          <w:rFonts w:eastAsia="Times New Roman"/>
          <w:noProof/>
          <w:sz w:val="20"/>
          <w:lang w:eastAsia="en-US"/>
        </w:rPr>
        <mc:AlternateContent>
          <mc:Choice Requires="wpi">
            <w:drawing>
              <wp:anchor distT="0" distB="0" distL="114300" distR="114300" simplePos="0" relativeHeight="251670528" behindDoc="0" locked="0" layoutInCell="1" allowOverlap="1" wp14:anchorId="35E3045E" wp14:editId="612B506E">
                <wp:simplePos x="0" y="0"/>
                <wp:positionH relativeFrom="column">
                  <wp:posOffset>4345785</wp:posOffset>
                </wp:positionH>
                <wp:positionV relativeFrom="paragraph">
                  <wp:posOffset>301450</wp:posOffset>
                </wp:positionV>
                <wp:extent cx="125640" cy="333000"/>
                <wp:effectExtent l="57150" t="38100" r="46355" b="48260"/>
                <wp:wrapNone/>
                <wp:docPr id="18" name="Ink 18"/>
                <wp:cNvGraphicFramePr/>
                <a:graphic xmlns:a="http://schemas.openxmlformats.org/drawingml/2006/main">
                  <a:graphicData uri="http://schemas.microsoft.com/office/word/2010/wordprocessingInk">
                    <w14:contentPart bwMode="auto" r:id="rId30">
                      <w14:nvContentPartPr>
                        <w14:cNvContentPartPr/>
                      </w14:nvContentPartPr>
                      <w14:xfrm>
                        <a:off x="0" y="0"/>
                        <a:ext cx="125640" cy="333000"/>
                      </w14:xfrm>
                    </w14:contentPart>
                  </a:graphicData>
                </a:graphic>
              </wp:anchor>
            </w:drawing>
          </mc:Choice>
          <mc:Fallback>
            <w:pict>
              <v:shape w14:anchorId="0B4509AF" id="Ink 18" o:spid="_x0000_s1026" type="#_x0000_t75" style="position:absolute;margin-left:341.35pt;margin-top:23.3pt;width:11.15pt;height:27.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">
                <v:imagedata r:id="rId31" o:title=""/>
              </v:shape>
            </w:pict>
          </mc:Fallback>
        </mc:AlternateContent>
      </w:r>
      <w:r>
        <w:rPr>
          <w:rFonts w:eastAsia="Times New Roman"/>
          <w:noProof/>
          <w:sz w:val="20"/>
          <w:lang w:eastAsia="en-US"/>
        </w:rPr>
        <mc:AlternateContent>
          <mc:Choice Requires="wpi">
            <w:drawing>
              <wp:anchor distT="0" distB="0" distL="114300" distR="114300" simplePos="0" relativeHeight="251669504" behindDoc="0" locked="0" layoutInCell="1" allowOverlap="1" wp14:anchorId="55B97456" wp14:editId="46B0E20E">
                <wp:simplePos x="0" y="0"/>
                <wp:positionH relativeFrom="column">
                  <wp:posOffset>4128705</wp:posOffset>
                </wp:positionH>
                <wp:positionV relativeFrom="paragraph">
                  <wp:posOffset>392170</wp:posOffset>
                </wp:positionV>
                <wp:extent cx="169200" cy="140040"/>
                <wp:effectExtent l="38100" t="38100" r="40640" b="50800"/>
                <wp:wrapNone/>
                <wp:docPr id="16" name="Ink 16"/>
                <wp:cNvGraphicFramePr/>
                <a:graphic xmlns:a="http://schemas.openxmlformats.org/drawingml/2006/main">
                  <a:graphicData uri="http://schemas.microsoft.com/office/word/2010/wordprocessingInk">
                    <w14:contentPart bwMode="auto" r:id="rId32">
                      <w14:nvContentPartPr>
                        <w14:cNvContentPartPr/>
                      </w14:nvContentPartPr>
                      <w14:xfrm>
                        <a:off x="0" y="0"/>
                        <a:ext cx="169200" cy="140040"/>
                      </w14:xfrm>
                    </w14:contentPart>
                  </a:graphicData>
                </a:graphic>
              </wp:anchor>
            </w:drawing>
          </mc:Choice>
          <mc:Fallback>
            <w:pict>
              <v:shape w14:anchorId="2D04F58E" id="Ink 16" o:spid="_x0000_s1026" type="#_x0000_t75" style="position:absolute;margin-left:324.65pt;margin-top:30.05pt;width:14.65pt;height:12.8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">
                <v:imagedata r:id="rId33" o:title=""/>
              </v:shape>
            </w:pict>
          </mc:Fallback>
        </mc:AlternateContent>
      </w:r>
      <w:r>
        <w:rPr>
          <w:rFonts w:eastAsia="Times New Roman"/>
          <w:noProof/>
          <w:sz w:val="20"/>
          <w:lang w:eastAsia="en-US"/>
        </w:rPr>
        <mc:AlternateContent>
          <mc:Choice Requires="wpi">
            <w:drawing>
              <wp:anchor distT="0" distB="0" distL="114300" distR="114300" simplePos="0" relativeHeight="251668480" behindDoc="0" locked="0" layoutInCell="1" allowOverlap="1" wp14:anchorId="0ADD12A0" wp14:editId="5E2027F0">
                <wp:simplePos x="0" y="0"/>
                <wp:positionH relativeFrom="column">
                  <wp:posOffset>1406025</wp:posOffset>
                </wp:positionH>
                <wp:positionV relativeFrom="paragraph">
                  <wp:posOffset>254650</wp:posOffset>
                </wp:positionV>
                <wp:extent cx="1454400" cy="419400"/>
                <wp:effectExtent l="38100" t="57150" r="50800" b="57150"/>
                <wp:wrapNone/>
                <wp:docPr id="14" name="Ink 14"/>
                <wp:cNvGraphicFramePr/>
                <a:graphic xmlns:a="http://schemas.openxmlformats.org/drawingml/2006/main">
                  <a:graphicData uri="http://schemas.microsoft.com/office/word/2010/wordprocessingInk">
                    <w14:contentPart bwMode="auto" r:id="rId34">
                      <w14:nvContentPartPr>
                        <w14:cNvContentPartPr/>
                      </w14:nvContentPartPr>
                      <w14:xfrm>
                        <a:off x="0" y="0"/>
                        <a:ext cx="1454400" cy="419400"/>
                      </w14:xfrm>
                    </w14:contentPart>
                  </a:graphicData>
                </a:graphic>
              </wp:anchor>
            </w:drawing>
          </mc:Choice>
          <mc:Fallback>
            <w:pict>
              <v:shape w14:anchorId="44DC6988" id="Ink 14" o:spid="_x0000_s1026" type="#_x0000_t75" style="position:absolute;margin-left:110pt;margin-top:19.05pt;width:115.45pt;height:34.9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">
                <v:imagedata r:id="rId35" o:title=""/>
              </v:shape>
            </w:pict>
          </mc:Fallback>
        </mc:AlternateContent>
      </w:r>
      <w:r>
        <w:rPr>
          <w:rFonts w:eastAsia="Times New Roman"/>
          <w:noProof/>
          <w:sz w:val="20"/>
          <w:lang w:eastAsia="en-US"/>
        </w:rPr>
        <mc:AlternateContent>
          <mc:Choice Requires="wpi">
            <w:drawing>
              <wp:anchor distT="0" distB="0" distL="114300" distR="114300" simplePos="0" relativeHeight="251667456" behindDoc="0" locked="0" layoutInCell="1" allowOverlap="1" wp14:anchorId="12A91BA6" wp14:editId="7C9673A3">
                <wp:simplePos x="0" y="0"/>
                <wp:positionH relativeFrom="column">
                  <wp:posOffset>1238985</wp:posOffset>
                </wp:positionH>
                <wp:positionV relativeFrom="paragraph">
                  <wp:posOffset>345010</wp:posOffset>
                </wp:positionV>
                <wp:extent cx="180360" cy="264600"/>
                <wp:effectExtent l="38100" t="38100" r="10160" b="40640"/>
                <wp:wrapNone/>
                <wp:docPr id="13" name="Ink 13"/>
                <wp:cNvGraphicFramePr/>
                <a:graphic xmlns:a="http://schemas.openxmlformats.org/drawingml/2006/main">
                  <a:graphicData uri="http://schemas.microsoft.com/office/word/2010/wordprocessingInk">
                    <w14:contentPart bwMode="auto" r:id="rId36">
                      <w14:nvContentPartPr>
                        <w14:cNvContentPartPr/>
                      </w14:nvContentPartPr>
                      <w14:xfrm>
                        <a:off x="0" y="0"/>
                        <a:ext cx="180360" cy="264600"/>
                      </w14:xfrm>
                    </w14:contentPart>
                  </a:graphicData>
                </a:graphic>
              </wp:anchor>
            </w:drawing>
          </mc:Choice>
          <mc:Fallback>
            <w:pict>
              <v:shape w14:anchorId="3EFD962E" id="Ink 13" o:spid="_x0000_s1026" type="#_x0000_t75" style="position:absolute;margin-left:97.3pt;margin-top:26.55pt;width:15.2pt;height:22.2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">
                <v:imagedata r:id="rId37" o:title=""/>
              </v:shape>
            </w:pict>
          </mc:Fallback>
        </mc:AlternateContent>
      </w:r>
      <w:r>
        <w:rPr>
          <w:rFonts w:eastAsia="Times New Roman"/>
          <w:noProof/>
          <w:sz w:val="20"/>
          <w:lang w:eastAsia="en-US"/>
        </w:rPr>
        <mc:AlternateContent>
          <mc:Choice Requires="wpi">
            <w:drawing>
              <wp:anchor distT="0" distB="0" distL="114300" distR="114300" simplePos="0" relativeHeight="251666432" behindDoc="0" locked="0" layoutInCell="1" allowOverlap="1" wp14:anchorId="32DF273B" wp14:editId="35F0D561">
                <wp:simplePos x="0" y="0"/>
                <wp:positionH relativeFrom="column">
                  <wp:posOffset>918945</wp:posOffset>
                </wp:positionH>
                <wp:positionV relativeFrom="paragraph">
                  <wp:posOffset>349330</wp:posOffset>
                </wp:positionV>
                <wp:extent cx="220320" cy="239400"/>
                <wp:effectExtent l="38100" t="57150" r="0" b="46355"/>
                <wp:wrapNone/>
                <wp:docPr id="12" name="Ink 12"/>
                <wp:cNvGraphicFramePr/>
                <a:graphic xmlns:a="http://schemas.openxmlformats.org/drawingml/2006/main">
                  <a:graphicData uri="http://schemas.microsoft.com/office/word/2010/wordprocessingInk">
                    <w14:contentPart bwMode="auto" r:id="rId38">
                      <w14:nvContentPartPr>
                        <w14:cNvContentPartPr/>
                      </w14:nvContentPartPr>
                      <w14:xfrm>
                        <a:off x="0" y="0"/>
                        <a:ext cx="220320" cy="239400"/>
                      </w14:xfrm>
                    </w14:contentPart>
                  </a:graphicData>
                </a:graphic>
              </wp:anchor>
            </w:drawing>
          </mc:Choice>
          <mc:Fallback>
            <w:pict>
              <v:shape w14:anchorId="668C11EB" id="Ink 12" o:spid="_x0000_s1026" type="#_x0000_t75" style="position:absolute;margin-left:71.55pt;margin-top:26.8pt;width:18.4pt;height:20.3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">
                <v:imagedata r:id="rId39" o:title=""/>
              </v:shape>
            </w:pict>
          </mc:Fallback>
        </mc:AlternateContent>
      </w:r>
      <w:r>
        <w:rPr>
          <w:rFonts w:eastAsia="Times New Roman"/>
          <w:noProof/>
          <w:sz w:val="20"/>
          <w:lang w:eastAsia="en-US"/>
        </w:rPr>
        <mc:AlternateContent>
          <mc:Choice Requires="wpi">
            <w:drawing>
              <wp:anchor distT="0" distB="0" distL="114300" distR="114300" simplePos="0" relativeHeight="251665408" behindDoc="0" locked="0" layoutInCell="1" allowOverlap="1" wp14:anchorId="7336C6FF" wp14:editId="177D1FE6">
                <wp:simplePos x="0" y="0"/>
                <wp:positionH relativeFrom="column">
                  <wp:posOffset>410985</wp:posOffset>
                </wp:positionH>
                <wp:positionV relativeFrom="paragraph">
                  <wp:posOffset>319090</wp:posOffset>
                </wp:positionV>
                <wp:extent cx="435240" cy="220320"/>
                <wp:effectExtent l="57150" t="38100" r="3175" b="46990"/>
                <wp:wrapNone/>
                <wp:docPr id="10" name="Ink 10"/>
                <wp:cNvGraphicFramePr/>
                <a:graphic xmlns:a="http://schemas.openxmlformats.org/drawingml/2006/main">
                  <a:graphicData uri="http://schemas.microsoft.com/office/word/2010/wordprocessingInk">
                    <w14:contentPart bwMode="auto" r:id="rId40">
                      <w14:nvContentPartPr>
                        <w14:cNvContentPartPr/>
                      </w14:nvContentPartPr>
                      <w14:xfrm>
                        <a:off x="0" y="0"/>
                        <a:ext cx="435240" cy="220320"/>
                      </w14:xfrm>
                    </w14:contentPart>
                  </a:graphicData>
                </a:graphic>
              </wp:anchor>
            </w:drawing>
          </mc:Choice>
          <mc:Fallback>
            <w:pict>
              <v:shape w14:anchorId="04E2F5A4" id="Ink 10" o:spid="_x0000_s1026" type="#_x0000_t75" style="position:absolute;margin-left:31.65pt;margin-top:24.35pt;width:35.8pt;height:18.9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">
                <v:imagedata r:id="rId41" o:title=""/>
              </v:shape>
            </w:pict>
          </mc:Fallback>
        </mc:AlternateContent>
      </w:r>
      <w:r>
        <w:rPr>
          <w:rFonts w:eastAsia="Times New Roman"/>
          <w:noProof/>
          <w:sz w:val="20"/>
          <w:lang w:eastAsia="en-US"/>
        </w:rPr>
        <mc:AlternateContent>
          <mc:Choice Requires="wpi">
            <w:drawing>
              <wp:anchor distT="0" distB="0" distL="114300" distR="114300" simplePos="0" relativeHeight="251664384" behindDoc="0" locked="0" layoutInCell="1" allowOverlap="1" wp14:anchorId="363D6663" wp14:editId="6C8DC7C4">
                <wp:simplePos x="0" y="0"/>
                <wp:positionH relativeFrom="column">
                  <wp:posOffset>170865</wp:posOffset>
                </wp:positionH>
                <wp:positionV relativeFrom="paragraph">
                  <wp:posOffset>206410</wp:posOffset>
                </wp:positionV>
                <wp:extent cx="253800" cy="354960"/>
                <wp:effectExtent l="38100" t="38100" r="51435" b="45720"/>
                <wp:wrapNone/>
                <wp:docPr id="9" name="Ink 9"/>
                <wp:cNvGraphicFramePr/>
                <a:graphic xmlns:a="http://schemas.openxmlformats.org/drawingml/2006/main">
                  <a:graphicData uri="http://schemas.microsoft.com/office/word/2010/wordprocessingInk">
                    <w14:contentPart bwMode="auto" r:id="rId42">
                      <w14:nvContentPartPr>
                        <w14:cNvContentPartPr/>
                      </w14:nvContentPartPr>
                      <w14:xfrm>
                        <a:off x="0" y="0"/>
                        <a:ext cx="253800" cy="354960"/>
                      </w14:xfrm>
                    </w14:contentPart>
                  </a:graphicData>
                </a:graphic>
              </wp:anchor>
            </w:drawing>
          </mc:Choice>
          <mc:Fallback>
            <w:pict>
              <v:shape w14:anchorId="4E5A746D" id="Ink 9" o:spid="_x0000_s1026" type="#_x0000_t75" style="position:absolute;margin-left:12.75pt;margin-top:15.9pt;width:21.15pt;height:29.1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">
                <v:imagedata r:id="rId43" o:title=""/>
              </v:shape>
            </w:pict>
          </mc:Fallback>
        </mc:AlternateContent>
      </w:r>
      <w:r>
        <w:rPr>
          <w:rFonts w:eastAsia="Times New Roman"/>
          <w:noProof/>
          <w:sz w:val="20"/>
          <w:lang w:eastAsia="en-US"/>
        </w:rPr>
        <mc:AlternateContent>
          <mc:Choice Requires="wpi">
            <w:drawing>
              <wp:anchor distT="0" distB="0" distL="114300" distR="114300" simplePos="0" relativeHeight="251663360" behindDoc="0" locked="0" layoutInCell="1" allowOverlap="1" wp14:anchorId="1635A84F" wp14:editId="2386AD27">
                <wp:simplePos x="0" y="0"/>
                <wp:positionH relativeFrom="column">
                  <wp:posOffset>11385</wp:posOffset>
                </wp:positionH>
                <wp:positionV relativeFrom="paragraph">
                  <wp:posOffset>293890</wp:posOffset>
                </wp:positionV>
                <wp:extent cx="172080" cy="306720"/>
                <wp:effectExtent l="38100" t="57150" r="38100" b="55245"/>
                <wp:wrapNone/>
                <wp:docPr id="8" name="Ink 8"/>
                <wp:cNvGraphicFramePr/>
                <a:graphic xmlns:a="http://schemas.openxmlformats.org/drawingml/2006/main">
                  <a:graphicData uri="http://schemas.microsoft.com/office/word/2010/wordprocessingInk">
                    <w14:contentPart bwMode="auto" r:id="rId44">
                      <w14:nvContentPartPr>
                        <w14:cNvContentPartPr/>
                      </w14:nvContentPartPr>
                      <w14:xfrm>
                        <a:off x="0" y="0"/>
                        <a:ext cx="172080" cy="306720"/>
                      </w14:xfrm>
                    </w14:contentPart>
                  </a:graphicData>
                </a:graphic>
              </wp:anchor>
            </w:drawing>
          </mc:Choice>
          <mc:Fallback>
            <w:pict>
              <v:shape w14:anchorId="4E00D768" id="Ink 8" o:spid="_x0000_s1026" type="#_x0000_t75" style="position:absolute;margin-left:.25pt;margin-top:22.4pt;width:15pt;height:25.7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">
                <v:imagedata r:id="rId45" o:title=""/>
              </v:shape>
            </w:pict>
          </mc:Fallback>
        </mc:AlternateContent>
      </w:r>
      <w:r w:rsidR="00E815B4"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63894D71" w14:textId="77777777" w:rsidR="002063EE" w:rsidRDefault="00E173B2" w:rsidP="002063EE">
      <w:pPr>
        <w:pStyle w:val="Heading1"/>
      </w:pPr>
      <w:bookmarkStart w:id="3" w:name="_Toc12867437"/>
      <w:r>
        <w:lastRenderedPageBreak/>
        <w:t>NEEDS ASSESSMENT</w:t>
      </w:r>
      <w:bookmarkEnd w:id="3"/>
    </w:p>
    <w:p w14:paraId="256CCA82"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59A1AAA0" w14:textId="77777777" w:rsidR="3F38091D" w:rsidRDefault="3F38091D" w:rsidP="0B1F6B6A">
      <w:pPr>
        <w:spacing w:line="240" w:lineRule="auto"/>
        <w:rPr>
          <w:color w:val="FF0000"/>
        </w:rPr>
      </w:pPr>
    </w:p>
    <w:p w14:paraId="2A1BAE51"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02FB2C60"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78E21545"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6F794BFF"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1456F354"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66C1A046"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2D2E9790"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4B07B08F" w14:textId="77777777" w:rsidTr="1CECD5AD">
        <w:trPr>
          <w:trHeight w:val="109"/>
        </w:trPr>
        <w:tc>
          <w:tcPr>
            <w:tcW w:w="3383" w:type="dxa"/>
          </w:tcPr>
          <w:p w14:paraId="1B6569EE" w14:textId="77777777" w:rsidR="00E173B2" w:rsidRDefault="008079AE" w:rsidP="00E173B2">
            <w:r>
              <w:t>$3010</w:t>
            </w:r>
          </w:p>
        </w:tc>
        <w:tc>
          <w:tcPr>
            <w:tcW w:w="3384" w:type="dxa"/>
          </w:tcPr>
          <w:p w14:paraId="1C9D7F58" w14:textId="77777777" w:rsidR="00E173B2" w:rsidRDefault="1CECD5AD" w:rsidP="00E173B2">
            <w:r>
              <w:t>$</w:t>
            </w:r>
            <w:r w:rsidR="008079AE">
              <w:t>3010</w:t>
            </w:r>
          </w:p>
        </w:tc>
        <w:tc>
          <w:tcPr>
            <w:tcW w:w="3218" w:type="dxa"/>
          </w:tcPr>
          <w:p w14:paraId="612B0911" w14:textId="77777777" w:rsidR="00E173B2" w:rsidRDefault="00E815B4" w:rsidP="00E173B2">
            <w:r>
              <w:t>$</w:t>
            </w:r>
            <w:r w:rsidR="008079AE">
              <w:t>0</w:t>
            </w:r>
          </w:p>
        </w:tc>
      </w:tr>
      <w:tr w:rsidR="00E173B2" w14:paraId="747262EC" w14:textId="77777777" w:rsidTr="1CECD5AD">
        <w:trPr>
          <w:trHeight w:val="602"/>
        </w:trPr>
        <w:tc>
          <w:tcPr>
            <w:tcW w:w="9985" w:type="dxa"/>
            <w:gridSpan w:val="3"/>
            <w:shd w:val="clear" w:color="auto" w:fill="CCC8E3"/>
            <w:vAlign w:val="top"/>
          </w:tcPr>
          <w:p w14:paraId="010D408F"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2463D5CF" w14:textId="77777777" w:rsidTr="1CECD5AD">
        <w:trPr>
          <w:trHeight w:val="989"/>
        </w:trPr>
        <w:tc>
          <w:tcPr>
            <w:tcW w:w="9985" w:type="dxa"/>
            <w:gridSpan w:val="3"/>
          </w:tcPr>
          <w:p w14:paraId="6349E1AF" w14:textId="77777777" w:rsidR="00E173B2" w:rsidRDefault="00E173B2" w:rsidP="00E173B2">
            <w:r>
              <w:br/>
            </w:r>
          </w:p>
        </w:tc>
      </w:tr>
    </w:tbl>
    <w:p w14:paraId="250E3ADF"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DF53A3B"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0E28ADCF"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33C7AC45"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2DA4E889"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49A09067"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2FD08DB8"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6ED99E90" w14:textId="77777777"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0210A2" w14:paraId="71643AD3"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2A798ABD" w14:textId="77777777" w:rsidR="000210A2" w:rsidRDefault="000210A2" w:rsidP="000210A2">
            <w:pPr>
              <w:spacing w:line="240" w:lineRule="auto"/>
              <w:rPr>
                <w:b w:val="0"/>
                <w:sz w:val="20"/>
              </w:rPr>
            </w:pPr>
          </w:p>
          <w:p w14:paraId="13CC4CA1" w14:textId="77777777" w:rsidR="000210A2" w:rsidRDefault="000210A2" w:rsidP="000210A2">
            <w:pPr>
              <w:spacing w:line="240" w:lineRule="auto"/>
              <w:rPr>
                <w:b w:val="0"/>
                <w:sz w:val="20"/>
              </w:rPr>
            </w:pPr>
          </w:p>
          <w:p w14:paraId="1FA47968" w14:textId="77777777" w:rsidR="000210A2" w:rsidRDefault="008079AE" w:rsidP="000210A2">
            <w:pPr>
              <w:spacing w:line="240" w:lineRule="auto"/>
              <w:rPr>
                <w:b w:val="0"/>
                <w:sz w:val="20"/>
              </w:rPr>
            </w:pPr>
            <w:r>
              <w:rPr>
                <w:b w:val="0"/>
                <w:sz w:val="20"/>
              </w:rPr>
              <w:t>6</w:t>
            </w:r>
          </w:p>
          <w:p w14:paraId="03D2581C" w14:textId="77777777" w:rsidR="000210A2" w:rsidRDefault="000210A2" w:rsidP="000210A2">
            <w:pPr>
              <w:spacing w:line="240" w:lineRule="auto"/>
              <w:rPr>
                <w:b w:val="0"/>
                <w:sz w:val="20"/>
              </w:rPr>
            </w:pPr>
          </w:p>
          <w:p w14:paraId="378AEF08" w14:textId="77777777" w:rsidR="000210A2" w:rsidRDefault="000210A2" w:rsidP="000210A2">
            <w:pPr>
              <w:spacing w:line="240" w:lineRule="auto"/>
              <w:rPr>
                <w:b w:val="0"/>
                <w:sz w:val="20"/>
              </w:rPr>
            </w:pPr>
          </w:p>
          <w:p w14:paraId="6800DCF9" w14:textId="77777777" w:rsidR="000210A2" w:rsidRPr="00990F87" w:rsidRDefault="000210A2" w:rsidP="000210A2">
            <w:pPr>
              <w:spacing w:line="240" w:lineRule="auto"/>
              <w:rPr>
                <w:b w:val="0"/>
                <w:sz w:val="20"/>
              </w:rPr>
            </w:pPr>
          </w:p>
        </w:tc>
        <w:tc>
          <w:tcPr>
            <w:tcW w:w="1742" w:type="dxa"/>
          </w:tcPr>
          <w:p w14:paraId="042A18D9" w14:textId="77777777" w:rsidR="000210A2" w:rsidRDefault="008079AE" w:rsidP="000210A2">
            <w:pPr>
              <w:cnfStyle w:val="000000000000" w:firstRow="0" w:lastRow="0" w:firstColumn="0" w:lastColumn="0" w:oddVBand="0" w:evenVBand="0" w:oddHBand="0" w:evenHBand="0" w:firstRowFirstColumn="0" w:firstRowLastColumn="0" w:lastRowFirstColumn="0" w:lastRowLastColumn="0"/>
            </w:pPr>
            <w:r>
              <w:t>6</w:t>
            </w:r>
          </w:p>
        </w:tc>
        <w:tc>
          <w:tcPr>
            <w:tcW w:w="4860" w:type="dxa"/>
          </w:tcPr>
          <w:p w14:paraId="5E07EEE2" w14:textId="77777777" w:rsidR="000210A2" w:rsidRPr="00990F87" w:rsidRDefault="000210A2" w:rsidP="000210A2">
            <w:pPr>
              <w:spacing w:line="240" w:lineRule="auto"/>
              <w:cnfStyle w:val="000000000000" w:firstRow="0" w:lastRow="0" w:firstColumn="0" w:lastColumn="0" w:oddVBand="0" w:evenVBand="0" w:oddHBand="0" w:evenHBand="0" w:firstRowFirstColumn="0" w:firstRowLastColumn="0" w:lastRowFirstColumn="0" w:lastRowLastColumn="0"/>
              <w:rPr>
                <w:b/>
                <w:bCs/>
              </w:rPr>
            </w:pPr>
            <w:r w:rsidRPr="002952C0">
              <w:rPr>
                <w:sz w:val="22"/>
                <w:szCs w:val="22"/>
              </w:rPr>
              <w:t xml:space="preserve">Parents enjoyed checking out games that they can play with their students at home. Parents also checked out books that they can read with their students.  All materials have been returned to the Parent Resource Room.  </w:t>
            </w:r>
          </w:p>
        </w:tc>
      </w:tr>
      <w:tr w:rsidR="000210A2" w14:paraId="6685B17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2D31B1FB" w14:textId="77777777" w:rsidR="000210A2" w:rsidRPr="00381E26" w:rsidRDefault="000210A2" w:rsidP="000210A2">
            <w:pPr>
              <w:spacing w:line="240" w:lineRule="auto"/>
              <w:rPr>
                <w:b w:val="0"/>
                <w:color w:val="FFFFFF" w:themeColor="background1"/>
              </w:rPr>
            </w:pPr>
            <w:r w:rsidRPr="00381E26">
              <w:rPr>
                <w:b w:val="0"/>
                <w:color w:val="FFFFFF" w:themeColor="background1"/>
              </w:rPr>
              <w:t>Summary of Parent Engagement Events from the Previous Year</w:t>
            </w:r>
          </w:p>
        </w:tc>
      </w:tr>
      <w:tr w:rsidR="000210A2" w14:paraId="222A05D7"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1F50BED" w14:textId="77777777" w:rsidR="000210A2" w:rsidRDefault="000210A2" w:rsidP="000210A2">
            <w:pPr>
              <w:spacing w:line="240" w:lineRule="auto"/>
              <w:rPr>
                <w:bCs w:val="0"/>
                <w:sz w:val="22"/>
              </w:rPr>
            </w:pPr>
            <w:r w:rsidRPr="00701713">
              <w:rPr>
                <w:bCs w:val="0"/>
                <w:sz w:val="22"/>
              </w:rPr>
              <w:t>Name of Activity</w:t>
            </w:r>
          </w:p>
          <w:p w14:paraId="20D74EB4" w14:textId="77777777" w:rsidR="000210A2" w:rsidRPr="000210A2" w:rsidRDefault="000210A2" w:rsidP="000210A2">
            <w:pPr>
              <w:spacing w:line="240" w:lineRule="auto"/>
              <w:rPr>
                <w:bCs w:val="0"/>
                <w:sz w:val="22"/>
              </w:rPr>
            </w:pPr>
            <w:r>
              <w:rPr>
                <w:bCs w:val="0"/>
                <w:sz w:val="22"/>
              </w:rPr>
              <w:t>(add all activities from the 2018-19 school year)</w:t>
            </w:r>
          </w:p>
        </w:tc>
        <w:tc>
          <w:tcPr>
            <w:tcW w:w="1742" w:type="dxa"/>
          </w:tcPr>
          <w:p w14:paraId="7EF30D6E" w14:textId="77777777" w:rsidR="000210A2" w:rsidRPr="00701713" w:rsidRDefault="000210A2" w:rsidP="000210A2">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Pr>
                <w:b/>
                <w:sz w:val="22"/>
              </w:rPr>
              <w:t xml:space="preserve"> </w:t>
            </w:r>
            <w:r w:rsidRPr="004579AA">
              <w:rPr>
                <w:b/>
                <w:sz w:val="20"/>
              </w:rPr>
              <w:t>(this number should equal the number of participants listed on sign in sheets in Digital Compliance)</w:t>
            </w:r>
          </w:p>
        </w:tc>
        <w:tc>
          <w:tcPr>
            <w:tcW w:w="4860" w:type="dxa"/>
          </w:tcPr>
          <w:p w14:paraId="4D571E16" w14:textId="77777777" w:rsidR="000210A2" w:rsidRPr="00701713" w:rsidRDefault="000210A2" w:rsidP="000210A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Pr>
                <w:b/>
                <w:bCs/>
                <w:sz w:val="22"/>
                <w:szCs w:val="22"/>
              </w:rPr>
              <w:t xml:space="preserve"> </w:t>
            </w:r>
            <w:r>
              <w:rPr>
                <w:b/>
                <w:bCs/>
                <w:sz w:val="22"/>
                <w:szCs w:val="22"/>
              </w:rPr>
              <w:br/>
              <w:t>(how do you know the parents learned what the activity was intended to provide)</w:t>
            </w:r>
          </w:p>
        </w:tc>
      </w:tr>
      <w:tr w:rsidR="00D24E9B" w14:paraId="3A475D1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12EC666" w14:textId="77777777" w:rsidR="00D24E9B" w:rsidRDefault="00D24E9B" w:rsidP="00D24E9B">
            <w:pPr>
              <w:spacing w:line="240" w:lineRule="auto"/>
              <w:rPr>
                <w:b w:val="0"/>
                <w:sz w:val="20"/>
              </w:rPr>
            </w:pPr>
            <w:r>
              <w:rPr>
                <w:b w:val="0"/>
                <w:sz w:val="20"/>
              </w:rPr>
              <w:lastRenderedPageBreak/>
              <w:t>Annual Meeting (Beginning of Year)</w:t>
            </w:r>
          </w:p>
        </w:tc>
        <w:tc>
          <w:tcPr>
            <w:tcW w:w="1742" w:type="dxa"/>
          </w:tcPr>
          <w:p w14:paraId="3A7E00DC"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r>
              <w:t>218</w:t>
            </w:r>
          </w:p>
        </w:tc>
        <w:tc>
          <w:tcPr>
            <w:tcW w:w="4860" w:type="dxa"/>
          </w:tcPr>
          <w:p w14:paraId="0EF3CE8B"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r w:rsidRPr="002952C0">
              <w:rPr>
                <w:sz w:val="22"/>
                <w:szCs w:val="22"/>
              </w:rPr>
              <w:t>Parent enjoyed hearing about how the Title I funding works and how the school is putting it to use to address the needs of the students.</w:t>
            </w:r>
          </w:p>
        </w:tc>
      </w:tr>
      <w:tr w:rsidR="00D24E9B" w14:paraId="2F7D1D8E"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5ECA6CAE" w14:textId="77777777" w:rsidR="00D24E9B" w:rsidRDefault="00D24E9B" w:rsidP="00D24E9B">
            <w:pPr>
              <w:spacing w:line="240" w:lineRule="auto"/>
              <w:rPr>
                <w:b w:val="0"/>
                <w:sz w:val="20"/>
              </w:rPr>
            </w:pPr>
            <w:r>
              <w:rPr>
                <w:b w:val="0"/>
                <w:sz w:val="20"/>
              </w:rPr>
              <w:t>Developmental Meeting (End of Year)</w:t>
            </w:r>
          </w:p>
        </w:tc>
        <w:tc>
          <w:tcPr>
            <w:tcW w:w="1742" w:type="dxa"/>
          </w:tcPr>
          <w:p w14:paraId="16B833B1" w14:textId="77777777" w:rsidR="00D24E9B" w:rsidRDefault="00D24E9B" w:rsidP="00D24E9B">
            <w:pPr>
              <w:cnfStyle w:val="000000000000" w:firstRow="0" w:lastRow="0" w:firstColumn="0" w:lastColumn="0" w:oddVBand="0" w:evenVBand="0" w:oddHBand="0" w:evenHBand="0" w:firstRowFirstColumn="0" w:firstRowLastColumn="0" w:lastRowFirstColumn="0" w:lastRowLastColumn="0"/>
            </w:pPr>
            <w:r>
              <w:t>7</w:t>
            </w:r>
          </w:p>
        </w:tc>
        <w:tc>
          <w:tcPr>
            <w:tcW w:w="4860" w:type="dxa"/>
          </w:tcPr>
          <w:p w14:paraId="33A3D708" w14:textId="77777777" w:rsidR="00D24E9B" w:rsidRPr="00990F87" w:rsidRDefault="00D24E9B" w:rsidP="00D24E9B">
            <w:pPr>
              <w:tabs>
                <w:tab w:val="left" w:pos="1224"/>
              </w:tabs>
              <w:spacing w:line="240" w:lineRule="auto"/>
              <w:cnfStyle w:val="000000000000" w:firstRow="0" w:lastRow="0" w:firstColumn="0" w:lastColumn="0" w:oddVBand="0" w:evenVBand="0" w:oddHBand="0" w:evenHBand="0" w:firstRowFirstColumn="0" w:firstRowLastColumn="0" w:lastRowFirstColumn="0" w:lastRowLastColumn="0"/>
              <w:rPr>
                <w:b/>
              </w:rPr>
            </w:pPr>
            <w:r w:rsidRPr="002952C0">
              <w:rPr>
                <w:sz w:val="22"/>
                <w:szCs w:val="22"/>
              </w:rPr>
              <w:t>Parents sugg</w:t>
            </w:r>
            <w:r>
              <w:rPr>
                <w:sz w:val="22"/>
                <w:szCs w:val="22"/>
              </w:rPr>
              <w:t>ested that we offer events at mu</w:t>
            </w:r>
            <w:r w:rsidRPr="002952C0">
              <w:rPr>
                <w:sz w:val="22"/>
                <w:szCs w:val="22"/>
              </w:rPr>
              <w:t xml:space="preserve">ltiple times and that we communicate all the event dates for the year at the start of the year.  </w:t>
            </w:r>
          </w:p>
        </w:tc>
      </w:tr>
      <w:tr w:rsidR="00D24E9B" w14:paraId="7A701051"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E3ADA5" w14:textId="77777777" w:rsidR="00D24E9B" w:rsidRDefault="00D24E9B" w:rsidP="00D24E9B">
            <w:pPr>
              <w:spacing w:line="240" w:lineRule="auto"/>
              <w:rPr>
                <w:b w:val="0"/>
                <w:sz w:val="20"/>
              </w:rPr>
            </w:pPr>
            <w:r>
              <w:rPr>
                <w:b w:val="0"/>
                <w:sz w:val="20"/>
              </w:rPr>
              <w:t>Family Reading Night</w:t>
            </w:r>
          </w:p>
        </w:tc>
        <w:tc>
          <w:tcPr>
            <w:tcW w:w="1742" w:type="dxa"/>
          </w:tcPr>
          <w:p w14:paraId="528983B5"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r>
              <w:t>174</w:t>
            </w:r>
          </w:p>
        </w:tc>
        <w:tc>
          <w:tcPr>
            <w:tcW w:w="4860" w:type="dxa"/>
          </w:tcPr>
          <w:p w14:paraId="008E9ED5"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r w:rsidRPr="002952C0">
              <w:rPr>
                <w:sz w:val="22"/>
              </w:rPr>
              <w:t xml:space="preserve">Families loved the different activities that they participated in with their families.  They thought the games were fun and engaging. </w:t>
            </w:r>
          </w:p>
        </w:tc>
      </w:tr>
      <w:tr w:rsidR="00D24E9B" w14:paraId="735F36F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82EE372" w14:textId="77777777" w:rsidR="00D24E9B" w:rsidRDefault="00D24E9B" w:rsidP="00D24E9B">
            <w:pPr>
              <w:spacing w:line="240" w:lineRule="auto"/>
              <w:rPr>
                <w:b w:val="0"/>
                <w:sz w:val="20"/>
              </w:rPr>
            </w:pPr>
            <w:r>
              <w:rPr>
                <w:b w:val="0"/>
                <w:sz w:val="20"/>
              </w:rPr>
              <w:t>Family Science Night</w:t>
            </w:r>
          </w:p>
        </w:tc>
        <w:tc>
          <w:tcPr>
            <w:tcW w:w="1742" w:type="dxa"/>
          </w:tcPr>
          <w:p w14:paraId="79D860B5" w14:textId="77777777" w:rsidR="00D24E9B" w:rsidRDefault="00D24E9B" w:rsidP="00D24E9B">
            <w:pPr>
              <w:cnfStyle w:val="000000000000" w:firstRow="0" w:lastRow="0" w:firstColumn="0" w:lastColumn="0" w:oddVBand="0" w:evenVBand="0" w:oddHBand="0" w:evenHBand="0" w:firstRowFirstColumn="0" w:firstRowLastColumn="0" w:lastRowFirstColumn="0" w:lastRowLastColumn="0"/>
            </w:pPr>
            <w:r>
              <w:t>117</w:t>
            </w:r>
          </w:p>
        </w:tc>
        <w:tc>
          <w:tcPr>
            <w:tcW w:w="4860" w:type="dxa"/>
          </w:tcPr>
          <w:p w14:paraId="7D02E6DA" w14:textId="77777777" w:rsidR="00D24E9B" w:rsidRPr="00990F87" w:rsidRDefault="00D24E9B" w:rsidP="00D24E9B">
            <w:pPr>
              <w:spacing w:line="240" w:lineRule="auto"/>
              <w:cnfStyle w:val="000000000000" w:firstRow="0" w:lastRow="0" w:firstColumn="0" w:lastColumn="0" w:oddVBand="0" w:evenVBand="0" w:oddHBand="0" w:evenHBand="0" w:firstRowFirstColumn="0" w:firstRowLastColumn="0" w:lastRowFirstColumn="0" w:lastRowLastColumn="0"/>
              <w:rPr>
                <w:b/>
              </w:rPr>
            </w:pPr>
            <w:r w:rsidRPr="002952C0">
              <w:rPr>
                <w:sz w:val="22"/>
              </w:rPr>
              <w:t xml:space="preserve">The Miracle of Science was fun and engaging for children and adults of all ages. Parents said it was fun and interesting!   </w:t>
            </w:r>
          </w:p>
        </w:tc>
      </w:tr>
      <w:tr w:rsidR="00D24E9B" w14:paraId="2E620342"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6CDD3F1" w14:textId="77777777" w:rsidR="00D24E9B" w:rsidRDefault="00D24E9B" w:rsidP="00D24E9B">
            <w:pPr>
              <w:spacing w:line="240" w:lineRule="auto"/>
              <w:rPr>
                <w:b w:val="0"/>
                <w:sz w:val="20"/>
              </w:rPr>
            </w:pPr>
            <w:r>
              <w:rPr>
                <w:b w:val="0"/>
                <w:sz w:val="20"/>
              </w:rPr>
              <w:t>Family Math Night</w:t>
            </w:r>
          </w:p>
        </w:tc>
        <w:tc>
          <w:tcPr>
            <w:tcW w:w="1742" w:type="dxa"/>
          </w:tcPr>
          <w:p w14:paraId="41488F68"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r>
              <w:t>156</w:t>
            </w:r>
          </w:p>
        </w:tc>
        <w:tc>
          <w:tcPr>
            <w:tcW w:w="4860" w:type="dxa"/>
          </w:tcPr>
          <w:p w14:paraId="17B24DDE"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r w:rsidRPr="002952C0">
              <w:rPr>
                <w:sz w:val="22"/>
              </w:rPr>
              <w:t>Parents said that it was cool to see how math changes across the grade levels.  They liked seeing the different strategies that are being taught to students across grade levels.</w:t>
            </w:r>
          </w:p>
        </w:tc>
      </w:tr>
      <w:tr w:rsidR="00D24E9B" w14:paraId="5E59AC95"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123CB01" w14:textId="77777777" w:rsidR="00D24E9B" w:rsidRDefault="00D24E9B" w:rsidP="00D24E9B">
            <w:pPr>
              <w:spacing w:line="240" w:lineRule="auto"/>
              <w:rPr>
                <w:b w:val="0"/>
                <w:sz w:val="20"/>
              </w:rPr>
            </w:pPr>
            <w:r>
              <w:rPr>
                <w:b w:val="0"/>
                <w:sz w:val="20"/>
              </w:rPr>
              <w:t>District and State Testing Information Night</w:t>
            </w:r>
          </w:p>
        </w:tc>
        <w:tc>
          <w:tcPr>
            <w:tcW w:w="1742" w:type="dxa"/>
          </w:tcPr>
          <w:p w14:paraId="552F988A" w14:textId="77777777" w:rsidR="00D24E9B" w:rsidRDefault="00D24E9B" w:rsidP="00D24E9B">
            <w:pPr>
              <w:cnfStyle w:val="000000000000" w:firstRow="0" w:lastRow="0" w:firstColumn="0" w:lastColumn="0" w:oddVBand="0" w:evenVBand="0" w:oddHBand="0" w:evenHBand="0" w:firstRowFirstColumn="0" w:firstRowLastColumn="0" w:lastRowFirstColumn="0" w:lastRowLastColumn="0"/>
            </w:pPr>
            <w:r>
              <w:t>25</w:t>
            </w:r>
          </w:p>
        </w:tc>
        <w:tc>
          <w:tcPr>
            <w:tcW w:w="4860" w:type="dxa"/>
          </w:tcPr>
          <w:p w14:paraId="1DFBC24C" w14:textId="77777777" w:rsidR="00D24E9B" w:rsidRPr="00990F87" w:rsidRDefault="00D24E9B" w:rsidP="00D24E9B">
            <w:pPr>
              <w:spacing w:line="240" w:lineRule="auto"/>
              <w:cnfStyle w:val="000000000000" w:firstRow="0" w:lastRow="0" w:firstColumn="0" w:lastColumn="0" w:oddVBand="0" w:evenVBand="0" w:oddHBand="0" w:evenHBand="0" w:firstRowFirstColumn="0" w:firstRowLastColumn="0" w:lastRowFirstColumn="0" w:lastRowLastColumn="0"/>
              <w:rPr>
                <w:b/>
              </w:rPr>
            </w:pPr>
            <w:r w:rsidRPr="002952C0">
              <w:rPr>
                <w:sz w:val="22"/>
              </w:rPr>
              <w:t>Parents across all grade levels enjoyed learning of the different assessments that their students would be taking at the end of the year and how those assessments would be used in determining promotion.</w:t>
            </w:r>
          </w:p>
        </w:tc>
      </w:tr>
      <w:tr w:rsidR="00D24E9B" w14:paraId="6F285C14"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13EBB34" w14:textId="77777777" w:rsidR="00D24E9B" w:rsidRDefault="00D24E9B" w:rsidP="00D24E9B">
            <w:pPr>
              <w:spacing w:line="240" w:lineRule="auto"/>
              <w:rPr>
                <w:b w:val="0"/>
                <w:sz w:val="20"/>
              </w:rPr>
            </w:pPr>
            <w:r>
              <w:rPr>
                <w:b w:val="0"/>
                <w:sz w:val="20"/>
              </w:rPr>
              <w:t>Young Author’s Night</w:t>
            </w:r>
          </w:p>
        </w:tc>
        <w:tc>
          <w:tcPr>
            <w:tcW w:w="1742" w:type="dxa"/>
          </w:tcPr>
          <w:p w14:paraId="4EA08305"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r>
              <w:t>35</w:t>
            </w:r>
          </w:p>
        </w:tc>
        <w:tc>
          <w:tcPr>
            <w:tcW w:w="4860" w:type="dxa"/>
          </w:tcPr>
          <w:p w14:paraId="7ECF3B71"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r w:rsidRPr="002952C0">
              <w:rPr>
                <w:sz w:val="22"/>
              </w:rPr>
              <w:t>Families enjoyed hearing our star student readers share their work on this special event.  They also loved the different writing center activities that they engaged in as families.</w:t>
            </w:r>
          </w:p>
        </w:tc>
      </w:tr>
      <w:tr w:rsidR="00D24E9B" w14:paraId="537EED3B"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7A61592F" w14:textId="77777777" w:rsidR="00D24E9B" w:rsidRDefault="00D24E9B" w:rsidP="00D24E9B">
            <w:pPr>
              <w:spacing w:line="240" w:lineRule="auto"/>
              <w:rPr>
                <w:b w:val="0"/>
                <w:sz w:val="20"/>
              </w:rPr>
            </w:pPr>
            <w:r>
              <w:rPr>
                <w:b w:val="0"/>
                <w:sz w:val="20"/>
              </w:rPr>
              <w:t>Parent Resource Center</w:t>
            </w:r>
          </w:p>
        </w:tc>
        <w:tc>
          <w:tcPr>
            <w:tcW w:w="1742" w:type="dxa"/>
          </w:tcPr>
          <w:p w14:paraId="03A74BE6" w14:textId="77777777" w:rsidR="00D24E9B" w:rsidRDefault="00D24E9B" w:rsidP="00D24E9B">
            <w:pPr>
              <w:cnfStyle w:val="000000000000" w:firstRow="0" w:lastRow="0" w:firstColumn="0" w:lastColumn="0" w:oddVBand="0" w:evenVBand="0" w:oddHBand="0" w:evenHBand="0" w:firstRowFirstColumn="0" w:firstRowLastColumn="0" w:lastRowFirstColumn="0" w:lastRowLastColumn="0"/>
            </w:pPr>
            <w:r>
              <w:t>6</w:t>
            </w:r>
          </w:p>
        </w:tc>
        <w:tc>
          <w:tcPr>
            <w:tcW w:w="4860" w:type="dxa"/>
          </w:tcPr>
          <w:p w14:paraId="441778B7" w14:textId="77777777" w:rsidR="00D24E9B" w:rsidRPr="00990F87" w:rsidRDefault="00D24E9B" w:rsidP="00D24E9B">
            <w:pPr>
              <w:spacing w:line="240" w:lineRule="auto"/>
              <w:cnfStyle w:val="000000000000" w:firstRow="0" w:lastRow="0" w:firstColumn="0" w:lastColumn="0" w:oddVBand="0" w:evenVBand="0" w:oddHBand="0" w:evenHBand="0" w:firstRowFirstColumn="0" w:firstRowLastColumn="0" w:lastRowFirstColumn="0" w:lastRowLastColumn="0"/>
              <w:rPr>
                <w:b/>
              </w:rPr>
            </w:pPr>
            <w:r w:rsidRPr="002952C0">
              <w:rPr>
                <w:sz w:val="22"/>
                <w:szCs w:val="22"/>
              </w:rPr>
              <w:t>Parent loved the variety of resources available for them to check out.</w:t>
            </w:r>
          </w:p>
        </w:tc>
      </w:tr>
      <w:tr w:rsidR="00D24E9B" w14:paraId="20A2381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75FC7BA" w14:textId="77777777" w:rsidR="00D24E9B" w:rsidRDefault="00D24E9B" w:rsidP="00D24E9B">
            <w:pPr>
              <w:spacing w:line="240" w:lineRule="auto"/>
              <w:rPr>
                <w:b w:val="0"/>
                <w:sz w:val="20"/>
              </w:rPr>
            </w:pPr>
          </w:p>
        </w:tc>
        <w:tc>
          <w:tcPr>
            <w:tcW w:w="1742" w:type="dxa"/>
          </w:tcPr>
          <w:p w14:paraId="407DF580"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p>
        </w:tc>
        <w:tc>
          <w:tcPr>
            <w:tcW w:w="4860" w:type="dxa"/>
          </w:tcPr>
          <w:p w14:paraId="3B3FFB8E"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D24E9B" w14:paraId="252267D7"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A4E014E" w14:textId="77777777" w:rsidR="00D24E9B" w:rsidRDefault="00D24E9B" w:rsidP="00D24E9B">
            <w:pPr>
              <w:spacing w:line="240" w:lineRule="auto"/>
              <w:rPr>
                <w:b w:val="0"/>
                <w:sz w:val="20"/>
              </w:rPr>
            </w:pPr>
          </w:p>
        </w:tc>
        <w:tc>
          <w:tcPr>
            <w:tcW w:w="1742" w:type="dxa"/>
          </w:tcPr>
          <w:p w14:paraId="6D94BCFD" w14:textId="77777777" w:rsidR="00D24E9B" w:rsidRDefault="00D24E9B" w:rsidP="00D24E9B">
            <w:pPr>
              <w:cnfStyle w:val="000000000000" w:firstRow="0" w:lastRow="0" w:firstColumn="0" w:lastColumn="0" w:oddVBand="0" w:evenVBand="0" w:oddHBand="0" w:evenHBand="0" w:firstRowFirstColumn="0" w:firstRowLastColumn="0" w:lastRowFirstColumn="0" w:lastRowLastColumn="0"/>
            </w:pPr>
          </w:p>
        </w:tc>
        <w:tc>
          <w:tcPr>
            <w:tcW w:w="4860" w:type="dxa"/>
          </w:tcPr>
          <w:p w14:paraId="7E2323D4" w14:textId="77777777" w:rsidR="00D24E9B" w:rsidRPr="00990F87" w:rsidRDefault="00D24E9B" w:rsidP="00D24E9B">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D24E9B" w14:paraId="2CDDBC41"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33F66545" w14:textId="77777777" w:rsidR="00D24E9B" w:rsidRDefault="00D24E9B" w:rsidP="00D24E9B">
            <w:pPr>
              <w:spacing w:line="240" w:lineRule="auto"/>
              <w:rPr>
                <w:b w:val="0"/>
                <w:sz w:val="20"/>
              </w:rPr>
            </w:pPr>
          </w:p>
        </w:tc>
        <w:tc>
          <w:tcPr>
            <w:tcW w:w="1742" w:type="dxa"/>
          </w:tcPr>
          <w:p w14:paraId="0E97CA75" w14:textId="77777777" w:rsidR="00D24E9B" w:rsidRDefault="00D24E9B" w:rsidP="00D24E9B">
            <w:pPr>
              <w:cnfStyle w:val="000000100000" w:firstRow="0" w:lastRow="0" w:firstColumn="0" w:lastColumn="0" w:oddVBand="0" w:evenVBand="0" w:oddHBand="1" w:evenHBand="0" w:firstRowFirstColumn="0" w:firstRowLastColumn="0" w:lastRowFirstColumn="0" w:lastRowLastColumn="0"/>
            </w:pPr>
          </w:p>
        </w:tc>
        <w:tc>
          <w:tcPr>
            <w:tcW w:w="4860" w:type="dxa"/>
          </w:tcPr>
          <w:p w14:paraId="703E9B6E" w14:textId="77777777" w:rsidR="00D24E9B" w:rsidRPr="00990F87" w:rsidRDefault="00D24E9B" w:rsidP="00D24E9B">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518BD5AA"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C90C29B" w14:textId="77777777" w:rsidR="00D7420C" w:rsidRDefault="00D7420C" w:rsidP="00D7420C"/>
    <w:p w14:paraId="5886AB12"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40F4C060"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415DA7A2"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D24E9B" w14:paraId="276DD2D1" w14:textId="77777777" w:rsidTr="00224C54">
        <w:trPr>
          <w:trHeight w:val="989"/>
        </w:trPr>
        <w:tc>
          <w:tcPr>
            <w:tcW w:w="9985" w:type="dxa"/>
          </w:tcPr>
          <w:p w14:paraId="08850A81" w14:textId="77777777" w:rsidR="00D24E9B" w:rsidRDefault="00D24E9B" w:rsidP="00D24E9B">
            <w:pPr>
              <w:spacing w:before="0" w:line="240" w:lineRule="auto"/>
              <w:ind w:left="0"/>
            </w:pPr>
            <w:r>
              <w:t xml:space="preserve">Information presented at the Family Events was helpful. </w:t>
            </w:r>
          </w:p>
          <w:p w14:paraId="72F0B25B" w14:textId="77777777" w:rsidR="00D24E9B" w:rsidRDefault="00D24E9B" w:rsidP="00D24E9B">
            <w:pPr>
              <w:spacing w:before="0" w:line="240" w:lineRule="auto"/>
              <w:ind w:left="0"/>
            </w:pPr>
            <w:r>
              <w:t>Parents would like more activities at Math and Reading nights.</w:t>
            </w:r>
          </w:p>
          <w:p w14:paraId="16F72F71" w14:textId="77777777" w:rsidR="00D24E9B" w:rsidRPr="00D24E9B" w:rsidRDefault="00D24E9B" w:rsidP="00D24E9B">
            <w:pPr>
              <w:spacing w:before="0" w:line="240" w:lineRule="auto"/>
              <w:ind w:left="0"/>
            </w:pPr>
            <w:r>
              <w:t>Different Options to communicate with teachers; Website for teacher and parent.</w:t>
            </w:r>
          </w:p>
          <w:p w14:paraId="23E3C88F" w14:textId="77777777" w:rsidR="00D24E9B" w:rsidRPr="00396FB2" w:rsidRDefault="00D24E9B" w:rsidP="00D24E9B">
            <w:pPr>
              <w:spacing w:before="0" w:line="240" w:lineRule="auto"/>
              <w:ind w:left="0"/>
              <w:contextualSpacing w:val="0"/>
              <w:rPr>
                <w:rFonts w:cstheme="minorHAnsi"/>
              </w:rPr>
            </w:pPr>
            <w:r w:rsidRPr="00396FB2">
              <w:rPr>
                <w:rFonts w:cstheme="minorHAnsi"/>
              </w:rPr>
              <w:t>Move the Family Math Night to the 2</w:t>
            </w:r>
            <w:r w:rsidRPr="00396FB2">
              <w:rPr>
                <w:rFonts w:cstheme="minorHAnsi"/>
                <w:vertAlign w:val="superscript"/>
              </w:rPr>
              <w:t>nd</w:t>
            </w:r>
            <w:r w:rsidRPr="00396FB2">
              <w:rPr>
                <w:rFonts w:cstheme="minorHAnsi"/>
              </w:rPr>
              <w:t xml:space="preserve"> Quarter and Science Night to the 3</w:t>
            </w:r>
            <w:r w:rsidRPr="00396FB2">
              <w:rPr>
                <w:rFonts w:cstheme="minorHAnsi"/>
                <w:vertAlign w:val="superscript"/>
              </w:rPr>
              <w:t>rd</w:t>
            </w:r>
            <w:r w:rsidRPr="00396FB2">
              <w:rPr>
                <w:rFonts w:cstheme="minorHAnsi"/>
              </w:rPr>
              <w:t xml:space="preserve"> Quarter</w:t>
            </w:r>
          </w:p>
          <w:p w14:paraId="7491ECDD" w14:textId="77777777" w:rsidR="00D24E9B" w:rsidRPr="00396FB2" w:rsidRDefault="00D24E9B" w:rsidP="00D24E9B">
            <w:pPr>
              <w:spacing w:before="0" w:line="240" w:lineRule="auto"/>
              <w:ind w:left="0"/>
              <w:contextualSpacing w:val="0"/>
              <w:rPr>
                <w:rFonts w:cstheme="minorHAnsi"/>
              </w:rPr>
            </w:pPr>
            <w:r w:rsidRPr="00396FB2">
              <w:rPr>
                <w:rFonts w:cstheme="minorHAnsi"/>
              </w:rPr>
              <w:t>Hand out flyers for events in the car rider circle</w:t>
            </w:r>
          </w:p>
          <w:p w14:paraId="1D38CF1A" w14:textId="77777777" w:rsidR="00D24E9B" w:rsidRDefault="00D24E9B" w:rsidP="00D24E9B">
            <w:r w:rsidRPr="00396FB2">
              <w:rPr>
                <w:rFonts w:cstheme="minorHAnsi"/>
              </w:rPr>
              <w:t>Use new Text Messaging system in School Messenger to communicate events to parents</w:t>
            </w:r>
          </w:p>
        </w:tc>
      </w:tr>
    </w:tbl>
    <w:p w14:paraId="3B3D6282" w14:textId="77777777" w:rsidR="002063EE" w:rsidRDefault="006D1169" w:rsidP="008C6CDF">
      <w:pPr>
        <w:pStyle w:val="Heading2"/>
        <w:spacing w:line="240" w:lineRule="auto"/>
      </w:pPr>
      <w:bookmarkStart w:id="9" w:name="_Toc12867441"/>
      <w:r>
        <w:lastRenderedPageBreak/>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359369DD"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CF8F31D"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75228D2D" w14:textId="77777777" w:rsidTr="006A0010">
        <w:trPr>
          <w:trHeight w:val="2465"/>
        </w:trPr>
        <w:tc>
          <w:tcPr>
            <w:tcW w:w="10070" w:type="dxa"/>
            <w:shd w:val="clear" w:color="auto" w:fill="auto"/>
            <w:vAlign w:val="top"/>
          </w:tcPr>
          <w:p w14:paraId="73512451" w14:textId="77777777" w:rsidR="00E8069C" w:rsidRPr="000A2B10" w:rsidRDefault="00E8069C" w:rsidP="00E8069C">
            <w:pPr>
              <w:pStyle w:val="ListParagraph"/>
              <w:numPr>
                <w:ilvl w:val="0"/>
                <w:numId w:val="31"/>
              </w:numPr>
              <w:spacing w:before="0" w:line="240" w:lineRule="auto"/>
              <w:rPr>
                <w:sz w:val="22"/>
                <w:szCs w:val="22"/>
              </w:rPr>
            </w:pPr>
            <w:r w:rsidRPr="000A2B10">
              <w:rPr>
                <w:sz w:val="22"/>
                <w:szCs w:val="22"/>
              </w:rPr>
              <w:t>Barrier 1</w:t>
            </w:r>
            <w:r>
              <w:rPr>
                <w:sz w:val="22"/>
                <w:szCs w:val="22"/>
              </w:rPr>
              <w:t>- Time- Families trying to get home work done, dinner, etc.</w:t>
            </w:r>
          </w:p>
          <w:p w14:paraId="0AEB19E3" w14:textId="77777777" w:rsidR="00E8069C" w:rsidRPr="000A2B10" w:rsidRDefault="00E8069C" w:rsidP="00E8069C">
            <w:pPr>
              <w:pStyle w:val="ListParagraph"/>
              <w:numPr>
                <w:ilvl w:val="0"/>
                <w:numId w:val="31"/>
              </w:numPr>
              <w:spacing w:before="0" w:line="240" w:lineRule="auto"/>
              <w:rPr>
                <w:sz w:val="22"/>
                <w:szCs w:val="22"/>
              </w:rPr>
            </w:pPr>
            <w:r w:rsidRPr="000A2B10">
              <w:rPr>
                <w:sz w:val="22"/>
                <w:szCs w:val="22"/>
              </w:rPr>
              <w:t>Barrier 2</w:t>
            </w:r>
            <w:r>
              <w:rPr>
                <w:sz w:val="22"/>
                <w:szCs w:val="22"/>
              </w:rPr>
              <w:t>- Language barriers with families that have limited English Proficiency</w:t>
            </w:r>
          </w:p>
          <w:p w14:paraId="784CC0A6" w14:textId="77777777" w:rsidR="00E8069C" w:rsidRPr="000A2B10" w:rsidRDefault="00E8069C" w:rsidP="00E8069C">
            <w:pPr>
              <w:pStyle w:val="ListParagraph"/>
              <w:numPr>
                <w:ilvl w:val="0"/>
                <w:numId w:val="31"/>
              </w:numPr>
              <w:spacing w:before="0" w:line="240" w:lineRule="auto"/>
              <w:rPr>
                <w:sz w:val="22"/>
                <w:szCs w:val="22"/>
              </w:rPr>
            </w:pPr>
            <w:r w:rsidRPr="000A2B10">
              <w:rPr>
                <w:sz w:val="22"/>
                <w:szCs w:val="22"/>
              </w:rPr>
              <w:t>Barrier 3</w:t>
            </w:r>
            <w:r>
              <w:rPr>
                <w:sz w:val="22"/>
                <w:szCs w:val="22"/>
              </w:rPr>
              <w:t>- Lack of parental interest or understanding of topics.</w:t>
            </w:r>
          </w:p>
          <w:p w14:paraId="3387A06F" w14:textId="77777777" w:rsidR="006D1169" w:rsidRPr="00C61B88" w:rsidRDefault="00E8069C" w:rsidP="00E8069C">
            <w:pPr>
              <w:pStyle w:val="ListParagraph"/>
              <w:numPr>
                <w:ilvl w:val="0"/>
                <w:numId w:val="31"/>
              </w:numPr>
              <w:spacing w:before="0" w:line="240" w:lineRule="auto"/>
              <w:rPr>
                <w:szCs w:val="24"/>
                <w:u w:val="single"/>
              </w:rPr>
            </w:pPr>
            <w:r w:rsidRPr="000A2B10">
              <w:rPr>
                <w:sz w:val="22"/>
                <w:szCs w:val="22"/>
              </w:rPr>
              <w:t>Barrier 4</w:t>
            </w:r>
            <w:r>
              <w:rPr>
                <w:sz w:val="22"/>
                <w:szCs w:val="22"/>
              </w:rPr>
              <w:t>- No student performances</w:t>
            </w:r>
          </w:p>
        </w:tc>
      </w:tr>
      <w:tr w:rsidR="006D1169" w14:paraId="44E02F9C" w14:textId="77777777" w:rsidTr="006A0010">
        <w:trPr>
          <w:trHeight w:val="707"/>
        </w:trPr>
        <w:tc>
          <w:tcPr>
            <w:tcW w:w="10070" w:type="dxa"/>
            <w:shd w:val="clear" w:color="auto" w:fill="CCC8E3"/>
            <w:vAlign w:val="top"/>
          </w:tcPr>
          <w:p w14:paraId="498EE2CB" w14:textId="77777777"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099F71DF" w14:textId="77777777"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2EEB66DE"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5F85601E"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678F44F8" w14:textId="77777777" w:rsidR="002E6D5D" w:rsidRPr="34CA79C5" w:rsidRDefault="002E6D5D" w:rsidP="34CA79C5">
                  <w:pPr>
                    <w:pStyle w:val="ListParagraph"/>
                    <w:rPr>
                      <w:sz w:val="22"/>
                      <w:szCs w:val="22"/>
                    </w:rPr>
                  </w:pPr>
                </w:p>
              </w:tc>
              <w:tc>
                <w:tcPr>
                  <w:tcW w:w="2166" w:type="dxa"/>
                </w:tcPr>
                <w:p w14:paraId="7E55BB00" w14:textId="77777777" w:rsidR="002E6D5D" w:rsidRDefault="002E6D5D" w:rsidP="34CA79C5">
                  <w:pPr>
                    <w:pStyle w:val="ListParagraph"/>
                    <w:rPr>
                      <w:sz w:val="22"/>
                      <w:szCs w:val="22"/>
                    </w:rPr>
                  </w:pPr>
                  <w:r w:rsidRPr="34CA79C5">
                    <w:rPr>
                      <w:sz w:val="22"/>
                      <w:szCs w:val="22"/>
                    </w:rPr>
                    <w:t>Barrier</w:t>
                  </w:r>
                </w:p>
              </w:tc>
              <w:tc>
                <w:tcPr>
                  <w:tcW w:w="7075" w:type="dxa"/>
                </w:tcPr>
                <w:p w14:paraId="39F3F832" w14:textId="77777777"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7A31A798" w14:textId="77777777" w:rsidTr="006A0010">
              <w:trPr>
                <w:trHeight w:val="378"/>
              </w:trPr>
              <w:tc>
                <w:tcPr>
                  <w:tcW w:w="1141" w:type="dxa"/>
                </w:tcPr>
                <w:p w14:paraId="1AC54374" w14:textId="77777777" w:rsidR="002E6D5D" w:rsidRDefault="002E6D5D" w:rsidP="34CA79C5">
                  <w:pPr>
                    <w:pStyle w:val="ListParagraph"/>
                    <w:rPr>
                      <w:sz w:val="22"/>
                      <w:szCs w:val="22"/>
                    </w:rPr>
                  </w:pPr>
                  <w:r>
                    <w:rPr>
                      <w:sz w:val="22"/>
                      <w:szCs w:val="22"/>
                    </w:rPr>
                    <w:t>1)</w:t>
                  </w:r>
                </w:p>
              </w:tc>
              <w:tc>
                <w:tcPr>
                  <w:tcW w:w="2166" w:type="dxa"/>
                </w:tcPr>
                <w:p w14:paraId="1CB989D7" w14:textId="77777777" w:rsidR="00E8069C" w:rsidRPr="00E8069C" w:rsidRDefault="00E8069C" w:rsidP="00E8069C">
                  <w:pPr>
                    <w:spacing w:line="240" w:lineRule="auto"/>
                    <w:ind w:left="0"/>
                    <w:rPr>
                      <w:sz w:val="22"/>
                      <w:szCs w:val="22"/>
                    </w:rPr>
                  </w:pPr>
                  <w:r w:rsidRPr="00E8069C">
                    <w:rPr>
                      <w:sz w:val="22"/>
                      <w:szCs w:val="22"/>
                    </w:rPr>
                    <w:t>Time- Families trying to get home work done, dinner, etc.</w:t>
                  </w:r>
                </w:p>
                <w:p w14:paraId="14E9C8A3" w14:textId="77777777" w:rsidR="002E6D5D" w:rsidRPr="00E8069C" w:rsidRDefault="002E6D5D" w:rsidP="00E8069C">
                  <w:pPr>
                    <w:ind w:left="0"/>
                    <w:rPr>
                      <w:sz w:val="22"/>
                      <w:szCs w:val="22"/>
                    </w:rPr>
                  </w:pPr>
                </w:p>
              </w:tc>
              <w:tc>
                <w:tcPr>
                  <w:tcW w:w="7075" w:type="dxa"/>
                </w:tcPr>
                <w:p w14:paraId="67C2CC49" w14:textId="77777777" w:rsidR="00E8069C" w:rsidRPr="00E8069C" w:rsidRDefault="00E8069C" w:rsidP="00E8069C">
                  <w:pPr>
                    <w:spacing w:line="240" w:lineRule="auto"/>
                    <w:ind w:left="0"/>
                    <w:rPr>
                      <w:sz w:val="22"/>
                      <w:szCs w:val="22"/>
                    </w:rPr>
                  </w:pPr>
                  <w:r>
                    <w:rPr>
                      <w:sz w:val="22"/>
                      <w:szCs w:val="22"/>
                    </w:rPr>
                    <w:t>N</w:t>
                  </w:r>
                  <w:r w:rsidRPr="00E8069C">
                    <w:rPr>
                      <w:sz w:val="22"/>
                      <w:szCs w:val="22"/>
                    </w:rPr>
                    <w:t>o homework for students on evenings with Family Engagement Events</w:t>
                  </w:r>
                </w:p>
                <w:p w14:paraId="3723F9C4" w14:textId="77777777" w:rsidR="002E6D5D" w:rsidRDefault="002E6D5D" w:rsidP="34CA79C5">
                  <w:pPr>
                    <w:pStyle w:val="ListParagraph"/>
                    <w:rPr>
                      <w:sz w:val="22"/>
                      <w:szCs w:val="22"/>
                    </w:rPr>
                  </w:pPr>
                </w:p>
              </w:tc>
            </w:tr>
            <w:tr w:rsidR="002E6D5D" w14:paraId="74C17917" w14:textId="77777777" w:rsidTr="006A0010">
              <w:trPr>
                <w:trHeight w:val="378"/>
              </w:trPr>
              <w:tc>
                <w:tcPr>
                  <w:tcW w:w="1141" w:type="dxa"/>
                </w:tcPr>
                <w:p w14:paraId="5DF778CA" w14:textId="77777777" w:rsidR="002E6D5D" w:rsidRDefault="002E6D5D" w:rsidP="34CA79C5">
                  <w:pPr>
                    <w:pStyle w:val="ListParagraph"/>
                    <w:rPr>
                      <w:sz w:val="22"/>
                      <w:szCs w:val="22"/>
                    </w:rPr>
                  </w:pPr>
                  <w:r>
                    <w:rPr>
                      <w:sz w:val="22"/>
                      <w:szCs w:val="22"/>
                    </w:rPr>
                    <w:t>2)</w:t>
                  </w:r>
                </w:p>
              </w:tc>
              <w:tc>
                <w:tcPr>
                  <w:tcW w:w="2166" w:type="dxa"/>
                </w:tcPr>
                <w:p w14:paraId="79E1BFE9" w14:textId="77777777" w:rsidR="002E6D5D" w:rsidRPr="00E8069C" w:rsidRDefault="00E8069C" w:rsidP="00E8069C">
                  <w:pPr>
                    <w:ind w:left="0"/>
                    <w:rPr>
                      <w:sz w:val="22"/>
                      <w:szCs w:val="22"/>
                    </w:rPr>
                  </w:pPr>
                  <w:r w:rsidRPr="00E8069C">
                    <w:rPr>
                      <w:sz w:val="22"/>
                      <w:szCs w:val="22"/>
                    </w:rPr>
                    <w:t>Language barriers with families that have limited English Proficiency</w:t>
                  </w:r>
                </w:p>
              </w:tc>
              <w:tc>
                <w:tcPr>
                  <w:tcW w:w="7075" w:type="dxa"/>
                </w:tcPr>
                <w:p w14:paraId="648C4860" w14:textId="77777777" w:rsidR="002E6D5D" w:rsidRPr="00E8069C" w:rsidRDefault="00E8069C" w:rsidP="00E8069C">
                  <w:pPr>
                    <w:ind w:left="0"/>
                    <w:rPr>
                      <w:sz w:val="22"/>
                      <w:szCs w:val="22"/>
                    </w:rPr>
                  </w:pPr>
                  <w:r w:rsidRPr="00E8069C">
                    <w:rPr>
                      <w:sz w:val="22"/>
                      <w:szCs w:val="22"/>
                    </w:rPr>
                    <w:t>Provide communication through SchoolCNXT and translators.</w:t>
                  </w:r>
                </w:p>
              </w:tc>
            </w:tr>
            <w:tr w:rsidR="002E6D5D" w14:paraId="438ED140" w14:textId="77777777" w:rsidTr="006A0010">
              <w:trPr>
                <w:trHeight w:val="378"/>
              </w:trPr>
              <w:tc>
                <w:tcPr>
                  <w:tcW w:w="1141" w:type="dxa"/>
                </w:tcPr>
                <w:p w14:paraId="3D4F6EFA" w14:textId="77777777" w:rsidR="002E6D5D" w:rsidRDefault="002E6D5D" w:rsidP="34CA79C5">
                  <w:pPr>
                    <w:pStyle w:val="ListParagraph"/>
                    <w:rPr>
                      <w:sz w:val="22"/>
                      <w:szCs w:val="22"/>
                    </w:rPr>
                  </w:pPr>
                  <w:r>
                    <w:rPr>
                      <w:sz w:val="22"/>
                      <w:szCs w:val="22"/>
                    </w:rPr>
                    <w:t>3)</w:t>
                  </w:r>
                </w:p>
              </w:tc>
              <w:tc>
                <w:tcPr>
                  <w:tcW w:w="2166" w:type="dxa"/>
                </w:tcPr>
                <w:p w14:paraId="2B613DF8" w14:textId="77777777" w:rsidR="002E6D5D" w:rsidRPr="00E8069C" w:rsidRDefault="00E8069C" w:rsidP="00E8069C">
                  <w:pPr>
                    <w:ind w:left="0"/>
                    <w:rPr>
                      <w:sz w:val="22"/>
                      <w:szCs w:val="22"/>
                    </w:rPr>
                  </w:pPr>
                  <w:r>
                    <w:rPr>
                      <w:sz w:val="22"/>
                      <w:szCs w:val="22"/>
                    </w:rPr>
                    <w:t>Lack of parental interest or understanding of topics.</w:t>
                  </w:r>
                </w:p>
              </w:tc>
              <w:tc>
                <w:tcPr>
                  <w:tcW w:w="7075" w:type="dxa"/>
                </w:tcPr>
                <w:p w14:paraId="4C932211" w14:textId="77777777" w:rsidR="002E6D5D" w:rsidRPr="00E8069C" w:rsidRDefault="00E8069C" w:rsidP="00E8069C">
                  <w:pPr>
                    <w:ind w:left="0"/>
                    <w:rPr>
                      <w:sz w:val="22"/>
                      <w:szCs w:val="22"/>
                    </w:rPr>
                  </w:pPr>
                  <w:r w:rsidRPr="00E8069C">
                    <w:rPr>
                      <w:sz w:val="22"/>
                      <w:szCs w:val="22"/>
                    </w:rPr>
                    <w:t>Provide specific information in flyers, on our school website, Peach Jar and monthly</w:t>
                  </w:r>
                </w:p>
              </w:tc>
            </w:tr>
          </w:tbl>
          <w:p w14:paraId="58FE4D61" w14:textId="77777777" w:rsidR="00C61B88" w:rsidRPr="00726745" w:rsidRDefault="00C61B88" w:rsidP="00726745">
            <w:pPr>
              <w:spacing w:line="240" w:lineRule="auto"/>
              <w:ind w:left="360"/>
              <w:rPr>
                <w:szCs w:val="24"/>
              </w:rPr>
            </w:pPr>
          </w:p>
        </w:tc>
      </w:tr>
    </w:tbl>
    <w:p w14:paraId="17D62A51"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501EC530"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0E222CD6"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069C" w14:paraId="7DAF5C70" w14:textId="77777777" w:rsidTr="006A0010">
        <w:trPr>
          <w:trHeight w:val="2988"/>
        </w:trPr>
        <w:tc>
          <w:tcPr>
            <w:tcW w:w="10080" w:type="dxa"/>
            <w:shd w:val="clear" w:color="auto" w:fill="auto"/>
            <w:vAlign w:val="top"/>
          </w:tcPr>
          <w:p w14:paraId="477FAC29" w14:textId="77777777" w:rsidR="00E8069C" w:rsidRDefault="00E8069C" w:rsidP="00E8069C">
            <w:pPr>
              <w:pStyle w:val="ListParagraph"/>
              <w:spacing w:line="240" w:lineRule="auto"/>
              <w:rPr>
                <w:sz w:val="22"/>
                <w:szCs w:val="22"/>
              </w:rPr>
            </w:pPr>
            <w:r w:rsidRPr="002952C0">
              <w:rPr>
                <w:sz w:val="22"/>
                <w:szCs w:val="22"/>
              </w:rPr>
              <w:lastRenderedPageBreak/>
              <w:t xml:space="preserve">To help parents help their children to reach academic goals through parent education. </w:t>
            </w:r>
          </w:p>
          <w:p w14:paraId="07FC860D" w14:textId="77777777" w:rsidR="00E8069C" w:rsidRPr="00E8069C" w:rsidRDefault="00E8069C" w:rsidP="00E8069C">
            <w:pPr>
              <w:tabs>
                <w:tab w:val="left" w:pos="2496"/>
              </w:tabs>
              <w:ind w:left="0"/>
            </w:pPr>
            <w:r>
              <w:tab/>
            </w:r>
          </w:p>
        </w:tc>
      </w:tr>
    </w:tbl>
    <w:p w14:paraId="4B7A2BF9" w14:textId="77777777" w:rsidR="00EA3999" w:rsidRDefault="00EA3999">
      <w:pPr>
        <w:spacing w:after="180" w:line="336" w:lineRule="auto"/>
        <w:contextualSpacing w:val="0"/>
      </w:pPr>
    </w:p>
    <w:p w14:paraId="28F5CFE4" w14:textId="77777777" w:rsidR="00EA3999" w:rsidRDefault="00EA3999">
      <w:pPr>
        <w:spacing w:after="180" w:line="336" w:lineRule="auto"/>
        <w:contextualSpacing w:val="0"/>
      </w:pPr>
      <w:r>
        <w:br w:type="page"/>
      </w:r>
    </w:p>
    <w:p w14:paraId="79352EE6"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353C6D3E" w14:textId="77777777" w:rsidTr="1CECD5AD">
        <w:trPr>
          <w:trHeight w:val="1317"/>
        </w:trPr>
        <w:tc>
          <w:tcPr>
            <w:tcW w:w="1980" w:type="dxa"/>
            <w:shd w:val="clear" w:color="auto" w:fill="262140" w:themeFill="text1"/>
            <w:vAlign w:val="center"/>
          </w:tcPr>
          <w:p w14:paraId="08551BEE" w14:textId="77777777" w:rsidR="00BD5DF8" w:rsidRDefault="00BD5DF8" w:rsidP="00417924">
            <w:pPr>
              <w:pStyle w:val="Signature"/>
              <w:spacing w:before="0"/>
              <w:jc w:val="center"/>
            </w:pPr>
            <w:r>
              <w:rPr>
                <w:noProof/>
                <w:lang w:eastAsia="en-US"/>
              </w:rPr>
              <w:drawing>
                <wp:inline distT="0" distB="0" distL="0" distR="0" wp14:anchorId="00AD6B77" wp14:editId="180073D9">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441D1C01" w14:textId="77777777" w:rsidR="00BD5DF8" w:rsidRDefault="00BD5DF8" w:rsidP="00417924">
            <w:pPr>
              <w:pStyle w:val="Signature"/>
              <w:spacing w:before="0"/>
              <w:jc w:val="center"/>
            </w:pPr>
            <w:r>
              <w:rPr>
                <w:noProof/>
                <w:lang w:eastAsia="en-US"/>
              </w:rPr>
              <w:drawing>
                <wp:inline distT="0" distB="0" distL="0" distR="0" wp14:anchorId="64690779" wp14:editId="2C50A8C7">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BC82217" w14:textId="77777777" w:rsidR="00BD5DF8" w:rsidRDefault="00BD5DF8" w:rsidP="00417924">
            <w:pPr>
              <w:pStyle w:val="Signature"/>
              <w:spacing w:before="0"/>
              <w:jc w:val="center"/>
            </w:pPr>
            <w:r>
              <w:rPr>
                <w:noProof/>
                <w:lang w:eastAsia="en-US"/>
              </w:rPr>
              <w:drawing>
                <wp:inline distT="0" distB="0" distL="0" distR="0" wp14:anchorId="2D67A72C" wp14:editId="7C850465">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37D08A06" w14:textId="77777777" w:rsidR="00BD5DF8" w:rsidRDefault="00BD5DF8" w:rsidP="00417924">
            <w:pPr>
              <w:pStyle w:val="Signature"/>
              <w:spacing w:before="0"/>
              <w:jc w:val="center"/>
            </w:pPr>
            <w:r>
              <w:rPr>
                <w:noProof/>
                <w:lang w:eastAsia="en-US"/>
              </w:rPr>
              <w:drawing>
                <wp:inline distT="0" distB="0" distL="0" distR="0" wp14:anchorId="1606867D" wp14:editId="13621D30">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564BCE76" w14:textId="77777777" w:rsidR="00BD5DF8" w:rsidRDefault="00BD5DF8" w:rsidP="00417924">
            <w:pPr>
              <w:pStyle w:val="Signature"/>
              <w:spacing w:before="0"/>
              <w:jc w:val="center"/>
            </w:pPr>
            <w:r>
              <w:rPr>
                <w:noProof/>
                <w:lang w:eastAsia="en-US"/>
              </w:rPr>
              <w:drawing>
                <wp:inline distT="0" distB="0" distL="0" distR="0" wp14:anchorId="3606819F" wp14:editId="32A779AB">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5"/>
                              </a:ext>
                            </a:extLst>
                          </a:blip>
                          <a:stretch>
                            <a:fillRect/>
                          </a:stretch>
                        </pic:blipFill>
                        <pic:spPr>
                          <a:xfrm>
                            <a:off x="0" y="0"/>
                            <a:ext cx="914400" cy="914400"/>
                          </a:xfrm>
                          <a:prstGeom prst="rect">
                            <a:avLst/>
                          </a:prstGeom>
                        </pic:spPr>
                      </pic:pic>
                    </a:graphicData>
                  </a:graphic>
                </wp:inline>
              </w:drawing>
            </w:r>
          </w:p>
        </w:tc>
      </w:tr>
    </w:tbl>
    <w:p w14:paraId="6A37BE56" w14:textId="77777777" w:rsidR="00BD5DF8" w:rsidRDefault="00BD5DF8" w:rsidP="00BD5DF8"/>
    <w:p w14:paraId="778DC8C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0FBBA935"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55C447A"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7DFAC9AA" w14:textId="77777777" w:rsidTr="44F8A17B">
        <w:trPr>
          <w:trHeight w:val="566"/>
        </w:trPr>
        <w:tc>
          <w:tcPr>
            <w:tcW w:w="9895" w:type="dxa"/>
            <w:shd w:val="clear" w:color="auto" w:fill="FFA7A7"/>
            <w:vAlign w:val="top"/>
          </w:tcPr>
          <w:p w14:paraId="2D57022A"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E8069C" w14:paraId="33F670F8" w14:textId="77777777" w:rsidTr="44F8A17B">
        <w:trPr>
          <w:trHeight w:val="2321"/>
        </w:trPr>
        <w:tc>
          <w:tcPr>
            <w:tcW w:w="9895" w:type="dxa"/>
            <w:vAlign w:val="top"/>
          </w:tcPr>
          <w:p w14:paraId="191778BE" w14:textId="77777777" w:rsidR="00E8069C" w:rsidRPr="00816EE8" w:rsidRDefault="00E8069C" w:rsidP="00E8069C">
            <w:pPr>
              <w:spacing w:line="240" w:lineRule="auto"/>
              <w:rPr>
                <w:rFonts w:cstheme="minorHAnsi"/>
                <w:sz w:val="22"/>
                <w:szCs w:val="22"/>
              </w:rPr>
            </w:pPr>
            <w:r>
              <w:rPr>
                <w:rFonts w:cstheme="minorHAnsi"/>
                <w:sz w:val="22"/>
                <w:szCs w:val="22"/>
              </w:rPr>
              <w:t>Brookview Elementary will provide full opportunities for all parents and families:</w:t>
            </w:r>
          </w:p>
          <w:p w14:paraId="347FDFC6" w14:textId="77777777" w:rsidR="00E8069C" w:rsidRDefault="00E8069C" w:rsidP="00E8069C">
            <w:pPr>
              <w:pStyle w:val="ListParagraph"/>
              <w:numPr>
                <w:ilvl w:val="0"/>
                <w:numId w:val="42"/>
              </w:numPr>
              <w:spacing w:line="240" w:lineRule="auto"/>
              <w:rPr>
                <w:rFonts w:cstheme="minorHAnsi"/>
                <w:sz w:val="22"/>
                <w:szCs w:val="22"/>
              </w:rPr>
            </w:pPr>
            <w:r>
              <w:rPr>
                <w:rFonts w:cstheme="minorHAnsi"/>
                <w:sz w:val="22"/>
                <w:szCs w:val="22"/>
              </w:rPr>
              <w:t>Flyers sent home inviting parents and family to come to family activities</w:t>
            </w:r>
          </w:p>
          <w:p w14:paraId="28B88519" w14:textId="77777777" w:rsidR="00E8069C" w:rsidRDefault="00E8069C" w:rsidP="00E8069C">
            <w:pPr>
              <w:pStyle w:val="ListParagraph"/>
              <w:numPr>
                <w:ilvl w:val="0"/>
                <w:numId w:val="42"/>
              </w:numPr>
              <w:spacing w:line="240" w:lineRule="auto"/>
              <w:rPr>
                <w:rFonts w:cstheme="minorHAnsi"/>
                <w:sz w:val="22"/>
                <w:szCs w:val="22"/>
              </w:rPr>
            </w:pPr>
            <w:r>
              <w:rPr>
                <w:rFonts w:cstheme="minorHAnsi"/>
                <w:sz w:val="22"/>
                <w:szCs w:val="22"/>
              </w:rPr>
              <w:t>Posting event information on website</w:t>
            </w:r>
          </w:p>
          <w:p w14:paraId="49D6E593" w14:textId="77777777" w:rsidR="00E8069C" w:rsidRDefault="00E8069C" w:rsidP="00E8069C">
            <w:pPr>
              <w:pStyle w:val="ListParagraph"/>
              <w:numPr>
                <w:ilvl w:val="0"/>
                <w:numId w:val="42"/>
              </w:numPr>
              <w:spacing w:line="240" w:lineRule="auto"/>
              <w:rPr>
                <w:rFonts w:cstheme="minorHAnsi"/>
                <w:sz w:val="22"/>
                <w:szCs w:val="22"/>
              </w:rPr>
            </w:pPr>
            <w:r>
              <w:rPr>
                <w:rFonts w:cstheme="minorHAnsi"/>
                <w:sz w:val="22"/>
                <w:szCs w:val="22"/>
              </w:rPr>
              <w:t>Monthly Newsletters with information</w:t>
            </w:r>
          </w:p>
          <w:p w14:paraId="54321BE8" w14:textId="77777777" w:rsidR="00E8069C" w:rsidRDefault="00E8069C" w:rsidP="00E8069C">
            <w:pPr>
              <w:pStyle w:val="ListParagraph"/>
              <w:numPr>
                <w:ilvl w:val="0"/>
                <w:numId w:val="42"/>
              </w:numPr>
              <w:spacing w:line="240" w:lineRule="auto"/>
              <w:rPr>
                <w:rFonts w:cstheme="minorHAnsi"/>
                <w:sz w:val="22"/>
                <w:szCs w:val="22"/>
              </w:rPr>
            </w:pPr>
            <w:r>
              <w:rPr>
                <w:rFonts w:cstheme="minorHAnsi"/>
                <w:sz w:val="22"/>
                <w:szCs w:val="22"/>
              </w:rPr>
              <w:t>ParentLink, SchoolCNXT and Peach Jar Listings</w:t>
            </w:r>
          </w:p>
          <w:p w14:paraId="21657584" w14:textId="77777777" w:rsidR="00E8069C" w:rsidRDefault="00E8069C" w:rsidP="00E8069C">
            <w:pPr>
              <w:pStyle w:val="ListParagraph"/>
              <w:numPr>
                <w:ilvl w:val="0"/>
                <w:numId w:val="42"/>
              </w:numPr>
              <w:spacing w:line="240" w:lineRule="auto"/>
              <w:rPr>
                <w:rFonts w:cstheme="minorHAnsi"/>
                <w:sz w:val="22"/>
                <w:szCs w:val="22"/>
              </w:rPr>
            </w:pPr>
            <w:r>
              <w:rPr>
                <w:rFonts w:cstheme="minorHAnsi"/>
                <w:sz w:val="22"/>
                <w:szCs w:val="22"/>
              </w:rPr>
              <w:t>School Marquee</w:t>
            </w:r>
          </w:p>
          <w:p w14:paraId="4C5A0173" w14:textId="77777777" w:rsidR="00E8069C" w:rsidRPr="008079AE" w:rsidRDefault="008079AE" w:rsidP="008079AE">
            <w:pPr>
              <w:pStyle w:val="ListParagraph"/>
              <w:numPr>
                <w:ilvl w:val="0"/>
                <w:numId w:val="42"/>
              </w:numPr>
              <w:spacing w:line="240" w:lineRule="auto"/>
              <w:rPr>
                <w:sz w:val="22"/>
                <w:szCs w:val="22"/>
              </w:rPr>
            </w:pPr>
            <w:r w:rsidRPr="008079AE">
              <w:rPr>
                <w:rFonts w:cstheme="minorHAnsi"/>
                <w:sz w:val="22"/>
                <w:szCs w:val="22"/>
              </w:rPr>
              <w:t>F</w:t>
            </w:r>
            <w:r w:rsidR="00E8069C" w:rsidRPr="008079AE">
              <w:rPr>
                <w:rFonts w:cstheme="minorHAnsi"/>
                <w:sz w:val="22"/>
                <w:szCs w:val="22"/>
              </w:rPr>
              <w:t>acebook</w:t>
            </w:r>
          </w:p>
        </w:tc>
      </w:tr>
      <w:tr w:rsidR="00E8069C" w14:paraId="34C81756" w14:textId="77777777" w:rsidTr="44F8A17B">
        <w:tc>
          <w:tcPr>
            <w:tcW w:w="9895" w:type="dxa"/>
            <w:shd w:val="clear" w:color="auto" w:fill="FFA7A7"/>
            <w:vAlign w:val="top"/>
          </w:tcPr>
          <w:p w14:paraId="1058ABEB" w14:textId="77777777" w:rsidR="00E8069C" w:rsidRPr="00EB1456" w:rsidRDefault="00E8069C" w:rsidP="00E8069C">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E8069C" w14:paraId="0B5A613C" w14:textId="77777777" w:rsidTr="44F8A17B">
        <w:trPr>
          <w:trHeight w:val="2015"/>
        </w:trPr>
        <w:tc>
          <w:tcPr>
            <w:tcW w:w="9895" w:type="dxa"/>
            <w:vAlign w:val="top"/>
          </w:tcPr>
          <w:p w14:paraId="7B340439" w14:textId="77777777" w:rsidR="00E8069C" w:rsidRDefault="00E8069C" w:rsidP="00E8069C">
            <w:pPr>
              <w:spacing w:before="0" w:line="240" w:lineRule="auto"/>
              <w:rPr>
                <w:rFonts w:cstheme="minorHAnsi"/>
                <w:sz w:val="22"/>
                <w:szCs w:val="22"/>
              </w:rPr>
            </w:pPr>
          </w:p>
          <w:p w14:paraId="1592F193" w14:textId="77777777" w:rsidR="00E8069C" w:rsidRDefault="00E8069C" w:rsidP="00E8069C">
            <w:pPr>
              <w:pStyle w:val="ListParagraph"/>
              <w:numPr>
                <w:ilvl w:val="0"/>
                <w:numId w:val="43"/>
              </w:numPr>
              <w:spacing w:line="240" w:lineRule="auto"/>
              <w:rPr>
                <w:rFonts w:cstheme="minorHAnsi"/>
                <w:sz w:val="22"/>
                <w:szCs w:val="22"/>
              </w:rPr>
            </w:pPr>
            <w:r>
              <w:rPr>
                <w:rFonts w:cstheme="minorHAnsi"/>
                <w:sz w:val="22"/>
                <w:szCs w:val="22"/>
              </w:rPr>
              <w:t>M</w:t>
            </w:r>
            <w:r w:rsidRPr="00CE3A37">
              <w:rPr>
                <w:rFonts w:cstheme="minorHAnsi"/>
                <w:sz w:val="22"/>
                <w:szCs w:val="22"/>
              </w:rPr>
              <w:t>onthly newsletters</w:t>
            </w:r>
          </w:p>
          <w:p w14:paraId="414A5969" w14:textId="77777777" w:rsidR="00E8069C" w:rsidRDefault="00E8069C" w:rsidP="00E8069C">
            <w:pPr>
              <w:pStyle w:val="ListParagraph"/>
              <w:numPr>
                <w:ilvl w:val="0"/>
                <w:numId w:val="43"/>
              </w:numPr>
              <w:spacing w:line="240" w:lineRule="auto"/>
              <w:rPr>
                <w:rFonts w:cstheme="minorHAnsi"/>
                <w:sz w:val="22"/>
                <w:szCs w:val="22"/>
              </w:rPr>
            </w:pPr>
            <w:r>
              <w:rPr>
                <w:rFonts w:cstheme="minorHAnsi"/>
                <w:sz w:val="22"/>
                <w:szCs w:val="22"/>
              </w:rPr>
              <w:t>Annual Meeting Presentation</w:t>
            </w:r>
          </w:p>
          <w:p w14:paraId="5C54F625" w14:textId="77777777" w:rsidR="00E8069C" w:rsidRDefault="00E8069C" w:rsidP="00E8069C">
            <w:pPr>
              <w:pStyle w:val="ListParagraph"/>
              <w:numPr>
                <w:ilvl w:val="0"/>
                <w:numId w:val="43"/>
              </w:numPr>
              <w:spacing w:line="240" w:lineRule="auto"/>
              <w:rPr>
                <w:rFonts w:cstheme="minorHAnsi"/>
                <w:sz w:val="22"/>
                <w:szCs w:val="22"/>
              </w:rPr>
            </w:pPr>
            <w:r>
              <w:rPr>
                <w:rFonts w:cstheme="minorHAnsi"/>
                <w:sz w:val="22"/>
                <w:szCs w:val="22"/>
              </w:rPr>
              <w:t>Social Media-School Website, ParentLink, Peach Jar, School CNXT and Facebook</w:t>
            </w:r>
          </w:p>
          <w:p w14:paraId="4273E3F3" w14:textId="77777777" w:rsidR="00E8069C" w:rsidRDefault="00E8069C" w:rsidP="00E8069C">
            <w:pPr>
              <w:pStyle w:val="ListParagraph"/>
              <w:numPr>
                <w:ilvl w:val="0"/>
                <w:numId w:val="43"/>
              </w:numPr>
              <w:spacing w:line="240" w:lineRule="auto"/>
              <w:rPr>
                <w:rFonts w:cstheme="minorHAnsi"/>
                <w:sz w:val="22"/>
                <w:szCs w:val="22"/>
              </w:rPr>
            </w:pPr>
            <w:r>
              <w:rPr>
                <w:rFonts w:cstheme="minorHAnsi"/>
                <w:sz w:val="22"/>
                <w:szCs w:val="22"/>
              </w:rPr>
              <w:t>Marquee</w:t>
            </w:r>
          </w:p>
          <w:p w14:paraId="72FCBA70" w14:textId="77777777" w:rsidR="00E8069C" w:rsidRDefault="00E8069C" w:rsidP="00E8069C">
            <w:pPr>
              <w:pStyle w:val="ListParagraph"/>
              <w:numPr>
                <w:ilvl w:val="0"/>
                <w:numId w:val="43"/>
              </w:numPr>
              <w:spacing w:line="240" w:lineRule="auto"/>
              <w:rPr>
                <w:rFonts w:cstheme="minorHAnsi"/>
                <w:sz w:val="22"/>
                <w:szCs w:val="22"/>
              </w:rPr>
            </w:pPr>
            <w:r>
              <w:rPr>
                <w:rFonts w:cstheme="minorHAnsi"/>
                <w:sz w:val="22"/>
                <w:szCs w:val="22"/>
              </w:rPr>
              <w:t>Translators are available for our limited English speaking families during, workshops, SAC meetings and conferences.</w:t>
            </w:r>
          </w:p>
          <w:p w14:paraId="648960BB" w14:textId="77777777" w:rsidR="00E8069C" w:rsidRPr="00073A20" w:rsidRDefault="00E8069C" w:rsidP="00E8069C">
            <w:pPr>
              <w:pStyle w:val="ListParagraph"/>
              <w:numPr>
                <w:ilvl w:val="0"/>
                <w:numId w:val="43"/>
              </w:numPr>
              <w:spacing w:line="240" w:lineRule="auto"/>
              <w:rPr>
                <w:rFonts w:cstheme="minorHAnsi"/>
                <w:sz w:val="22"/>
                <w:szCs w:val="22"/>
              </w:rPr>
            </w:pPr>
            <w:r>
              <w:rPr>
                <w:rFonts w:cstheme="minorHAnsi"/>
                <w:sz w:val="22"/>
                <w:szCs w:val="22"/>
              </w:rPr>
              <w:t>Some teachers will utilize Class Dojo or Remind App.</w:t>
            </w:r>
          </w:p>
          <w:p w14:paraId="0550E47E" w14:textId="77777777" w:rsidR="00E8069C" w:rsidRPr="00E8069C" w:rsidRDefault="00E8069C" w:rsidP="00E8069C">
            <w:pPr>
              <w:ind w:firstLine="720"/>
              <w:rPr>
                <w:rFonts w:cstheme="minorHAnsi"/>
                <w:sz w:val="22"/>
                <w:szCs w:val="22"/>
              </w:rPr>
            </w:pPr>
          </w:p>
        </w:tc>
      </w:tr>
      <w:tr w:rsidR="00E8069C" w14:paraId="2ED72DD3" w14:textId="77777777" w:rsidTr="44F8A17B">
        <w:trPr>
          <w:trHeight w:val="377"/>
        </w:trPr>
        <w:tc>
          <w:tcPr>
            <w:tcW w:w="9895" w:type="dxa"/>
            <w:shd w:val="clear" w:color="auto" w:fill="FFA7A7"/>
            <w:vAlign w:val="top"/>
          </w:tcPr>
          <w:p w14:paraId="2550FBC3" w14:textId="77777777" w:rsidR="00E8069C" w:rsidRPr="00FE50AE" w:rsidRDefault="00E8069C" w:rsidP="00E8069C">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E8069C" w14:paraId="20706C53" w14:textId="77777777" w:rsidTr="44F8A17B">
        <w:trPr>
          <w:trHeight w:val="809"/>
        </w:trPr>
        <w:tc>
          <w:tcPr>
            <w:tcW w:w="9895" w:type="dxa"/>
            <w:vAlign w:val="top"/>
          </w:tcPr>
          <w:p w14:paraId="1005C428" w14:textId="77777777" w:rsidR="00E8069C" w:rsidRDefault="00E8069C" w:rsidP="00E8069C">
            <w:pPr>
              <w:spacing w:before="0" w:line="240" w:lineRule="auto"/>
              <w:rPr>
                <w:rFonts w:cstheme="minorHAnsi"/>
                <w:sz w:val="22"/>
                <w:szCs w:val="22"/>
              </w:rPr>
            </w:pPr>
          </w:p>
          <w:p w14:paraId="4842F777" w14:textId="77777777" w:rsidR="00E8069C" w:rsidRDefault="00E8069C" w:rsidP="00E8069C">
            <w:pPr>
              <w:spacing w:before="0" w:line="240" w:lineRule="auto"/>
              <w:rPr>
                <w:rFonts w:cstheme="minorHAnsi"/>
                <w:sz w:val="22"/>
                <w:szCs w:val="22"/>
              </w:rPr>
            </w:pPr>
          </w:p>
          <w:p w14:paraId="4C1C6E44" w14:textId="77777777" w:rsidR="00E8069C" w:rsidRDefault="00E8069C" w:rsidP="00E8069C">
            <w:pPr>
              <w:spacing w:before="0" w:line="240" w:lineRule="auto"/>
              <w:rPr>
                <w:rFonts w:cstheme="minorHAnsi"/>
                <w:sz w:val="22"/>
                <w:szCs w:val="22"/>
              </w:rPr>
            </w:pPr>
            <w:r>
              <w:rPr>
                <w:rFonts w:cstheme="minorHAnsi"/>
                <w:sz w:val="22"/>
                <w:szCs w:val="22"/>
              </w:rPr>
              <w:t xml:space="preserve">Spanish, Tagalog, Arabic, Vietnamese and Russian </w:t>
            </w:r>
          </w:p>
          <w:p w14:paraId="79BEFEF7" w14:textId="77777777" w:rsidR="00E8069C" w:rsidRDefault="00E8069C" w:rsidP="00E8069C">
            <w:pPr>
              <w:spacing w:before="0" w:line="240" w:lineRule="auto"/>
              <w:rPr>
                <w:rFonts w:cstheme="minorHAnsi"/>
                <w:sz w:val="22"/>
                <w:szCs w:val="22"/>
              </w:rPr>
            </w:pPr>
          </w:p>
          <w:p w14:paraId="2F4848E3" w14:textId="77777777" w:rsidR="00E8069C" w:rsidRDefault="00E8069C" w:rsidP="00E8069C">
            <w:pPr>
              <w:spacing w:before="0" w:line="240" w:lineRule="auto"/>
              <w:rPr>
                <w:rFonts w:cstheme="minorHAnsi"/>
                <w:sz w:val="22"/>
                <w:szCs w:val="22"/>
              </w:rPr>
            </w:pPr>
          </w:p>
          <w:p w14:paraId="0320E963" w14:textId="77777777" w:rsidR="00E8069C" w:rsidRDefault="00E8069C" w:rsidP="00E8069C">
            <w:pPr>
              <w:spacing w:before="0" w:line="240" w:lineRule="auto"/>
              <w:rPr>
                <w:rFonts w:cstheme="minorHAnsi"/>
                <w:sz w:val="22"/>
                <w:szCs w:val="22"/>
              </w:rPr>
            </w:pPr>
          </w:p>
          <w:p w14:paraId="20A621EE" w14:textId="77777777" w:rsidR="00E8069C" w:rsidRDefault="00E8069C" w:rsidP="00E8069C">
            <w:pPr>
              <w:spacing w:before="0" w:line="240" w:lineRule="auto"/>
              <w:rPr>
                <w:rFonts w:cstheme="minorHAnsi"/>
                <w:sz w:val="22"/>
                <w:szCs w:val="22"/>
              </w:rPr>
            </w:pPr>
          </w:p>
        </w:tc>
      </w:tr>
    </w:tbl>
    <w:p w14:paraId="13F873DD" w14:textId="77777777" w:rsidR="00BD5DF8" w:rsidRDefault="00BD5DF8" w:rsidP="00FB66C6">
      <w:pPr>
        <w:spacing w:line="240" w:lineRule="auto"/>
      </w:pPr>
    </w:p>
    <w:p w14:paraId="3D81923E" w14:textId="77777777" w:rsidR="00FB66C6" w:rsidRDefault="00FB66C6" w:rsidP="00FB66C6">
      <w:pPr>
        <w:spacing w:line="240" w:lineRule="auto"/>
      </w:pPr>
    </w:p>
    <w:p w14:paraId="2ED42DC4" w14:textId="77777777" w:rsidR="00FB66C6" w:rsidRDefault="00FB66C6" w:rsidP="00FB66C6">
      <w:pPr>
        <w:spacing w:line="240" w:lineRule="auto"/>
      </w:pPr>
    </w:p>
    <w:p w14:paraId="1CEC787E"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7CCF49C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36D74DC5"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66DB15EC" w14:textId="77777777" w:rsidTr="44F8A17B">
        <w:tc>
          <w:tcPr>
            <w:tcW w:w="9895" w:type="dxa"/>
            <w:shd w:val="clear" w:color="auto" w:fill="FFA7A7"/>
            <w:vAlign w:val="top"/>
          </w:tcPr>
          <w:p w14:paraId="374ED8AC" w14:textId="77777777"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8069C" w14:paraId="78F67ABA" w14:textId="77777777" w:rsidTr="44F8A17B">
        <w:trPr>
          <w:trHeight w:val="1610"/>
        </w:trPr>
        <w:tc>
          <w:tcPr>
            <w:tcW w:w="9895" w:type="dxa"/>
            <w:shd w:val="clear" w:color="auto" w:fill="auto"/>
            <w:vAlign w:val="top"/>
          </w:tcPr>
          <w:p w14:paraId="7DE4FDF6" w14:textId="77777777" w:rsidR="00E8069C" w:rsidRDefault="00E8069C" w:rsidP="00E8069C">
            <w:pPr>
              <w:spacing w:before="0" w:line="240" w:lineRule="auto"/>
              <w:rPr>
                <w:sz w:val="22"/>
                <w:szCs w:val="22"/>
              </w:rPr>
            </w:pPr>
            <w:r>
              <w:rPr>
                <w:sz w:val="22"/>
                <w:szCs w:val="22"/>
              </w:rPr>
              <w:t>(1) All parents are invited to meet with administrators at the Annual Title I Meeting. The administration will discuss the Title I program, curriculum, expectations, and state and district assessments. School data will be reviewed with parents by analyzing trends and opportunities for improvement. Parents will be encouraged to volunteer and attend the SAC (School Advisory Council) meetings. Parents will be reminded of the importance of being active at school and to consider becoming involved in the decision-making process as a SAC member.</w:t>
            </w:r>
          </w:p>
          <w:p w14:paraId="54EFB08A" w14:textId="77777777" w:rsidR="00E8069C" w:rsidRDefault="00E8069C" w:rsidP="00E8069C">
            <w:pPr>
              <w:spacing w:before="0" w:line="240" w:lineRule="auto"/>
              <w:rPr>
                <w:sz w:val="22"/>
                <w:szCs w:val="22"/>
              </w:rPr>
            </w:pPr>
          </w:p>
          <w:p w14:paraId="0A5486D0" w14:textId="77777777" w:rsidR="00E8069C" w:rsidRDefault="00E8069C" w:rsidP="00E8069C">
            <w:pPr>
              <w:spacing w:before="0" w:line="240" w:lineRule="auto"/>
              <w:rPr>
                <w:sz w:val="22"/>
                <w:szCs w:val="22"/>
              </w:rPr>
            </w:pPr>
            <w:r>
              <w:rPr>
                <w:sz w:val="22"/>
                <w:szCs w:val="22"/>
              </w:rPr>
              <w:t>(2) Monthly newsletter, ParentLinks calls, school website postings, Peach Jar, Marquee, Facebook and School CNXT to provide parents and families information about curriculum and academic assessments as well as Parent and Family Engagement Activities and Events.</w:t>
            </w:r>
          </w:p>
          <w:p w14:paraId="67C48385" w14:textId="77777777" w:rsidR="00E8069C" w:rsidRPr="00922D88" w:rsidRDefault="00E8069C" w:rsidP="00E8069C">
            <w:pPr>
              <w:spacing w:before="0" w:line="240" w:lineRule="auto"/>
              <w:rPr>
                <w:sz w:val="22"/>
                <w:szCs w:val="22"/>
              </w:rPr>
            </w:pPr>
          </w:p>
        </w:tc>
      </w:tr>
      <w:tr w:rsidR="00E8069C" w14:paraId="7F960331" w14:textId="77777777" w:rsidTr="44F8A17B">
        <w:tc>
          <w:tcPr>
            <w:tcW w:w="9895" w:type="dxa"/>
            <w:shd w:val="clear" w:color="auto" w:fill="FFA7A7"/>
            <w:vAlign w:val="top"/>
          </w:tcPr>
          <w:p w14:paraId="22CF239D" w14:textId="77777777" w:rsidR="00E8069C" w:rsidRPr="00922D88" w:rsidRDefault="00E8069C" w:rsidP="00E8069C">
            <w:pPr>
              <w:spacing w:before="0" w:line="240" w:lineRule="auto"/>
              <w:rPr>
                <w:sz w:val="22"/>
                <w:szCs w:val="22"/>
              </w:rPr>
            </w:pPr>
            <w:r w:rsidRPr="00922D88">
              <w:rPr>
                <w:sz w:val="22"/>
                <w:szCs w:val="22"/>
              </w:rPr>
              <w:t xml:space="preserve">How will the school describe and explain (1) the curriculum at the school (2) the forms of assessment used to measure student progress (3) the achievement levels students are expected to obtain? </w:t>
            </w:r>
          </w:p>
        </w:tc>
      </w:tr>
      <w:tr w:rsidR="00E8069C" w14:paraId="47710D9B" w14:textId="77777777" w:rsidTr="44F8A17B">
        <w:trPr>
          <w:trHeight w:val="1925"/>
        </w:trPr>
        <w:tc>
          <w:tcPr>
            <w:tcW w:w="9895" w:type="dxa"/>
            <w:shd w:val="clear" w:color="auto" w:fill="auto"/>
            <w:vAlign w:val="top"/>
          </w:tcPr>
          <w:p w14:paraId="390561BE" w14:textId="77777777" w:rsidR="00E8069C" w:rsidRDefault="00E8069C" w:rsidP="00E8069C">
            <w:pPr>
              <w:spacing w:before="0" w:line="240" w:lineRule="auto"/>
              <w:rPr>
                <w:sz w:val="22"/>
                <w:szCs w:val="22"/>
              </w:rPr>
            </w:pPr>
            <w:r w:rsidRPr="000A2B10">
              <w:rPr>
                <w:sz w:val="22"/>
                <w:szCs w:val="22"/>
              </w:rPr>
              <w:t>(1)</w:t>
            </w:r>
            <w:r>
              <w:rPr>
                <w:sz w:val="22"/>
                <w:szCs w:val="22"/>
              </w:rPr>
              <w:t xml:space="preserve"> Family Engagement Nights will be held to communicate curriculum, assessment and student expectations. Monthly newsletters with curriculum updates, strategies for families and events to attend and notification letters about upcoming assessments and how to prepare your child for the day of the assessment will be sent to families.</w:t>
            </w:r>
          </w:p>
          <w:p w14:paraId="1E838214" w14:textId="77777777" w:rsidR="00E8069C" w:rsidRPr="000A2B10" w:rsidRDefault="00E8069C" w:rsidP="00E8069C">
            <w:pPr>
              <w:spacing w:before="0" w:line="240" w:lineRule="auto"/>
              <w:rPr>
                <w:sz w:val="22"/>
                <w:szCs w:val="22"/>
              </w:rPr>
            </w:pPr>
            <w:r w:rsidRPr="000A2B10">
              <w:rPr>
                <w:sz w:val="22"/>
                <w:szCs w:val="22"/>
              </w:rPr>
              <w:t xml:space="preserve">(2) </w:t>
            </w:r>
            <w:r>
              <w:rPr>
                <w:sz w:val="22"/>
                <w:szCs w:val="22"/>
              </w:rPr>
              <w:t>FSA assessments, i-Ready diagnostic math and reading, Achieve 3000 for 3-5</w:t>
            </w:r>
            <w:r w:rsidRPr="00B02005">
              <w:rPr>
                <w:sz w:val="22"/>
                <w:szCs w:val="22"/>
                <w:vertAlign w:val="superscript"/>
              </w:rPr>
              <w:t>th</w:t>
            </w:r>
            <w:r>
              <w:rPr>
                <w:sz w:val="22"/>
                <w:szCs w:val="22"/>
              </w:rPr>
              <w:t xml:space="preserve"> grades, grade level district baseline mid-year and end-of-year assessments will be used to measure student progress.</w:t>
            </w:r>
          </w:p>
          <w:p w14:paraId="3621FAC1" w14:textId="77777777" w:rsidR="00E8069C" w:rsidRDefault="00E8069C" w:rsidP="00E8069C">
            <w:pPr>
              <w:spacing w:before="0" w:line="240" w:lineRule="auto"/>
              <w:rPr>
                <w:sz w:val="22"/>
                <w:szCs w:val="22"/>
              </w:rPr>
            </w:pPr>
            <w:r>
              <w:rPr>
                <w:sz w:val="22"/>
                <w:szCs w:val="22"/>
              </w:rPr>
              <w:t>(3) Student progress will be measured against proficiency levels and gains.</w:t>
            </w:r>
          </w:p>
          <w:p w14:paraId="509D8E83" w14:textId="77777777" w:rsidR="00E8069C" w:rsidRPr="00922D88" w:rsidRDefault="00E8069C" w:rsidP="00E8069C">
            <w:pPr>
              <w:spacing w:before="0" w:line="240" w:lineRule="auto"/>
              <w:rPr>
                <w:sz w:val="22"/>
                <w:szCs w:val="22"/>
              </w:rPr>
            </w:pPr>
          </w:p>
        </w:tc>
      </w:tr>
      <w:tr w:rsidR="00E8069C" w14:paraId="168459D2" w14:textId="77777777" w:rsidTr="44F8A17B">
        <w:tc>
          <w:tcPr>
            <w:tcW w:w="9895" w:type="dxa"/>
            <w:shd w:val="clear" w:color="auto" w:fill="FFA7A7"/>
            <w:vAlign w:val="top"/>
          </w:tcPr>
          <w:p w14:paraId="5723E13A" w14:textId="77777777" w:rsidR="00E8069C" w:rsidRPr="00922D88" w:rsidRDefault="00E8069C" w:rsidP="00E8069C">
            <w:pPr>
              <w:spacing w:line="240" w:lineRule="auto"/>
              <w:rPr>
                <w:sz w:val="22"/>
                <w:szCs w:val="22"/>
              </w:rPr>
            </w:pPr>
            <w:r w:rsidRPr="00922D88">
              <w:rPr>
                <w:sz w:val="22"/>
                <w:szCs w:val="22"/>
              </w:rPr>
              <w:t xml:space="preserve">(1) What decision-making opportunities are available for parents at the school site?  (2) How will the school communicate opportunities for parents to participate in decision making?    </w:t>
            </w:r>
          </w:p>
        </w:tc>
      </w:tr>
      <w:tr w:rsidR="00E8069C" w14:paraId="7B781A59" w14:textId="77777777" w:rsidTr="44F8A17B">
        <w:tc>
          <w:tcPr>
            <w:tcW w:w="9895" w:type="dxa"/>
            <w:shd w:val="clear" w:color="auto" w:fill="auto"/>
            <w:vAlign w:val="top"/>
          </w:tcPr>
          <w:p w14:paraId="6E768868" w14:textId="77777777" w:rsidR="00E8069C" w:rsidRPr="00922D88" w:rsidRDefault="00E8069C" w:rsidP="00E8069C">
            <w:pPr>
              <w:spacing w:before="0" w:line="240" w:lineRule="auto"/>
              <w:rPr>
                <w:sz w:val="22"/>
                <w:szCs w:val="22"/>
              </w:rPr>
            </w:pPr>
          </w:p>
          <w:p w14:paraId="545BE3AF" w14:textId="77777777" w:rsidR="00E8069C" w:rsidRPr="00400E43" w:rsidRDefault="00E8069C" w:rsidP="00E8069C">
            <w:pPr>
              <w:pStyle w:val="ListParagraph"/>
              <w:numPr>
                <w:ilvl w:val="0"/>
                <w:numId w:val="44"/>
              </w:numPr>
              <w:spacing w:line="240" w:lineRule="auto"/>
              <w:rPr>
                <w:sz w:val="22"/>
                <w:szCs w:val="22"/>
              </w:rPr>
            </w:pPr>
            <w:r w:rsidRPr="00400E43">
              <w:rPr>
                <w:sz w:val="22"/>
                <w:szCs w:val="22"/>
              </w:rPr>
              <w:t>SAC and PTA meetings are announced monthly. Parents, community members and stakeholders may attend.</w:t>
            </w:r>
          </w:p>
          <w:p w14:paraId="643A8B9C" w14:textId="77777777" w:rsidR="00E8069C" w:rsidRPr="000A2B10" w:rsidRDefault="00E8069C" w:rsidP="00E8069C">
            <w:pPr>
              <w:spacing w:before="0" w:line="240" w:lineRule="auto"/>
              <w:rPr>
                <w:sz w:val="22"/>
                <w:szCs w:val="22"/>
              </w:rPr>
            </w:pPr>
          </w:p>
          <w:p w14:paraId="350AD41D" w14:textId="77777777" w:rsidR="00E8069C" w:rsidRPr="00E8069C" w:rsidRDefault="00E8069C" w:rsidP="00E8069C">
            <w:pPr>
              <w:pStyle w:val="ListParagraph"/>
              <w:numPr>
                <w:ilvl w:val="0"/>
                <w:numId w:val="44"/>
              </w:numPr>
              <w:spacing w:line="240" w:lineRule="auto"/>
              <w:rPr>
                <w:sz w:val="22"/>
                <w:szCs w:val="22"/>
              </w:rPr>
            </w:pPr>
            <w:r w:rsidRPr="00400E43">
              <w:rPr>
                <w:sz w:val="22"/>
                <w:szCs w:val="22"/>
              </w:rPr>
              <w:t>Monthly newsletter, Timely Flyers sent home, Peach Jar, ParentLink, school website and School CNXT.</w:t>
            </w:r>
          </w:p>
        </w:tc>
      </w:tr>
      <w:tr w:rsidR="00E8069C" w14:paraId="5E1D6B24" w14:textId="77777777" w:rsidTr="44F8A17B">
        <w:tc>
          <w:tcPr>
            <w:tcW w:w="9895" w:type="dxa"/>
            <w:shd w:val="clear" w:color="auto" w:fill="FFA7A7"/>
            <w:vAlign w:val="top"/>
          </w:tcPr>
          <w:p w14:paraId="4997C2EA" w14:textId="77777777" w:rsidR="00E8069C" w:rsidRPr="00922D88" w:rsidRDefault="00E8069C" w:rsidP="00E8069C">
            <w:pPr>
              <w:spacing w:before="0" w:line="240" w:lineRule="auto"/>
              <w:rPr>
                <w:sz w:val="22"/>
                <w:szCs w:val="22"/>
              </w:rPr>
            </w:pPr>
            <w:r w:rsidRPr="00922D88">
              <w:rPr>
                <w:sz w:val="22"/>
                <w:szCs w:val="22"/>
              </w:rPr>
              <w:t xml:space="preserve">How will the school submit parents’ and families’ comments to the district Title I office if there are parent concerns about the implementation of the Title I school-wide plan that is not satisfactory to them? [ESEA Section 1116] </w:t>
            </w:r>
          </w:p>
        </w:tc>
      </w:tr>
      <w:tr w:rsidR="00E8069C" w14:paraId="564D9DDA" w14:textId="77777777" w:rsidTr="44F8A17B">
        <w:tc>
          <w:tcPr>
            <w:tcW w:w="9895" w:type="dxa"/>
            <w:shd w:val="clear" w:color="auto" w:fill="auto"/>
            <w:vAlign w:val="top"/>
          </w:tcPr>
          <w:p w14:paraId="29A41FA4" w14:textId="77777777" w:rsidR="00031534" w:rsidRPr="00333D86" w:rsidRDefault="00031534" w:rsidP="00031534">
            <w:pPr>
              <w:spacing w:before="0" w:line="240" w:lineRule="auto"/>
              <w:ind w:left="0"/>
              <w:rPr>
                <w:sz w:val="22"/>
                <w:szCs w:val="22"/>
              </w:rPr>
            </w:pPr>
            <w:r w:rsidRPr="00333D86">
              <w:rPr>
                <w:sz w:val="22"/>
                <w:szCs w:val="22"/>
              </w:rPr>
              <w:t xml:space="preserve">Event Evaluations implemented and sent to District Office after each Family Event. </w:t>
            </w:r>
          </w:p>
          <w:p w14:paraId="185EAF12" w14:textId="77777777" w:rsidR="00031534" w:rsidRDefault="00031534" w:rsidP="00031534">
            <w:pPr>
              <w:spacing w:before="0" w:line="240" w:lineRule="auto"/>
              <w:ind w:left="0"/>
              <w:rPr>
                <w:sz w:val="22"/>
                <w:szCs w:val="22"/>
              </w:rPr>
            </w:pPr>
            <w:r>
              <w:rPr>
                <w:sz w:val="22"/>
                <w:szCs w:val="22"/>
              </w:rPr>
              <w:t xml:space="preserve">SAC meeting minutes are sent to district office and </w:t>
            </w:r>
            <w:r w:rsidRPr="00333D86">
              <w:rPr>
                <w:sz w:val="22"/>
                <w:szCs w:val="22"/>
              </w:rPr>
              <w:t>posted to district compliance.</w:t>
            </w:r>
          </w:p>
          <w:p w14:paraId="036F0CE0" w14:textId="77777777" w:rsidR="00E8069C" w:rsidRPr="00922D88" w:rsidRDefault="00031534" w:rsidP="00031534">
            <w:pPr>
              <w:spacing w:before="0" w:line="240" w:lineRule="auto"/>
              <w:ind w:left="0"/>
              <w:rPr>
                <w:sz w:val="22"/>
                <w:szCs w:val="22"/>
              </w:rPr>
            </w:pPr>
            <w:r>
              <w:rPr>
                <w:sz w:val="22"/>
                <w:szCs w:val="22"/>
              </w:rPr>
              <w:t>The Principal will submit any comments received.</w:t>
            </w:r>
          </w:p>
        </w:tc>
      </w:tr>
      <w:tr w:rsidR="00E8069C" w14:paraId="722E3E69" w14:textId="77777777" w:rsidTr="44F8A17B">
        <w:tc>
          <w:tcPr>
            <w:tcW w:w="9895" w:type="dxa"/>
            <w:shd w:val="clear" w:color="auto" w:fill="FFA7A7"/>
            <w:vAlign w:val="top"/>
          </w:tcPr>
          <w:p w14:paraId="7AADA209" w14:textId="77777777" w:rsidR="00E8069C" w:rsidRPr="00922D88" w:rsidRDefault="00E8069C" w:rsidP="00E8069C">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E8069C" w14:paraId="77B231D3" w14:textId="77777777" w:rsidTr="44F8A17B">
        <w:trPr>
          <w:trHeight w:val="1493"/>
        </w:trPr>
        <w:tc>
          <w:tcPr>
            <w:tcW w:w="9895" w:type="dxa"/>
            <w:shd w:val="clear" w:color="auto" w:fill="auto"/>
            <w:vAlign w:val="top"/>
          </w:tcPr>
          <w:p w14:paraId="731D27D2" w14:textId="77777777" w:rsidR="00031534" w:rsidRDefault="00031534" w:rsidP="00031534">
            <w:pPr>
              <w:pStyle w:val="ListParagraph"/>
              <w:numPr>
                <w:ilvl w:val="0"/>
                <w:numId w:val="49"/>
              </w:numPr>
              <w:spacing w:line="240" w:lineRule="auto"/>
              <w:rPr>
                <w:sz w:val="22"/>
                <w:szCs w:val="22"/>
              </w:rPr>
            </w:pPr>
            <w:r w:rsidRPr="00386C04">
              <w:rPr>
                <w:sz w:val="22"/>
                <w:szCs w:val="22"/>
              </w:rPr>
              <w:t xml:space="preserve">Annual Title I Meeting and Open House </w:t>
            </w:r>
            <w:r>
              <w:rPr>
                <w:sz w:val="22"/>
                <w:szCs w:val="22"/>
              </w:rPr>
              <w:t xml:space="preserve">Power Point </w:t>
            </w:r>
            <w:r w:rsidRPr="00386C04">
              <w:rPr>
                <w:sz w:val="22"/>
                <w:szCs w:val="22"/>
              </w:rPr>
              <w:t>Presentation</w:t>
            </w:r>
          </w:p>
          <w:p w14:paraId="408D8FDC" w14:textId="77777777" w:rsidR="00031534" w:rsidRDefault="00031534" w:rsidP="00031534">
            <w:pPr>
              <w:pStyle w:val="ListParagraph"/>
              <w:numPr>
                <w:ilvl w:val="0"/>
                <w:numId w:val="49"/>
              </w:numPr>
              <w:spacing w:line="240" w:lineRule="auto"/>
              <w:rPr>
                <w:sz w:val="22"/>
                <w:szCs w:val="22"/>
              </w:rPr>
            </w:pPr>
            <w:r>
              <w:rPr>
                <w:sz w:val="22"/>
                <w:szCs w:val="22"/>
              </w:rPr>
              <w:t>Monthly Newsletter sent home with students.</w:t>
            </w:r>
          </w:p>
          <w:p w14:paraId="11D4CC68" w14:textId="77777777" w:rsidR="00031534" w:rsidRDefault="00031534" w:rsidP="00031534">
            <w:pPr>
              <w:pStyle w:val="ListParagraph"/>
              <w:numPr>
                <w:ilvl w:val="0"/>
                <w:numId w:val="49"/>
              </w:numPr>
              <w:spacing w:line="240" w:lineRule="auto"/>
              <w:rPr>
                <w:sz w:val="22"/>
                <w:szCs w:val="22"/>
              </w:rPr>
            </w:pPr>
            <w:r>
              <w:rPr>
                <w:sz w:val="22"/>
                <w:szCs w:val="22"/>
              </w:rPr>
              <w:t>Social Media-School Website, Peach Jar, School CNXT and ParentLink</w:t>
            </w:r>
          </w:p>
          <w:p w14:paraId="2BB27152" w14:textId="77777777" w:rsidR="00E8069C" w:rsidRPr="00922D88" w:rsidRDefault="00E8069C" w:rsidP="00E8069C">
            <w:pPr>
              <w:spacing w:before="0" w:line="240" w:lineRule="auto"/>
              <w:rPr>
                <w:sz w:val="22"/>
                <w:szCs w:val="22"/>
              </w:rPr>
            </w:pPr>
          </w:p>
        </w:tc>
      </w:tr>
    </w:tbl>
    <w:p w14:paraId="0A2E6018"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302936B0"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1140EE6" w14:textId="77777777" w:rsidTr="1CECD5AD">
        <w:trPr>
          <w:trHeight w:val="1317"/>
        </w:trPr>
        <w:tc>
          <w:tcPr>
            <w:tcW w:w="1980" w:type="dxa"/>
            <w:shd w:val="clear" w:color="auto" w:fill="262140" w:themeFill="text1"/>
            <w:vAlign w:val="center"/>
          </w:tcPr>
          <w:p w14:paraId="3823B9BB" w14:textId="77777777" w:rsidR="0059225D" w:rsidRDefault="0059225D" w:rsidP="002063EE">
            <w:pPr>
              <w:pStyle w:val="Signature"/>
              <w:spacing w:before="0"/>
              <w:jc w:val="center"/>
            </w:pPr>
            <w:r>
              <w:rPr>
                <w:noProof/>
                <w:lang w:eastAsia="en-US"/>
              </w:rPr>
              <w:drawing>
                <wp:inline distT="0" distB="0" distL="0" distR="0" wp14:anchorId="5DF364D8" wp14:editId="5D70967F">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4D9912D3" w14:textId="77777777" w:rsidR="0059225D" w:rsidRDefault="0059225D" w:rsidP="002063EE">
            <w:pPr>
              <w:pStyle w:val="Signature"/>
              <w:spacing w:before="0"/>
              <w:jc w:val="center"/>
            </w:pPr>
            <w:r>
              <w:rPr>
                <w:noProof/>
                <w:lang w:eastAsia="en-US"/>
              </w:rPr>
              <w:drawing>
                <wp:inline distT="0" distB="0" distL="0" distR="0" wp14:anchorId="434A72C8" wp14:editId="1A224B0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47404F8" w14:textId="77777777" w:rsidR="0059225D" w:rsidRDefault="00701713" w:rsidP="002063EE">
            <w:pPr>
              <w:pStyle w:val="Signature"/>
              <w:spacing w:before="0"/>
              <w:jc w:val="center"/>
            </w:pPr>
            <w:r>
              <w:rPr>
                <w:noProof/>
                <w:lang w:eastAsia="en-US"/>
              </w:rPr>
              <w:drawing>
                <wp:inline distT="0" distB="0" distL="0" distR="0" wp14:anchorId="30A54CB8" wp14:editId="507D0E60">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71EF492D" w14:textId="77777777" w:rsidR="0059225D" w:rsidRDefault="00701713" w:rsidP="002063EE">
            <w:pPr>
              <w:pStyle w:val="Signature"/>
              <w:spacing w:before="0"/>
              <w:jc w:val="center"/>
            </w:pPr>
            <w:r>
              <w:rPr>
                <w:noProof/>
                <w:lang w:eastAsia="en-US"/>
              </w:rPr>
              <w:drawing>
                <wp:inline distT="0" distB="0" distL="0" distR="0" wp14:anchorId="689D696A" wp14:editId="79E200F7">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3D72E33" w14:textId="77777777" w:rsidR="0059225D" w:rsidRDefault="0059225D" w:rsidP="002063EE">
            <w:pPr>
              <w:pStyle w:val="Signature"/>
              <w:spacing w:before="0"/>
              <w:jc w:val="center"/>
            </w:pPr>
            <w:r>
              <w:rPr>
                <w:noProof/>
                <w:lang w:eastAsia="en-US"/>
              </w:rPr>
              <w:drawing>
                <wp:inline distT="0" distB="0" distL="0" distR="0" wp14:anchorId="6E4BEE6D" wp14:editId="7206BE9C">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65"/>
                              </a:ext>
                            </a:extLst>
                          </a:blip>
                          <a:stretch>
                            <a:fillRect/>
                          </a:stretch>
                        </pic:blipFill>
                        <pic:spPr>
                          <a:xfrm>
                            <a:off x="0" y="0"/>
                            <a:ext cx="914400" cy="914400"/>
                          </a:xfrm>
                          <a:prstGeom prst="rect">
                            <a:avLst/>
                          </a:prstGeom>
                        </pic:spPr>
                      </pic:pic>
                    </a:graphicData>
                  </a:graphic>
                </wp:inline>
              </w:drawing>
            </w:r>
          </w:p>
        </w:tc>
      </w:tr>
    </w:tbl>
    <w:p w14:paraId="298C8C7C"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74EECBCB"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0FF63F80"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FF0199" w14:paraId="1E4DF691" w14:textId="77777777" w:rsidTr="44F8A17B">
        <w:trPr>
          <w:trHeight w:val="2213"/>
        </w:trPr>
        <w:tc>
          <w:tcPr>
            <w:tcW w:w="9926" w:type="dxa"/>
            <w:vAlign w:val="top"/>
          </w:tcPr>
          <w:p w14:paraId="080D10BA" w14:textId="77777777" w:rsidR="00FF0199" w:rsidRDefault="00FF0199" w:rsidP="00FF0199">
            <w:pPr>
              <w:spacing w:before="0" w:line="240" w:lineRule="auto"/>
              <w:ind w:left="0"/>
              <w:rPr>
                <w:sz w:val="22"/>
                <w:szCs w:val="24"/>
              </w:rPr>
            </w:pPr>
            <w:r>
              <w:rPr>
                <w:sz w:val="22"/>
                <w:szCs w:val="24"/>
              </w:rPr>
              <w:t>Brookview Elementary will take the following actions to involve parents in the joint development of its Parent and Family Engagement Plan:</w:t>
            </w:r>
          </w:p>
          <w:p w14:paraId="78476B49" w14:textId="77777777" w:rsidR="00FF0199" w:rsidRDefault="00FF0199" w:rsidP="00FF0199">
            <w:pPr>
              <w:pStyle w:val="ListParagraph"/>
              <w:numPr>
                <w:ilvl w:val="0"/>
                <w:numId w:val="45"/>
              </w:numPr>
              <w:spacing w:line="240" w:lineRule="auto"/>
              <w:rPr>
                <w:sz w:val="22"/>
                <w:szCs w:val="24"/>
              </w:rPr>
            </w:pPr>
            <w:r>
              <w:rPr>
                <w:sz w:val="22"/>
                <w:szCs w:val="24"/>
              </w:rPr>
              <w:t>Our SAC (School Advisory Council) committee will develop, implement and evaluate all aspects of our Parent and Family Engagement Plan.</w:t>
            </w:r>
          </w:p>
          <w:p w14:paraId="66EBC6CE" w14:textId="77777777" w:rsidR="00FF0199" w:rsidRDefault="00FF0199" w:rsidP="00FF0199">
            <w:pPr>
              <w:pStyle w:val="ListParagraph"/>
              <w:numPr>
                <w:ilvl w:val="0"/>
                <w:numId w:val="45"/>
              </w:numPr>
              <w:spacing w:line="240" w:lineRule="auto"/>
              <w:rPr>
                <w:sz w:val="22"/>
                <w:szCs w:val="24"/>
              </w:rPr>
            </w:pPr>
            <w:r>
              <w:rPr>
                <w:sz w:val="22"/>
                <w:szCs w:val="24"/>
              </w:rPr>
              <w:t>All members of the SAC are given the opportunity to review and offer input to the plan prior to offering their approval.</w:t>
            </w:r>
          </w:p>
          <w:p w14:paraId="7E36AD44" w14:textId="77777777" w:rsidR="00FF0199" w:rsidRDefault="00FF0199" w:rsidP="00FF0199">
            <w:pPr>
              <w:pStyle w:val="ListParagraph"/>
              <w:numPr>
                <w:ilvl w:val="0"/>
                <w:numId w:val="45"/>
              </w:numPr>
              <w:spacing w:line="240" w:lineRule="auto"/>
              <w:rPr>
                <w:sz w:val="22"/>
                <w:szCs w:val="24"/>
              </w:rPr>
            </w:pPr>
            <w:r>
              <w:rPr>
                <w:sz w:val="22"/>
                <w:szCs w:val="24"/>
              </w:rPr>
              <w:t>SAC members are chosen through the process of vote. Parents wishing to participate in the SAC are put on a ballot and current members of the SAC vote to elect SAC members.</w:t>
            </w:r>
          </w:p>
          <w:p w14:paraId="12A20124" w14:textId="77777777" w:rsidR="00FF0199" w:rsidRDefault="00FF0199" w:rsidP="00FF0199">
            <w:pPr>
              <w:pStyle w:val="ListParagraph"/>
              <w:numPr>
                <w:ilvl w:val="0"/>
                <w:numId w:val="45"/>
              </w:numPr>
              <w:spacing w:line="240" w:lineRule="auto"/>
              <w:rPr>
                <w:sz w:val="22"/>
                <w:szCs w:val="24"/>
              </w:rPr>
            </w:pPr>
            <w:r>
              <w:rPr>
                <w:sz w:val="22"/>
                <w:szCs w:val="24"/>
              </w:rPr>
              <w:t>Parent input is recorded in the SAC minutes.</w:t>
            </w:r>
          </w:p>
          <w:p w14:paraId="6C128A3B" w14:textId="77777777" w:rsidR="00FF0199" w:rsidRPr="00453FAC" w:rsidRDefault="00FF0199" w:rsidP="00453FAC">
            <w:pPr>
              <w:pStyle w:val="ListParagraph"/>
              <w:numPr>
                <w:ilvl w:val="0"/>
                <w:numId w:val="45"/>
              </w:numPr>
              <w:spacing w:line="240" w:lineRule="auto"/>
              <w:rPr>
                <w:sz w:val="22"/>
                <w:szCs w:val="24"/>
              </w:rPr>
            </w:pPr>
            <w:r w:rsidRPr="00453FAC">
              <w:rPr>
                <w:sz w:val="22"/>
                <w:szCs w:val="24"/>
              </w:rPr>
              <w:t>Throughout the year, parents are offered a survey to evaluate parent activities. These surveys are used to guide activities for the following year. Each SAC meeting, the agenda will reflect parent and family involvement initiatives. If a SAC member has further questions, the principal will provide clarification.</w:t>
            </w:r>
          </w:p>
        </w:tc>
      </w:tr>
      <w:tr w:rsidR="00FF0199" w14:paraId="78B6AF13" w14:textId="77777777" w:rsidTr="44F8A17B">
        <w:trPr>
          <w:trHeight w:val="890"/>
        </w:trPr>
        <w:tc>
          <w:tcPr>
            <w:tcW w:w="9926" w:type="dxa"/>
            <w:shd w:val="clear" w:color="auto" w:fill="CCC8E3"/>
            <w:vAlign w:val="top"/>
          </w:tcPr>
          <w:p w14:paraId="2FF8D957" w14:textId="77777777" w:rsidR="00FF0199" w:rsidRPr="00701713" w:rsidRDefault="00FF0199" w:rsidP="00FF0199">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FF0199" w:rsidRPr="000A2B10" w14:paraId="46D22A72" w14:textId="77777777" w:rsidTr="44F8A17B">
        <w:trPr>
          <w:trHeight w:val="2213"/>
        </w:trPr>
        <w:tc>
          <w:tcPr>
            <w:tcW w:w="9926" w:type="dxa"/>
            <w:vAlign w:val="top"/>
          </w:tcPr>
          <w:p w14:paraId="13676F41" w14:textId="77777777" w:rsidR="00FF0199" w:rsidRPr="000A2B10" w:rsidRDefault="00FF0199" w:rsidP="00FF0199">
            <w:pPr>
              <w:pStyle w:val="ListParagraph"/>
              <w:numPr>
                <w:ilvl w:val="0"/>
                <w:numId w:val="36"/>
              </w:numPr>
              <w:spacing w:before="0" w:line="240" w:lineRule="auto"/>
              <w:rPr>
                <w:sz w:val="22"/>
                <w:szCs w:val="22"/>
              </w:rPr>
            </w:pPr>
            <w:r w:rsidRPr="000A2B10">
              <w:rPr>
                <w:sz w:val="22"/>
                <w:szCs w:val="22"/>
              </w:rPr>
              <w:t>Transportation -</w:t>
            </w:r>
          </w:p>
          <w:p w14:paraId="0223D421" w14:textId="77777777" w:rsidR="00FF0199" w:rsidRPr="000A2B10" w:rsidRDefault="00FF0199" w:rsidP="00FF0199">
            <w:pPr>
              <w:pStyle w:val="ListParagraph"/>
              <w:numPr>
                <w:ilvl w:val="0"/>
                <w:numId w:val="36"/>
              </w:numPr>
              <w:spacing w:before="0" w:line="240" w:lineRule="auto"/>
              <w:rPr>
                <w:sz w:val="22"/>
                <w:szCs w:val="22"/>
              </w:rPr>
            </w:pPr>
            <w:r w:rsidRPr="000A2B10">
              <w:rPr>
                <w:sz w:val="22"/>
                <w:szCs w:val="22"/>
              </w:rPr>
              <w:t xml:space="preserve">Childcare </w:t>
            </w:r>
            <w:r>
              <w:rPr>
                <w:sz w:val="22"/>
                <w:szCs w:val="22"/>
              </w:rPr>
              <w:t>– Our events are family friendly and encourage the participation of children</w:t>
            </w:r>
          </w:p>
          <w:p w14:paraId="338D9C5A" w14:textId="77777777" w:rsidR="00FF0199" w:rsidRPr="000A2B10" w:rsidRDefault="00FF0199" w:rsidP="00FF0199">
            <w:pPr>
              <w:pStyle w:val="ListParagraph"/>
              <w:numPr>
                <w:ilvl w:val="0"/>
                <w:numId w:val="36"/>
              </w:numPr>
              <w:spacing w:before="0" w:line="240" w:lineRule="auto"/>
              <w:rPr>
                <w:sz w:val="22"/>
                <w:szCs w:val="22"/>
              </w:rPr>
            </w:pPr>
            <w:r w:rsidRPr="000A2B10">
              <w:rPr>
                <w:sz w:val="22"/>
                <w:szCs w:val="22"/>
              </w:rPr>
              <w:t xml:space="preserve">Home Visits </w:t>
            </w:r>
            <w:r>
              <w:rPr>
                <w:sz w:val="22"/>
                <w:szCs w:val="22"/>
              </w:rPr>
              <w:t>– Coordinated with our school social worker</w:t>
            </w:r>
          </w:p>
          <w:p w14:paraId="5AB40289" w14:textId="77777777" w:rsidR="00FF0199" w:rsidRPr="000A2B10" w:rsidRDefault="00FF0199" w:rsidP="00FF0199">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Pr>
                <w:sz w:val="22"/>
                <w:szCs w:val="22"/>
              </w:rPr>
              <w:t>–Student and family incentives-(Free Homework Pass)</w:t>
            </w:r>
          </w:p>
        </w:tc>
      </w:tr>
    </w:tbl>
    <w:p w14:paraId="07B327BE" w14:textId="77777777" w:rsidR="00B71FA5" w:rsidRDefault="00B71FA5"/>
    <w:p w14:paraId="7F084CB5" w14:textId="77777777" w:rsidR="00B71FA5" w:rsidRDefault="00B71FA5"/>
    <w:p w14:paraId="7C73ADCB" w14:textId="77777777" w:rsidR="00B71FA5" w:rsidRDefault="00B71FA5"/>
    <w:p w14:paraId="7CDF3044" w14:textId="77777777" w:rsidR="00B71FA5" w:rsidRDefault="00B71FA5"/>
    <w:p w14:paraId="194B93B9" w14:textId="77777777" w:rsidR="00B71FA5" w:rsidRDefault="00B71FA5"/>
    <w:p w14:paraId="036ECCCB" w14:textId="77777777" w:rsidR="00B71FA5" w:rsidRDefault="00B71FA5"/>
    <w:p w14:paraId="4CB33E25" w14:textId="77777777" w:rsidR="00B71FA5" w:rsidRDefault="00E22464" w:rsidP="00E22464">
      <w:pPr>
        <w:pStyle w:val="Heading2"/>
      </w:pPr>
      <w:bookmarkStart w:id="13" w:name="_Toc12867445"/>
      <w:r>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7A88435C"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1363E657"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FF0199" w:rsidRPr="000A2B10" w14:paraId="401CB5FF" w14:textId="77777777" w:rsidTr="00B71FA5">
        <w:trPr>
          <w:trHeight w:val="1781"/>
        </w:trPr>
        <w:tc>
          <w:tcPr>
            <w:tcW w:w="9926" w:type="dxa"/>
            <w:vAlign w:val="top"/>
          </w:tcPr>
          <w:p w14:paraId="588D239F" w14:textId="77777777" w:rsidR="00FF0199" w:rsidRDefault="00FF0199" w:rsidP="00FF0199">
            <w:pPr>
              <w:spacing w:before="0" w:line="240" w:lineRule="auto"/>
              <w:ind w:left="0"/>
              <w:rPr>
                <w:rFonts w:cstheme="minorHAnsi"/>
                <w:sz w:val="22"/>
                <w:szCs w:val="22"/>
              </w:rPr>
            </w:pPr>
          </w:p>
          <w:p w14:paraId="399C66B3" w14:textId="77777777" w:rsidR="00FF0199" w:rsidRPr="000A2B10" w:rsidRDefault="00FF0199" w:rsidP="00FF0199">
            <w:pPr>
              <w:spacing w:before="0" w:line="240" w:lineRule="auto"/>
              <w:rPr>
                <w:rFonts w:cstheme="minorHAnsi"/>
                <w:sz w:val="22"/>
                <w:szCs w:val="22"/>
              </w:rPr>
            </w:pPr>
            <w:r>
              <w:rPr>
                <w:rFonts w:cstheme="minorHAnsi"/>
                <w:sz w:val="22"/>
                <w:szCs w:val="22"/>
              </w:rPr>
              <w:t>Brookview Elementary gained information from SAC meetings and PFEP event evaluations.</w:t>
            </w:r>
          </w:p>
        </w:tc>
      </w:tr>
      <w:tr w:rsidR="00FF0199" w:rsidRPr="000A2B10" w14:paraId="241A484A" w14:textId="77777777" w:rsidTr="00B71FA5">
        <w:trPr>
          <w:trHeight w:val="620"/>
        </w:trPr>
        <w:tc>
          <w:tcPr>
            <w:tcW w:w="9926" w:type="dxa"/>
            <w:shd w:val="clear" w:color="auto" w:fill="CCC8E3"/>
            <w:vAlign w:val="top"/>
          </w:tcPr>
          <w:p w14:paraId="287ED0BA" w14:textId="77777777" w:rsidR="00FF0199" w:rsidRPr="000A2B10" w:rsidRDefault="00FF0199" w:rsidP="00FF0199">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FF0199" w:rsidRPr="000A2B10" w14:paraId="72E180F4" w14:textId="77777777" w:rsidTr="00417924">
        <w:trPr>
          <w:trHeight w:val="2213"/>
        </w:trPr>
        <w:tc>
          <w:tcPr>
            <w:tcW w:w="9926" w:type="dxa"/>
            <w:vAlign w:val="top"/>
          </w:tcPr>
          <w:p w14:paraId="1F53F4C2" w14:textId="77777777" w:rsidR="00FF0199" w:rsidRPr="000A2B10" w:rsidRDefault="00FF0199" w:rsidP="00FF0199">
            <w:pPr>
              <w:spacing w:before="0" w:line="240" w:lineRule="auto"/>
              <w:rPr>
                <w:rFonts w:cstheme="minorHAnsi"/>
                <w:sz w:val="22"/>
                <w:szCs w:val="22"/>
              </w:rPr>
            </w:pPr>
            <w:r>
              <w:rPr>
                <w:rFonts w:cstheme="minorHAnsi"/>
                <w:sz w:val="22"/>
                <w:szCs w:val="22"/>
              </w:rPr>
              <w:t>Meeting Minutes from SAC Meeting and PFEP Planning Meeting</w:t>
            </w:r>
          </w:p>
        </w:tc>
      </w:tr>
      <w:tr w:rsidR="00FF0199" w:rsidRPr="000A2B10" w14:paraId="627AFEBF" w14:textId="77777777" w:rsidTr="00B71FA5">
        <w:trPr>
          <w:trHeight w:val="2213"/>
        </w:trPr>
        <w:tc>
          <w:tcPr>
            <w:tcW w:w="9926" w:type="dxa"/>
            <w:shd w:val="clear" w:color="auto" w:fill="CCC8E3"/>
            <w:vAlign w:val="top"/>
          </w:tcPr>
          <w:p w14:paraId="501CFF9C" w14:textId="77777777" w:rsidR="00FF0199" w:rsidRPr="000A2B10" w:rsidRDefault="00FF0199" w:rsidP="00FF0199">
            <w:pPr>
              <w:spacing w:before="0" w:line="240" w:lineRule="auto"/>
              <w:rPr>
                <w:rFonts w:cstheme="minorHAnsi"/>
                <w:b/>
                <w:sz w:val="22"/>
                <w:szCs w:val="22"/>
              </w:rPr>
            </w:pPr>
            <w:r w:rsidRPr="000A2B10">
              <w:rPr>
                <w:rFonts w:cstheme="minorHAnsi"/>
                <w:b/>
                <w:sz w:val="22"/>
                <w:szCs w:val="22"/>
              </w:rPr>
              <w:t>How flexible meeting</w:t>
            </w:r>
            <w:r>
              <w:rPr>
                <w:rFonts w:cstheme="minorHAnsi"/>
                <w:b/>
                <w:sz w:val="22"/>
                <w:szCs w:val="22"/>
              </w:rPr>
              <w:t>s</w:t>
            </w:r>
            <w:r w:rsidRPr="000A2B10">
              <w:rPr>
                <w:rFonts w:cstheme="minorHAnsi"/>
                <w:b/>
                <w:sz w:val="22"/>
                <w:szCs w:val="22"/>
              </w:rPr>
              <w:t xml:space="preserve"> </w:t>
            </w:r>
            <w:r>
              <w:rPr>
                <w:rFonts w:cstheme="minorHAnsi"/>
                <w:b/>
                <w:sz w:val="22"/>
                <w:szCs w:val="22"/>
              </w:rPr>
              <w:t xml:space="preserve">will </w:t>
            </w:r>
            <w:r w:rsidRPr="000A2B10">
              <w:rPr>
                <w:rFonts w:cstheme="minorHAnsi"/>
                <w:b/>
                <w:sz w:val="22"/>
                <w:szCs w:val="22"/>
              </w:rPr>
              <w:t xml:space="preserve">be offered to accommodate parents?  Check all that apply. </w:t>
            </w:r>
          </w:p>
          <w:p w14:paraId="0386DDF7" w14:textId="77777777" w:rsidR="00FF0199" w:rsidRPr="000A2B10" w:rsidRDefault="00FF0199" w:rsidP="00FF0199">
            <w:pPr>
              <w:spacing w:before="0" w:line="240" w:lineRule="auto"/>
              <w:rPr>
                <w:rFonts w:cstheme="minorHAnsi"/>
                <w:sz w:val="22"/>
                <w:szCs w:val="22"/>
              </w:rPr>
            </w:pPr>
          </w:p>
          <w:p w14:paraId="67FDFB7C" w14:textId="77777777" w:rsidR="00FF0199" w:rsidRPr="000A2B10" w:rsidRDefault="008079AE" w:rsidP="00FF0199">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FF0199">
                  <w:rPr>
                    <w:rFonts w:ascii="MS Gothic" w:eastAsia="MS Gothic" w:hAnsi="MS Gothic" w:cstheme="minorHAnsi" w:hint="eastAsia"/>
                    <w:sz w:val="22"/>
                    <w:szCs w:val="22"/>
                  </w:rPr>
                  <w:t>☒</w:t>
                </w:r>
              </w:sdtContent>
            </w:sdt>
            <w:r w:rsidR="00FF0199" w:rsidRPr="000A2B10">
              <w:rPr>
                <w:rFonts w:cstheme="minorHAnsi"/>
                <w:sz w:val="22"/>
                <w:szCs w:val="22"/>
              </w:rPr>
              <w:t xml:space="preserve">     AM Sessions based on documented parent feedback</w:t>
            </w:r>
          </w:p>
          <w:p w14:paraId="15A5AB14" w14:textId="77777777" w:rsidR="00FF0199" w:rsidRPr="000A2B10" w:rsidRDefault="00FF0199" w:rsidP="00FF0199">
            <w:pPr>
              <w:spacing w:before="0" w:line="240" w:lineRule="auto"/>
              <w:rPr>
                <w:rFonts w:cstheme="minorHAnsi"/>
                <w:sz w:val="22"/>
                <w:szCs w:val="22"/>
              </w:rPr>
            </w:pPr>
          </w:p>
          <w:p w14:paraId="0FA0C861" w14:textId="77777777" w:rsidR="00FF0199" w:rsidRPr="000A2B10" w:rsidRDefault="008079AE" w:rsidP="00FF0199">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FF0199">
                  <w:rPr>
                    <w:rFonts w:ascii="MS Gothic" w:eastAsia="MS Gothic" w:hAnsi="MS Gothic" w:cstheme="minorHAnsi" w:hint="eastAsia"/>
                    <w:sz w:val="22"/>
                    <w:szCs w:val="22"/>
                  </w:rPr>
                  <w:t>☒</w:t>
                </w:r>
              </w:sdtContent>
            </w:sdt>
            <w:r w:rsidR="00FF0199" w:rsidRPr="000A2B10">
              <w:rPr>
                <w:rFonts w:cstheme="minorHAnsi"/>
                <w:sz w:val="22"/>
                <w:szCs w:val="22"/>
              </w:rPr>
              <w:t xml:space="preserve">     PM Sessions based on documented parent feedback</w:t>
            </w:r>
          </w:p>
          <w:p w14:paraId="2633E7DD" w14:textId="77777777" w:rsidR="00FF0199" w:rsidRPr="000A2B10" w:rsidRDefault="00FF0199" w:rsidP="00FF0199">
            <w:pPr>
              <w:spacing w:before="0" w:line="240" w:lineRule="auto"/>
              <w:rPr>
                <w:rFonts w:cstheme="minorHAnsi"/>
                <w:sz w:val="22"/>
                <w:szCs w:val="22"/>
              </w:rPr>
            </w:pPr>
          </w:p>
          <w:p w14:paraId="3052CCB9" w14:textId="77777777" w:rsidR="00FF0199" w:rsidRPr="000A2B10" w:rsidRDefault="008079AE" w:rsidP="00FF0199">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FF0199" w:rsidRPr="000A2B10">
                  <w:rPr>
                    <w:rFonts w:ascii="Segoe UI Symbol" w:eastAsia="MS Gothic" w:hAnsi="Segoe UI Symbol" w:cs="Segoe UI Symbol"/>
                    <w:sz w:val="22"/>
                    <w:szCs w:val="22"/>
                  </w:rPr>
                  <w:t>☐</w:t>
                </w:r>
              </w:sdtContent>
            </w:sdt>
            <w:r w:rsidR="00FF0199" w:rsidRPr="000A2B10">
              <w:rPr>
                <w:rFonts w:cstheme="minorHAnsi"/>
                <w:sz w:val="22"/>
                <w:szCs w:val="22"/>
              </w:rPr>
              <w:t xml:space="preserve">     AM &amp; PM Sessions (Same content to appeal to more parents)</w:t>
            </w:r>
          </w:p>
          <w:p w14:paraId="73849AF6" w14:textId="77777777" w:rsidR="00FF0199" w:rsidRPr="000A2B10" w:rsidRDefault="00FF0199" w:rsidP="00FF0199">
            <w:pPr>
              <w:spacing w:before="0" w:line="240" w:lineRule="auto"/>
              <w:rPr>
                <w:rFonts w:cstheme="minorHAnsi"/>
                <w:sz w:val="22"/>
                <w:szCs w:val="22"/>
              </w:rPr>
            </w:pPr>
          </w:p>
          <w:p w14:paraId="4139D3B1" w14:textId="77777777" w:rsidR="00FF0199" w:rsidRPr="000A2B10" w:rsidRDefault="008079AE" w:rsidP="00FF0199">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FF0199" w:rsidRPr="000A2B10">
                  <w:rPr>
                    <w:rFonts w:ascii="Segoe UI Symbol" w:eastAsia="MS Gothic" w:hAnsi="Segoe UI Symbol" w:cs="Segoe UI Symbol"/>
                    <w:sz w:val="22"/>
                    <w:szCs w:val="22"/>
                  </w:rPr>
                  <w:t>☐</w:t>
                </w:r>
              </w:sdtContent>
            </w:sdt>
            <w:r w:rsidR="00FF0199" w:rsidRPr="000A2B10">
              <w:rPr>
                <w:rFonts w:cstheme="minorHAnsi"/>
                <w:sz w:val="22"/>
                <w:szCs w:val="22"/>
              </w:rPr>
              <w:t xml:space="preserve">     Other ___________________</w:t>
            </w:r>
            <w:r w:rsidR="00FF0199" w:rsidRPr="000A2B10">
              <w:rPr>
                <w:rFonts w:cstheme="minorHAnsi"/>
                <w:sz w:val="22"/>
                <w:szCs w:val="22"/>
              </w:rPr>
              <w:br/>
            </w:r>
          </w:p>
        </w:tc>
      </w:tr>
    </w:tbl>
    <w:p w14:paraId="238BD03D" w14:textId="77777777" w:rsidR="00B71FA5" w:rsidRDefault="00E22464" w:rsidP="00E22464">
      <w:pPr>
        <w:pStyle w:val="Heading2"/>
      </w:pPr>
      <w:bookmarkStart w:id="14" w:name="_Toc12867446"/>
      <w:r>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1716899"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45C06863"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FF0199" w:rsidRPr="000A2B10" w14:paraId="588B02BD" w14:textId="77777777" w:rsidTr="34CA79C5">
        <w:trPr>
          <w:trHeight w:val="2213"/>
        </w:trPr>
        <w:tc>
          <w:tcPr>
            <w:tcW w:w="9926" w:type="dxa"/>
            <w:vAlign w:val="top"/>
          </w:tcPr>
          <w:p w14:paraId="76C665C2" w14:textId="77777777" w:rsidR="00FF0199" w:rsidRPr="000A063B" w:rsidRDefault="00FF0199" w:rsidP="00FF0199">
            <w:pPr>
              <w:pStyle w:val="ListParagraph"/>
              <w:numPr>
                <w:ilvl w:val="0"/>
                <w:numId w:val="34"/>
              </w:numPr>
              <w:spacing w:before="0" w:line="240" w:lineRule="auto"/>
              <w:rPr>
                <w:rFonts w:cstheme="minorHAnsi"/>
                <w:sz w:val="22"/>
                <w:szCs w:val="22"/>
              </w:rPr>
            </w:pPr>
            <w:r w:rsidRPr="000A2B10">
              <w:rPr>
                <w:rFonts w:cstheme="minorHAnsi"/>
                <w:sz w:val="22"/>
                <w:szCs w:val="22"/>
                <w:u w:val="single"/>
              </w:rPr>
              <w:lastRenderedPageBreak/>
              <w:t>Step 1</w:t>
            </w:r>
            <w:r w:rsidRPr="00C95663">
              <w:rPr>
                <w:rFonts w:cstheme="minorHAnsi"/>
                <w:sz w:val="22"/>
                <w:szCs w:val="22"/>
              </w:rPr>
              <w:t xml:space="preserve"> </w:t>
            </w:r>
            <w:r>
              <w:rPr>
                <w:rFonts w:cstheme="minorHAnsi"/>
                <w:sz w:val="22"/>
                <w:szCs w:val="22"/>
              </w:rPr>
              <w:t>Annual Title I meeting will be held in September. Flyers will be sent home, posting of event in the monthly Newsletter, ParentLink calls, school website postings, Peach Jar and SchoolCNXT to notify parents and families about the meeting. Agenda, sign-in sheets, and feedback forms will be prepared for the meeting.</w:t>
            </w:r>
          </w:p>
          <w:p w14:paraId="343ABBD0" w14:textId="77777777" w:rsidR="00FF0199" w:rsidRPr="000A2B10" w:rsidRDefault="00FF0199" w:rsidP="00FF0199">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2</w:t>
            </w:r>
            <w:r w:rsidRPr="00C95663">
              <w:rPr>
                <w:rFonts w:cstheme="minorHAnsi"/>
                <w:sz w:val="22"/>
                <w:szCs w:val="22"/>
              </w:rPr>
              <w:t xml:space="preserve"> Present </w:t>
            </w:r>
            <w:r>
              <w:rPr>
                <w:rFonts w:cstheme="minorHAnsi"/>
                <w:sz w:val="22"/>
                <w:szCs w:val="22"/>
              </w:rPr>
              <w:t>Title I program and family engagement activities at Annual Meeting/Open House</w:t>
            </w:r>
          </w:p>
          <w:p w14:paraId="4C43F500" w14:textId="77777777" w:rsidR="00FF0199" w:rsidRPr="000A2B10" w:rsidRDefault="00FF0199" w:rsidP="00FF0199">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3</w:t>
            </w:r>
            <w:r w:rsidRPr="00FC3390">
              <w:rPr>
                <w:rFonts w:cstheme="minorHAnsi"/>
                <w:sz w:val="22"/>
                <w:szCs w:val="22"/>
              </w:rPr>
              <w:t xml:space="preserve"> </w:t>
            </w:r>
            <w:r>
              <w:rPr>
                <w:rFonts w:cstheme="minorHAnsi"/>
                <w:sz w:val="22"/>
                <w:szCs w:val="22"/>
              </w:rPr>
              <w:t>Follow up with posting of events and activities in monthly school newsletter.</w:t>
            </w:r>
          </w:p>
          <w:p w14:paraId="661AE40E" w14:textId="77777777" w:rsidR="00FF0199" w:rsidRPr="000A2B10" w:rsidRDefault="00FF0199" w:rsidP="00FF0199">
            <w:pPr>
              <w:pStyle w:val="ListParagraph"/>
              <w:numPr>
                <w:ilvl w:val="0"/>
                <w:numId w:val="34"/>
              </w:numPr>
              <w:spacing w:before="0" w:line="240" w:lineRule="auto"/>
              <w:rPr>
                <w:rFonts w:cstheme="minorHAnsi"/>
                <w:sz w:val="22"/>
                <w:szCs w:val="22"/>
                <w:u w:val="single"/>
              </w:rPr>
            </w:pPr>
            <w:r w:rsidRPr="000A2B10">
              <w:rPr>
                <w:rFonts w:cstheme="minorHAnsi"/>
                <w:sz w:val="22"/>
                <w:szCs w:val="22"/>
                <w:u w:val="single"/>
              </w:rPr>
              <w:t>Step 4</w:t>
            </w:r>
            <w:r>
              <w:rPr>
                <w:rFonts w:cstheme="minorHAnsi"/>
                <w:sz w:val="22"/>
                <w:szCs w:val="22"/>
                <w:u w:val="single"/>
              </w:rPr>
              <w:t xml:space="preserve"> </w:t>
            </w:r>
            <w:r>
              <w:rPr>
                <w:rFonts w:cstheme="minorHAnsi"/>
                <w:sz w:val="22"/>
                <w:szCs w:val="22"/>
              </w:rPr>
              <w:t>Follow up with Individual event flyers sent home with students prior to event, posting on Peach Jar, SchoolCNXT, ParentLink, school website and marquee.</w:t>
            </w:r>
          </w:p>
          <w:p w14:paraId="30ABCBDF" w14:textId="77777777" w:rsidR="00031534" w:rsidRDefault="00FF0199" w:rsidP="00031534">
            <w:pPr>
              <w:pStyle w:val="ListParagraph"/>
              <w:numPr>
                <w:ilvl w:val="0"/>
                <w:numId w:val="34"/>
              </w:numPr>
              <w:spacing w:before="0" w:line="240" w:lineRule="auto"/>
              <w:rPr>
                <w:rFonts w:cstheme="minorHAnsi"/>
                <w:sz w:val="22"/>
                <w:szCs w:val="22"/>
              </w:rPr>
            </w:pPr>
            <w:r w:rsidRPr="000A2B10">
              <w:rPr>
                <w:rFonts w:cstheme="minorHAnsi"/>
                <w:sz w:val="22"/>
                <w:szCs w:val="22"/>
                <w:u w:val="single"/>
              </w:rPr>
              <w:t>Step 5</w:t>
            </w:r>
            <w:r>
              <w:rPr>
                <w:rFonts w:cstheme="minorHAnsi"/>
                <w:sz w:val="22"/>
                <w:szCs w:val="22"/>
                <w:u w:val="single"/>
              </w:rPr>
              <w:t xml:space="preserve"> Agenda</w:t>
            </w:r>
            <w:r>
              <w:rPr>
                <w:rFonts w:cstheme="minorHAnsi"/>
                <w:sz w:val="22"/>
                <w:szCs w:val="22"/>
              </w:rPr>
              <w:t>, sign-in sheets, and feedback forms will be prepared for each event and activity.</w:t>
            </w:r>
          </w:p>
          <w:p w14:paraId="49B8FB3C" w14:textId="77777777" w:rsidR="00031534" w:rsidRPr="00031534" w:rsidRDefault="00031534" w:rsidP="00031534">
            <w:pPr>
              <w:spacing w:line="240" w:lineRule="auto"/>
              <w:ind w:left="0"/>
              <w:rPr>
                <w:rFonts w:cstheme="minorHAnsi"/>
                <w:sz w:val="22"/>
                <w:szCs w:val="22"/>
              </w:rPr>
            </w:pPr>
          </w:p>
        </w:tc>
      </w:tr>
      <w:tr w:rsidR="00FF0199" w:rsidRPr="000A2B10" w14:paraId="3B32978A" w14:textId="77777777" w:rsidTr="34CA79C5">
        <w:trPr>
          <w:trHeight w:val="368"/>
        </w:trPr>
        <w:tc>
          <w:tcPr>
            <w:tcW w:w="9926" w:type="dxa"/>
            <w:shd w:val="clear" w:color="auto" w:fill="CCC8E3"/>
            <w:vAlign w:val="top"/>
          </w:tcPr>
          <w:p w14:paraId="67F4F39C" w14:textId="77777777" w:rsidR="00FF0199" w:rsidRPr="000A2B10" w:rsidRDefault="00FF0199" w:rsidP="00FF0199">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FF0199" w:rsidRPr="000A2B10" w14:paraId="1D431649" w14:textId="77777777" w:rsidTr="34CA79C5">
        <w:trPr>
          <w:trHeight w:val="368"/>
        </w:trPr>
        <w:tc>
          <w:tcPr>
            <w:tcW w:w="9926" w:type="dxa"/>
            <w:shd w:val="clear" w:color="auto" w:fill="auto"/>
            <w:vAlign w:val="top"/>
          </w:tcPr>
          <w:p w14:paraId="1EEC6A3E" w14:textId="77777777" w:rsidR="00FF0199" w:rsidRPr="000A2B10" w:rsidRDefault="00FF0199" w:rsidP="00FF0199">
            <w:pPr>
              <w:spacing w:before="0" w:line="240" w:lineRule="auto"/>
              <w:ind w:left="0"/>
              <w:rPr>
                <w:rFonts w:cstheme="minorHAnsi"/>
                <w:sz w:val="22"/>
                <w:szCs w:val="22"/>
              </w:rPr>
            </w:pPr>
            <w:r>
              <w:rPr>
                <w:rFonts w:cstheme="minorHAnsi"/>
                <w:sz w:val="22"/>
                <w:szCs w:val="22"/>
              </w:rPr>
              <w:t>Parents will be presented with school wide Title I program and how our school qualifies for the funding and the PFEP and how it will be carried out by our school.  The presentation will include all the components: parent compacts, right to know guidelines, SAC, Academic indicators to be used in determining student success. The parents will also be notified of the academic goals for the upcoming school year. These goals will be monitored throughout the year.</w:t>
            </w:r>
          </w:p>
          <w:p w14:paraId="6EB48F95" w14:textId="77777777" w:rsidR="00FF0199" w:rsidRPr="000A2B10" w:rsidRDefault="00FF0199" w:rsidP="00FF0199">
            <w:pPr>
              <w:spacing w:before="0" w:line="240" w:lineRule="auto"/>
              <w:rPr>
                <w:rFonts w:cstheme="minorHAnsi"/>
                <w:sz w:val="22"/>
                <w:szCs w:val="22"/>
              </w:rPr>
            </w:pPr>
          </w:p>
          <w:p w14:paraId="1FF536C6" w14:textId="77777777" w:rsidR="00FF0199" w:rsidRPr="000A2B10" w:rsidRDefault="00FF0199" w:rsidP="00FF0199">
            <w:pPr>
              <w:spacing w:before="0" w:line="240" w:lineRule="auto"/>
              <w:rPr>
                <w:rFonts w:cstheme="minorHAnsi"/>
                <w:sz w:val="22"/>
                <w:szCs w:val="22"/>
              </w:rPr>
            </w:pPr>
          </w:p>
        </w:tc>
      </w:tr>
      <w:tr w:rsidR="00FF0199" w:rsidRPr="000A2B10" w14:paraId="606C9F3B" w14:textId="77777777" w:rsidTr="34CA79C5">
        <w:trPr>
          <w:trHeight w:val="368"/>
        </w:trPr>
        <w:tc>
          <w:tcPr>
            <w:tcW w:w="9926" w:type="dxa"/>
            <w:shd w:val="clear" w:color="auto" w:fill="CCC8E3"/>
            <w:vAlign w:val="top"/>
          </w:tcPr>
          <w:p w14:paraId="31BAA585" w14:textId="77777777" w:rsidR="00FF0199" w:rsidRPr="000A2B10" w:rsidRDefault="00FF0199" w:rsidP="00FF0199">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FF0199" w:rsidRPr="000A2B10" w14:paraId="3D885012" w14:textId="77777777" w:rsidTr="34CA79C5">
        <w:trPr>
          <w:trHeight w:val="368"/>
        </w:trPr>
        <w:tc>
          <w:tcPr>
            <w:tcW w:w="9926" w:type="dxa"/>
            <w:shd w:val="clear" w:color="auto" w:fill="auto"/>
            <w:vAlign w:val="top"/>
          </w:tcPr>
          <w:p w14:paraId="422571F3" w14:textId="77777777" w:rsidR="00FF0199" w:rsidRPr="000A2B10" w:rsidRDefault="00FF0199" w:rsidP="00FF0199">
            <w:pPr>
              <w:spacing w:before="0" w:line="240" w:lineRule="auto"/>
              <w:rPr>
                <w:rFonts w:cstheme="minorHAnsi"/>
                <w:sz w:val="22"/>
                <w:szCs w:val="22"/>
              </w:rPr>
            </w:pPr>
            <w:r w:rsidRPr="000A2B10">
              <w:rPr>
                <w:rFonts w:cstheme="minorHAnsi"/>
                <w:sz w:val="22"/>
                <w:szCs w:val="22"/>
              </w:rPr>
              <w:t>(1)</w:t>
            </w:r>
            <w:r>
              <w:rPr>
                <w:rFonts w:cstheme="minorHAnsi"/>
                <w:sz w:val="22"/>
                <w:szCs w:val="22"/>
              </w:rPr>
              <w:t xml:space="preserve"> Parents will be presented the previous year data and future goals.</w:t>
            </w:r>
          </w:p>
          <w:p w14:paraId="3191571D" w14:textId="77777777" w:rsidR="00FF0199" w:rsidRPr="000A2B10" w:rsidRDefault="00FF0199" w:rsidP="00FF0199">
            <w:pPr>
              <w:spacing w:before="0" w:line="240" w:lineRule="auto"/>
              <w:rPr>
                <w:rFonts w:cstheme="minorHAnsi"/>
                <w:sz w:val="22"/>
                <w:szCs w:val="22"/>
              </w:rPr>
            </w:pPr>
            <w:r w:rsidRPr="000A2B10">
              <w:rPr>
                <w:rFonts w:cstheme="minorHAnsi"/>
                <w:sz w:val="22"/>
                <w:szCs w:val="22"/>
              </w:rPr>
              <w:t>(2)</w:t>
            </w:r>
            <w:r>
              <w:rPr>
                <w:rFonts w:cstheme="minorHAnsi"/>
                <w:sz w:val="22"/>
                <w:szCs w:val="22"/>
              </w:rPr>
              <w:t xml:space="preserve"> Parents will be notified of School Choice procedures and School Choice Expo in January.</w:t>
            </w:r>
          </w:p>
          <w:p w14:paraId="2FC7B33A" w14:textId="77777777" w:rsidR="00FF0199" w:rsidRPr="000A2B10" w:rsidRDefault="00FF0199" w:rsidP="00FF0199">
            <w:pPr>
              <w:spacing w:before="0" w:line="240" w:lineRule="auto"/>
              <w:rPr>
                <w:rFonts w:cstheme="minorHAnsi"/>
                <w:sz w:val="22"/>
                <w:szCs w:val="22"/>
              </w:rPr>
            </w:pPr>
            <w:r w:rsidRPr="000A2B10">
              <w:rPr>
                <w:rFonts w:cstheme="minorHAnsi"/>
                <w:sz w:val="22"/>
                <w:szCs w:val="22"/>
              </w:rPr>
              <w:t xml:space="preserve">(3) </w:t>
            </w:r>
            <w:r>
              <w:rPr>
                <w:rFonts w:cstheme="minorHAnsi"/>
                <w:sz w:val="22"/>
                <w:szCs w:val="22"/>
              </w:rPr>
              <w:t xml:space="preserve">The funding plan will be presented to parents. Parents will be encouraged to come to  participate in SAC meetings to give input on the use of the Title I Part A funds. </w:t>
            </w:r>
          </w:p>
          <w:p w14:paraId="1B337AAF" w14:textId="77777777" w:rsidR="00FF0199" w:rsidRPr="000A2B10" w:rsidRDefault="00FF0199" w:rsidP="00FF0199">
            <w:pPr>
              <w:spacing w:before="0" w:line="240" w:lineRule="auto"/>
              <w:rPr>
                <w:rFonts w:cstheme="minorHAnsi"/>
                <w:sz w:val="22"/>
                <w:szCs w:val="22"/>
              </w:rPr>
            </w:pPr>
          </w:p>
          <w:p w14:paraId="20F65169" w14:textId="77777777" w:rsidR="00FF0199" w:rsidRPr="000A2B10" w:rsidRDefault="00FF0199" w:rsidP="00FF0199">
            <w:pPr>
              <w:spacing w:before="0" w:line="240" w:lineRule="auto"/>
              <w:rPr>
                <w:rFonts w:cstheme="minorHAnsi"/>
                <w:sz w:val="22"/>
                <w:szCs w:val="22"/>
              </w:rPr>
            </w:pPr>
          </w:p>
          <w:p w14:paraId="249DE7B6" w14:textId="77777777" w:rsidR="00FF0199" w:rsidRPr="000A2B10" w:rsidRDefault="00FF0199" w:rsidP="00FF0199">
            <w:pPr>
              <w:spacing w:before="0" w:line="240" w:lineRule="auto"/>
              <w:rPr>
                <w:rFonts w:cstheme="minorHAnsi"/>
                <w:sz w:val="22"/>
                <w:szCs w:val="22"/>
              </w:rPr>
            </w:pPr>
          </w:p>
          <w:p w14:paraId="58CEFE4B" w14:textId="77777777" w:rsidR="00FF0199" w:rsidRPr="000A2B10" w:rsidRDefault="00FF0199" w:rsidP="00FF0199">
            <w:pPr>
              <w:spacing w:before="0" w:line="240" w:lineRule="auto"/>
              <w:rPr>
                <w:rFonts w:cstheme="minorHAnsi"/>
                <w:sz w:val="22"/>
                <w:szCs w:val="22"/>
              </w:rPr>
            </w:pPr>
          </w:p>
          <w:p w14:paraId="17FE6089" w14:textId="77777777" w:rsidR="00FF0199" w:rsidRPr="000A2B10" w:rsidRDefault="00FF0199" w:rsidP="00FF0199">
            <w:pPr>
              <w:spacing w:before="0" w:line="240" w:lineRule="auto"/>
              <w:rPr>
                <w:rFonts w:cstheme="minorHAnsi"/>
                <w:sz w:val="22"/>
                <w:szCs w:val="22"/>
              </w:rPr>
            </w:pPr>
          </w:p>
          <w:p w14:paraId="14CA20B8" w14:textId="77777777" w:rsidR="00FF0199" w:rsidRPr="000A2B10" w:rsidRDefault="00FF0199" w:rsidP="00FF0199">
            <w:pPr>
              <w:spacing w:before="0" w:line="240" w:lineRule="auto"/>
              <w:rPr>
                <w:rFonts w:cstheme="minorHAnsi"/>
                <w:sz w:val="22"/>
                <w:szCs w:val="22"/>
              </w:rPr>
            </w:pPr>
          </w:p>
          <w:p w14:paraId="2955E81F" w14:textId="77777777" w:rsidR="00FF0199" w:rsidRPr="000A2B10" w:rsidRDefault="00FF0199" w:rsidP="00FF0199">
            <w:pPr>
              <w:spacing w:before="0" w:line="240" w:lineRule="auto"/>
              <w:rPr>
                <w:rFonts w:cstheme="minorHAnsi"/>
                <w:sz w:val="22"/>
                <w:szCs w:val="22"/>
              </w:rPr>
            </w:pPr>
          </w:p>
          <w:p w14:paraId="5FB6A65B" w14:textId="77777777" w:rsidR="00FF0199" w:rsidRPr="000A2B10" w:rsidRDefault="00FF0199" w:rsidP="00FF0199">
            <w:pPr>
              <w:spacing w:before="0" w:line="240" w:lineRule="auto"/>
              <w:rPr>
                <w:rFonts w:cstheme="minorHAnsi"/>
                <w:sz w:val="22"/>
                <w:szCs w:val="22"/>
              </w:rPr>
            </w:pPr>
          </w:p>
          <w:p w14:paraId="7D18DAA1" w14:textId="77777777" w:rsidR="00FF0199" w:rsidRPr="000A2B10" w:rsidRDefault="00FF0199" w:rsidP="00FF0199">
            <w:pPr>
              <w:spacing w:before="0" w:line="240" w:lineRule="auto"/>
              <w:rPr>
                <w:rFonts w:cstheme="minorHAnsi"/>
                <w:sz w:val="22"/>
                <w:szCs w:val="22"/>
              </w:rPr>
            </w:pPr>
          </w:p>
        </w:tc>
      </w:tr>
      <w:tr w:rsidR="00FF0199" w:rsidRPr="000A2B10" w14:paraId="5E58ACAC" w14:textId="77777777" w:rsidTr="34CA79C5">
        <w:trPr>
          <w:trHeight w:val="368"/>
        </w:trPr>
        <w:tc>
          <w:tcPr>
            <w:tcW w:w="9926" w:type="dxa"/>
            <w:shd w:val="clear" w:color="auto" w:fill="CCC8E3"/>
            <w:vAlign w:val="top"/>
          </w:tcPr>
          <w:p w14:paraId="31748680" w14:textId="77777777" w:rsidR="00FF0199" w:rsidRPr="000A2B10" w:rsidRDefault="00FF0199" w:rsidP="00FF0199">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FF0199" w:rsidRPr="000A2B10" w14:paraId="3F15D876" w14:textId="77777777" w:rsidTr="34CA79C5">
        <w:trPr>
          <w:trHeight w:val="368"/>
        </w:trPr>
        <w:tc>
          <w:tcPr>
            <w:tcW w:w="9926" w:type="dxa"/>
            <w:shd w:val="clear" w:color="auto" w:fill="auto"/>
            <w:vAlign w:val="top"/>
          </w:tcPr>
          <w:p w14:paraId="0AE529F7" w14:textId="77777777" w:rsidR="00FF0199" w:rsidRPr="000A2B10" w:rsidRDefault="00FF0199" w:rsidP="00FF0199">
            <w:pPr>
              <w:spacing w:before="0" w:line="240" w:lineRule="auto"/>
              <w:ind w:left="0"/>
              <w:rPr>
                <w:rFonts w:cstheme="minorHAnsi"/>
                <w:sz w:val="22"/>
                <w:szCs w:val="22"/>
              </w:rPr>
            </w:pPr>
            <w:r>
              <w:rPr>
                <w:rFonts w:cstheme="minorHAnsi"/>
                <w:sz w:val="22"/>
                <w:szCs w:val="22"/>
              </w:rPr>
              <w:t>Monthly Newsletters are printed and sent home with students. Flyers are sent home prior to the event. Robo calls will be delivered regularly before an event.</w:t>
            </w:r>
          </w:p>
          <w:p w14:paraId="1487964A" w14:textId="77777777" w:rsidR="00FF0199" w:rsidRPr="000A2B10" w:rsidRDefault="00FF0199" w:rsidP="00FF0199">
            <w:pPr>
              <w:spacing w:before="0" w:line="240" w:lineRule="auto"/>
              <w:rPr>
                <w:rFonts w:cstheme="minorHAnsi"/>
                <w:sz w:val="22"/>
                <w:szCs w:val="22"/>
              </w:rPr>
            </w:pPr>
          </w:p>
          <w:p w14:paraId="309D5925" w14:textId="77777777" w:rsidR="00FF0199" w:rsidRPr="000A2B10" w:rsidRDefault="00FF0199" w:rsidP="00FF0199">
            <w:pPr>
              <w:spacing w:before="0" w:line="240" w:lineRule="auto"/>
              <w:rPr>
                <w:rFonts w:cstheme="minorHAnsi"/>
                <w:sz w:val="22"/>
                <w:szCs w:val="22"/>
              </w:rPr>
            </w:pPr>
          </w:p>
          <w:p w14:paraId="1F71A621" w14:textId="77777777" w:rsidR="00FF0199" w:rsidRPr="000A2B10" w:rsidRDefault="00FF0199" w:rsidP="00FF0199">
            <w:pPr>
              <w:spacing w:before="0" w:line="240" w:lineRule="auto"/>
              <w:rPr>
                <w:rFonts w:cstheme="minorHAnsi"/>
                <w:sz w:val="22"/>
                <w:szCs w:val="22"/>
              </w:rPr>
            </w:pPr>
          </w:p>
          <w:p w14:paraId="65FEF09D" w14:textId="77777777" w:rsidR="00FF0199" w:rsidRDefault="00FF0199" w:rsidP="00FF0199">
            <w:pPr>
              <w:spacing w:before="0" w:line="240" w:lineRule="auto"/>
              <w:rPr>
                <w:rFonts w:cstheme="minorHAnsi"/>
                <w:sz w:val="22"/>
                <w:szCs w:val="22"/>
              </w:rPr>
            </w:pPr>
          </w:p>
          <w:p w14:paraId="0061B2D2" w14:textId="77777777" w:rsidR="00FF0199" w:rsidRPr="000A2B10" w:rsidRDefault="00FF0199" w:rsidP="00FF0199">
            <w:pPr>
              <w:spacing w:before="0" w:line="240" w:lineRule="auto"/>
              <w:rPr>
                <w:rFonts w:cstheme="minorHAnsi"/>
                <w:sz w:val="22"/>
                <w:szCs w:val="22"/>
              </w:rPr>
            </w:pPr>
          </w:p>
        </w:tc>
      </w:tr>
    </w:tbl>
    <w:p w14:paraId="441E0D39" w14:textId="77777777" w:rsidR="00FB66C6" w:rsidRDefault="00FB66C6" w:rsidP="006F4A60">
      <w:pPr>
        <w:pStyle w:val="Heading2"/>
      </w:pPr>
      <w:bookmarkStart w:id="15" w:name="_Toc12867447"/>
      <w:r>
        <w:lastRenderedPageBreak/>
        <w:t>Required Developmental Meeting</w:t>
      </w:r>
      <w:bookmarkEnd w:id="15"/>
    </w:p>
    <w:p w14:paraId="4FEE0A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08176402"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7A0AB6E5"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102C248B" w14:textId="77777777" w:rsidTr="71D0BB9E">
        <w:trPr>
          <w:trHeight w:val="368"/>
        </w:trPr>
        <w:tc>
          <w:tcPr>
            <w:tcW w:w="9926" w:type="dxa"/>
          </w:tcPr>
          <w:p w14:paraId="04645B1A" w14:textId="77777777" w:rsidR="00FB66C6" w:rsidRPr="000A2B10" w:rsidRDefault="00FF0199" w:rsidP="00FF0199">
            <w:pPr>
              <w:spacing w:before="0" w:line="240" w:lineRule="auto"/>
              <w:ind w:left="0"/>
              <w:rPr>
                <w:rFonts w:cstheme="minorHAnsi"/>
                <w:sz w:val="22"/>
                <w:szCs w:val="22"/>
              </w:rPr>
            </w:pPr>
            <w:r>
              <w:rPr>
                <w:rFonts w:cstheme="minorHAnsi"/>
                <w:sz w:val="22"/>
                <w:szCs w:val="22"/>
              </w:rPr>
              <w:t>Parents will be given surveys at the last few Parent involvement activities to collect suggestions for the upcoming year.  Information will be shared at with SAC Committee to plan activities for the 2019-2020 School Year.</w:t>
            </w:r>
          </w:p>
          <w:p w14:paraId="190794AB" w14:textId="77777777" w:rsidR="00FB66C6" w:rsidRPr="000A2B10" w:rsidRDefault="00FB66C6" w:rsidP="00224C54">
            <w:pPr>
              <w:spacing w:before="0" w:line="240" w:lineRule="auto"/>
              <w:rPr>
                <w:rFonts w:cstheme="minorHAnsi"/>
                <w:sz w:val="22"/>
                <w:szCs w:val="22"/>
              </w:rPr>
            </w:pPr>
          </w:p>
          <w:p w14:paraId="52DF1BA4" w14:textId="77777777" w:rsidR="00FB66C6" w:rsidRPr="000A2B10" w:rsidRDefault="00FB66C6" w:rsidP="00224C54">
            <w:pPr>
              <w:spacing w:before="0" w:line="240" w:lineRule="auto"/>
              <w:rPr>
                <w:rFonts w:cstheme="minorHAnsi"/>
                <w:sz w:val="22"/>
                <w:szCs w:val="22"/>
              </w:rPr>
            </w:pPr>
          </w:p>
          <w:p w14:paraId="54345345" w14:textId="77777777" w:rsidR="00FB66C6" w:rsidRPr="000A2B10" w:rsidRDefault="00FB66C6" w:rsidP="00224C54">
            <w:pPr>
              <w:spacing w:before="0" w:line="240" w:lineRule="auto"/>
              <w:rPr>
                <w:rFonts w:cstheme="minorHAnsi"/>
                <w:sz w:val="22"/>
                <w:szCs w:val="22"/>
              </w:rPr>
            </w:pPr>
          </w:p>
          <w:p w14:paraId="766B5F18" w14:textId="77777777" w:rsidR="00FB66C6" w:rsidRPr="000A2B10" w:rsidRDefault="00FB66C6" w:rsidP="00224C54">
            <w:pPr>
              <w:spacing w:before="0" w:line="240" w:lineRule="auto"/>
              <w:rPr>
                <w:rFonts w:cstheme="minorHAnsi"/>
                <w:sz w:val="22"/>
                <w:szCs w:val="22"/>
                <w:u w:val="single"/>
              </w:rPr>
            </w:pPr>
          </w:p>
        </w:tc>
      </w:tr>
    </w:tbl>
    <w:p w14:paraId="08828FB0" w14:textId="77777777" w:rsidR="00D55CBC" w:rsidRDefault="009979B1" w:rsidP="009B162E">
      <w:pPr>
        <w:pStyle w:val="Heading1"/>
      </w:pPr>
      <w:bookmarkStart w:id="16" w:name="_Toc12867448"/>
      <w:r>
        <w:lastRenderedPageBreak/>
        <w:t>BUILDING CAPACITY</w:t>
      </w:r>
      <w:bookmarkEnd w:id="16"/>
    </w:p>
    <w:p w14:paraId="13CF0657"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08330250"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344CDB78"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27EC6E36"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E56E05" w:rsidRPr="00E9389E" w14:paraId="3A607A3B" w14:textId="77777777" w:rsidTr="44F8A17B">
        <w:trPr>
          <w:trHeight w:val="1943"/>
        </w:trPr>
        <w:tc>
          <w:tcPr>
            <w:tcW w:w="9895" w:type="dxa"/>
            <w:shd w:val="clear" w:color="auto" w:fill="auto"/>
            <w:vAlign w:val="top"/>
          </w:tcPr>
          <w:p w14:paraId="038C59DF" w14:textId="77777777" w:rsidR="00E56E05" w:rsidRPr="00E9389E" w:rsidRDefault="00E56E05" w:rsidP="00E56E05">
            <w:pPr>
              <w:spacing w:before="0" w:line="240" w:lineRule="auto"/>
              <w:rPr>
                <w:sz w:val="22"/>
                <w:szCs w:val="22"/>
              </w:rPr>
            </w:pPr>
            <w:r>
              <w:rPr>
                <w:sz w:val="22"/>
                <w:szCs w:val="22"/>
              </w:rPr>
              <w:t>Family engagement events will be held throughout the year and target specific needs: Family Reading Night, Family Math Night, Family Science Night, Young Author’s Night, State and District Testing Information Night and th</w:t>
            </w:r>
            <w:r w:rsidR="00453FAC">
              <w:rPr>
                <w:sz w:val="22"/>
                <w:szCs w:val="22"/>
              </w:rPr>
              <w:t>e</w:t>
            </w:r>
            <w:r>
              <w:rPr>
                <w:sz w:val="22"/>
                <w:szCs w:val="22"/>
              </w:rPr>
              <w:t xml:space="preserve">  Importance of Attendance.</w:t>
            </w:r>
          </w:p>
        </w:tc>
      </w:tr>
      <w:tr w:rsidR="00E56E05" w:rsidRPr="00E9389E" w14:paraId="40D6BD2E" w14:textId="77777777" w:rsidTr="44F8A17B">
        <w:tc>
          <w:tcPr>
            <w:tcW w:w="9895" w:type="dxa"/>
            <w:shd w:val="clear" w:color="auto" w:fill="FAEEC2" w:themeFill="accent3" w:themeFillTint="66"/>
            <w:vAlign w:val="top"/>
          </w:tcPr>
          <w:p w14:paraId="223E0872" w14:textId="77777777" w:rsidR="00E56E05" w:rsidRPr="00E9389E" w:rsidRDefault="00E56E05" w:rsidP="00E56E05">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E56E05" w:rsidRPr="00E9389E" w14:paraId="6D60314E" w14:textId="77777777" w:rsidTr="44F8A17B">
        <w:trPr>
          <w:trHeight w:val="2762"/>
        </w:trPr>
        <w:tc>
          <w:tcPr>
            <w:tcW w:w="9895" w:type="dxa"/>
            <w:shd w:val="clear" w:color="auto" w:fill="auto"/>
            <w:vAlign w:val="top"/>
          </w:tcPr>
          <w:p w14:paraId="0924574B" w14:textId="77777777" w:rsidR="00E56E05" w:rsidRDefault="00E56E05" w:rsidP="00E56E05">
            <w:pPr>
              <w:spacing w:before="0" w:line="240" w:lineRule="auto"/>
              <w:rPr>
                <w:sz w:val="22"/>
                <w:szCs w:val="22"/>
              </w:rPr>
            </w:pPr>
          </w:p>
          <w:p w14:paraId="523599F5" w14:textId="77777777" w:rsidR="00E56E05" w:rsidRPr="00E56E05" w:rsidRDefault="00E56E05" w:rsidP="00E56E05">
            <w:pPr>
              <w:tabs>
                <w:tab w:val="left" w:pos="2076"/>
              </w:tabs>
              <w:rPr>
                <w:sz w:val="22"/>
                <w:szCs w:val="22"/>
              </w:rPr>
            </w:pPr>
            <w:r>
              <w:rPr>
                <w:sz w:val="22"/>
                <w:szCs w:val="22"/>
              </w:rPr>
              <w:t xml:space="preserve">Community </w:t>
            </w:r>
            <w:r w:rsidR="00453FAC">
              <w:rPr>
                <w:sz w:val="22"/>
                <w:szCs w:val="22"/>
              </w:rPr>
              <w:t>Partners</w:t>
            </w:r>
            <w:r>
              <w:rPr>
                <w:sz w:val="22"/>
                <w:szCs w:val="22"/>
              </w:rPr>
              <w:t>-Public Library and local stakeholders/business will be invited to participate in Family Engagement Nights, providing access to community resources.</w:t>
            </w:r>
            <w:r>
              <w:rPr>
                <w:sz w:val="22"/>
                <w:szCs w:val="22"/>
              </w:rPr>
              <w:tab/>
            </w:r>
          </w:p>
        </w:tc>
      </w:tr>
      <w:tr w:rsidR="00E56E05" w:rsidRPr="00E9389E" w14:paraId="0E8004D1" w14:textId="77777777" w:rsidTr="44F8A17B">
        <w:tc>
          <w:tcPr>
            <w:tcW w:w="9895" w:type="dxa"/>
            <w:shd w:val="clear" w:color="auto" w:fill="FAEEC2" w:themeFill="accent3" w:themeFillTint="66"/>
            <w:vAlign w:val="top"/>
          </w:tcPr>
          <w:p w14:paraId="1E506D5B" w14:textId="77777777" w:rsidR="00E56E05" w:rsidRPr="00E9389E" w:rsidRDefault="00E56E05" w:rsidP="00E56E05">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E56E05" w:rsidRPr="00E9389E" w14:paraId="4B8C1CA1" w14:textId="77777777" w:rsidTr="44F8A17B">
        <w:trPr>
          <w:trHeight w:val="1772"/>
        </w:trPr>
        <w:tc>
          <w:tcPr>
            <w:tcW w:w="9895" w:type="dxa"/>
            <w:shd w:val="clear" w:color="auto" w:fill="auto"/>
            <w:vAlign w:val="top"/>
          </w:tcPr>
          <w:p w14:paraId="604587B6" w14:textId="77777777" w:rsidR="00E56E05" w:rsidRPr="00E9389E" w:rsidRDefault="00E56E05" w:rsidP="00E56E05">
            <w:pPr>
              <w:spacing w:before="0" w:line="240" w:lineRule="auto"/>
              <w:rPr>
                <w:sz w:val="22"/>
                <w:szCs w:val="22"/>
              </w:rPr>
            </w:pPr>
            <w:r w:rsidRPr="00E9389E">
              <w:rPr>
                <w:sz w:val="22"/>
                <w:szCs w:val="22"/>
              </w:rPr>
              <w:t>(1)</w:t>
            </w:r>
            <w:r>
              <w:rPr>
                <w:sz w:val="22"/>
                <w:szCs w:val="22"/>
              </w:rPr>
              <w:t xml:space="preserve"> Resource Room contains a computer with printer, information about federal programs, Parent Academy, ESE and ESOL services and all school notifications and newsletters.</w:t>
            </w:r>
          </w:p>
          <w:p w14:paraId="66743D63" w14:textId="77777777" w:rsidR="00E56E05" w:rsidRPr="00E9389E" w:rsidRDefault="00E56E05" w:rsidP="00E56E05">
            <w:pPr>
              <w:spacing w:before="0" w:line="240" w:lineRule="auto"/>
              <w:rPr>
                <w:sz w:val="22"/>
                <w:szCs w:val="22"/>
              </w:rPr>
            </w:pPr>
            <w:r w:rsidRPr="00E9389E">
              <w:rPr>
                <w:sz w:val="22"/>
                <w:szCs w:val="22"/>
              </w:rPr>
              <w:t>(2)</w:t>
            </w:r>
            <w:r>
              <w:rPr>
                <w:sz w:val="22"/>
                <w:szCs w:val="22"/>
              </w:rPr>
              <w:t xml:space="preserve"> Parent Resource Room workshops, </w:t>
            </w:r>
            <w:r w:rsidR="00453FAC">
              <w:rPr>
                <w:sz w:val="22"/>
                <w:szCs w:val="22"/>
              </w:rPr>
              <w:t>building</w:t>
            </w:r>
            <w:r>
              <w:rPr>
                <w:sz w:val="22"/>
                <w:szCs w:val="22"/>
              </w:rPr>
              <w:t xml:space="preserve"> signage, directing parents to the Family Resource room. Posting in the monthly newsletter.</w:t>
            </w:r>
          </w:p>
          <w:p w14:paraId="1463EADD" w14:textId="77777777" w:rsidR="00E56E05" w:rsidRPr="00E9389E" w:rsidRDefault="00E56E05" w:rsidP="00E56E05">
            <w:pPr>
              <w:spacing w:before="0" w:line="240" w:lineRule="auto"/>
              <w:rPr>
                <w:sz w:val="22"/>
                <w:szCs w:val="22"/>
              </w:rPr>
            </w:pPr>
            <w:r w:rsidRPr="00E9389E">
              <w:rPr>
                <w:sz w:val="22"/>
                <w:szCs w:val="22"/>
              </w:rPr>
              <w:t>(3)</w:t>
            </w:r>
            <w:r>
              <w:rPr>
                <w:sz w:val="22"/>
                <w:szCs w:val="22"/>
              </w:rPr>
              <w:t xml:space="preserve"> Teachers and staff are trained by media specialist, who houses and maintains the Family Resource Room, during pre-planning.</w:t>
            </w:r>
          </w:p>
          <w:p w14:paraId="5835E957" w14:textId="77777777" w:rsidR="00E56E05" w:rsidRPr="00E9389E" w:rsidRDefault="00E56E05" w:rsidP="00E56E05">
            <w:pPr>
              <w:spacing w:before="0" w:line="240" w:lineRule="auto"/>
              <w:rPr>
                <w:sz w:val="22"/>
                <w:szCs w:val="22"/>
              </w:rPr>
            </w:pPr>
          </w:p>
          <w:p w14:paraId="27458C45" w14:textId="77777777" w:rsidR="00E56E05" w:rsidRPr="00E9389E" w:rsidRDefault="00E56E05" w:rsidP="00E56E05">
            <w:pPr>
              <w:spacing w:before="0" w:line="240" w:lineRule="auto"/>
              <w:rPr>
                <w:sz w:val="22"/>
                <w:szCs w:val="22"/>
              </w:rPr>
            </w:pPr>
          </w:p>
          <w:p w14:paraId="3222E87E" w14:textId="77777777" w:rsidR="00E56E05" w:rsidRPr="00E9389E" w:rsidRDefault="00E56E05" w:rsidP="00E56E05">
            <w:pPr>
              <w:spacing w:before="0" w:line="240" w:lineRule="auto"/>
              <w:rPr>
                <w:sz w:val="22"/>
                <w:szCs w:val="22"/>
              </w:rPr>
            </w:pPr>
          </w:p>
          <w:p w14:paraId="003DF0CF" w14:textId="77777777" w:rsidR="00E56E05" w:rsidRPr="00E9389E" w:rsidRDefault="00E56E05" w:rsidP="00E56E05">
            <w:pPr>
              <w:spacing w:before="0" w:line="240" w:lineRule="auto"/>
              <w:rPr>
                <w:sz w:val="22"/>
                <w:szCs w:val="22"/>
              </w:rPr>
            </w:pPr>
          </w:p>
          <w:p w14:paraId="634BF02A" w14:textId="77777777" w:rsidR="00E56E05" w:rsidRPr="00E9389E" w:rsidRDefault="00E56E05" w:rsidP="00E56E05">
            <w:pPr>
              <w:spacing w:before="0" w:line="240" w:lineRule="auto"/>
              <w:rPr>
                <w:sz w:val="22"/>
                <w:szCs w:val="22"/>
              </w:rPr>
            </w:pPr>
          </w:p>
          <w:p w14:paraId="73497996" w14:textId="77777777" w:rsidR="00E56E05" w:rsidRPr="00E9389E" w:rsidRDefault="00E56E05" w:rsidP="00E56E05">
            <w:pPr>
              <w:spacing w:before="0" w:line="240" w:lineRule="auto"/>
              <w:rPr>
                <w:sz w:val="22"/>
                <w:szCs w:val="22"/>
              </w:rPr>
            </w:pPr>
          </w:p>
          <w:p w14:paraId="64CA6128" w14:textId="77777777" w:rsidR="00E56E05" w:rsidRDefault="00E56E05" w:rsidP="00E56E05">
            <w:pPr>
              <w:spacing w:before="0" w:line="240" w:lineRule="auto"/>
              <w:rPr>
                <w:sz w:val="22"/>
                <w:szCs w:val="22"/>
              </w:rPr>
            </w:pPr>
          </w:p>
          <w:p w14:paraId="42FE2A80" w14:textId="77777777" w:rsidR="00E56E05" w:rsidRPr="00E9389E" w:rsidRDefault="00E56E05" w:rsidP="00E56E05">
            <w:pPr>
              <w:spacing w:before="0" w:line="240" w:lineRule="auto"/>
              <w:rPr>
                <w:sz w:val="22"/>
                <w:szCs w:val="22"/>
              </w:rPr>
            </w:pPr>
          </w:p>
          <w:p w14:paraId="2BB14AB7" w14:textId="77777777" w:rsidR="00E56E05" w:rsidRPr="00E9389E" w:rsidRDefault="00E56E05" w:rsidP="00E56E05">
            <w:pPr>
              <w:spacing w:before="0" w:line="240" w:lineRule="auto"/>
              <w:rPr>
                <w:sz w:val="22"/>
                <w:szCs w:val="22"/>
              </w:rPr>
            </w:pPr>
          </w:p>
        </w:tc>
      </w:tr>
      <w:tr w:rsidR="00E56E05" w:rsidRPr="00E9389E" w14:paraId="1CEA3851" w14:textId="77777777" w:rsidTr="44F8A17B">
        <w:tc>
          <w:tcPr>
            <w:tcW w:w="9895" w:type="dxa"/>
            <w:shd w:val="clear" w:color="auto" w:fill="FAEEC2" w:themeFill="accent3" w:themeFillTint="66"/>
            <w:vAlign w:val="top"/>
          </w:tcPr>
          <w:p w14:paraId="593337A2" w14:textId="77777777" w:rsidR="00E56E05" w:rsidRPr="00E9389E" w:rsidRDefault="00E56E05" w:rsidP="00E56E05">
            <w:pPr>
              <w:spacing w:before="0" w:line="240" w:lineRule="auto"/>
              <w:rPr>
                <w:b/>
                <w:sz w:val="22"/>
                <w:szCs w:val="22"/>
              </w:rPr>
            </w:pPr>
            <w:r w:rsidRPr="00E9389E">
              <w:rPr>
                <w:b/>
                <w:sz w:val="22"/>
                <w:szCs w:val="22"/>
              </w:rPr>
              <w:lastRenderedPageBreak/>
              <w:t xml:space="preserve">If there are additional ways resources are provided for parents through the use of Title I, Part A funds, how are they provided and what trainings are provided to adequately prepare parents to use the resources and materials at home with their children?  </w:t>
            </w:r>
          </w:p>
        </w:tc>
      </w:tr>
      <w:tr w:rsidR="00E56E05" w:rsidRPr="00E9389E" w14:paraId="0B36FA15" w14:textId="77777777" w:rsidTr="44F8A17B">
        <w:trPr>
          <w:trHeight w:val="3347"/>
        </w:trPr>
        <w:tc>
          <w:tcPr>
            <w:tcW w:w="9895" w:type="dxa"/>
            <w:shd w:val="clear" w:color="auto" w:fill="auto"/>
            <w:vAlign w:val="top"/>
          </w:tcPr>
          <w:p w14:paraId="607F3592" w14:textId="77777777" w:rsidR="00E56E05" w:rsidRPr="00E9389E" w:rsidRDefault="00E56E05" w:rsidP="00E56E05">
            <w:pPr>
              <w:spacing w:before="0" w:line="240" w:lineRule="auto"/>
              <w:rPr>
                <w:sz w:val="22"/>
                <w:szCs w:val="22"/>
                <w:u w:val="single"/>
              </w:rPr>
            </w:pPr>
            <w:r>
              <w:rPr>
                <w:sz w:val="22"/>
                <w:szCs w:val="22"/>
              </w:rPr>
              <w:t>Parent and Family</w:t>
            </w:r>
            <w:r w:rsidRPr="00C0253B">
              <w:rPr>
                <w:sz w:val="22"/>
                <w:szCs w:val="22"/>
              </w:rPr>
              <w:t xml:space="preserve"> Resource</w:t>
            </w:r>
            <w:r>
              <w:rPr>
                <w:sz w:val="22"/>
                <w:szCs w:val="22"/>
              </w:rPr>
              <w:t xml:space="preserve"> Workshop in September. Parent and Family Resource Center will be open during each Family event with someone to train parents as needed. Additional </w:t>
            </w:r>
            <w:r w:rsidR="00453FAC">
              <w:rPr>
                <w:sz w:val="22"/>
                <w:szCs w:val="22"/>
              </w:rPr>
              <w:t>workshops in</w:t>
            </w:r>
            <w:r>
              <w:rPr>
                <w:sz w:val="22"/>
                <w:szCs w:val="22"/>
              </w:rPr>
              <w:t xml:space="preserve"> the Importance of Attendance, Preventing Summer Slide how to access FOCUS and help their child to access online resources such as I-ready and Achieve 3000 at home or at the Public Library will be scheduled. Also family nights for each curriculum area (Reading, Math, Science and Writing) as well as a state and district testing night will be scheduled to help parents use the resources to help their children at home.</w:t>
            </w:r>
          </w:p>
        </w:tc>
      </w:tr>
    </w:tbl>
    <w:p w14:paraId="5724BB83" w14:textId="77777777" w:rsidR="00DE1FC8" w:rsidRDefault="00BF1C1D" w:rsidP="001218A2">
      <w:pPr>
        <w:pStyle w:val="Heading2"/>
        <w:spacing w:line="240" w:lineRule="auto"/>
      </w:pPr>
      <w:bookmarkStart w:id="18" w:name="_Toc12867450"/>
      <w:r>
        <w:t>PARENT AND FAMILY ENGAGEMENT EVENTS</w:t>
      </w:r>
      <w:bookmarkEnd w:id="18"/>
    </w:p>
    <w:p w14:paraId="373A8029"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570D3E41"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A536A21" w14:textId="77777777" w:rsidR="00CD050B" w:rsidRPr="004A0BB3" w:rsidRDefault="00CD050B" w:rsidP="00CD050B">
            <w:pPr>
              <w:spacing w:line="240" w:lineRule="auto"/>
              <w:jc w:val="center"/>
              <w:rPr>
                <w:sz w:val="22"/>
                <w:szCs w:val="22"/>
              </w:rPr>
            </w:pPr>
            <w:r w:rsidRPr="004A0BB3">
              <w:rPr>
                <w:sz w:val="22"/>
                <w:szCs w:val="22"/>
              </w:rPr>
              <w:t>Name of Activity</w:t>
            </w:r>
          </w:p>
          <w:p w14:paraId="4D1B4788"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2A941A8D"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0ECB6D84" w14:textId="77777777"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D350FB6" w14:textId="77777777"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67A879C7"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554BE21"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5F0ED4F9" w14:textId="77777777"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E56E05" w14:paraId="5E1C3528"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1A2FBC" w14:textId="77777777" w:rsidR="00E56E05" w:rsidRPr="00EA58F1" w:rsidRDefault="00E56E05" w:rsidP="00E56E05">
            <w:pPr>
              <w:spacing w:line="240" w:lineRule="auto"/>
              <w:rPr>
                <w:rFonts w:cstheme="minorHAnsi"/>
                <w:b w:val="0"/>
                <w:i/>
                <w:color w:val="3F3F75" w:themeColor="accent6"/>
                <w:sz w:val="20"/>
                <w:szCs w:val="22"/>
              </w:rPr>
            </w:pPr>
            <w:r w:rsidRPr="008640E1">
              <w:rPr>
                <w:rFonts w:cstheme="minorHAnsi"/>
                <w:b w:val="0"/>
                <w:sz w:val="22"/>
                <w:szCs w:val="22"/>
              </w:rPr>
              <w:t>Title I Annual Meeting (required)</w:t>
            </w:r>
          </w:p>
        </w:tc>
        <w:tc>
          <w:tcPr>
            <w:tcW w:w="1530" w:type="dxa"/>
          </w:tcPr>
          <w:p w14:paraId="31A61D42" w14:textId="77777777" w:rsidR="00E56E05"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w:t>
            </w:r>
          </w:p>
          <w:p w14:paraId="4CBD3E46" w14:textId="77777777" w:rsidR="00E56E05" w:rsidRPr="00EA58F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rFonts w:cstheme="minorHAnsi"/>
                <w:sz w:val="22"/>
                <w:szCs w:val="22"/>
              </w:rPr>
              <w:t>Katie O’Connell</w:t>
            </w:r>
          </w:p>
        </w:tc>
        <w:tc>
          <w:tcPr>
            <w:tcW w:w="2258" w:type="dxa"/>
          </w:tcPr>
          <w:p w14:paraId="130AE058" w14:textId="77777777" w:rsidR="00E56E05" w:rsidRPr="00453FAC" w:rsidRDefault="00E56E05" w:rsidP="00453FAC">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453FAC">
              <w:rPr>
                <w:rFonts w:cstheme="minorHAnsi"/>
                <w:sz w:val="22"/>
                <w:szCs w:val="22"/>
              </w:rPr>
              <w:t xml:space="preserve">By explaining to parents the impact that Title I funds have on the school and how parent involvement has a direct impact on student success, we hope to increase parent involvement at school events and functions.  This will in turn help us to increase out school grade by the goal of 22 points. </w:t>
            </w:r>
          </w:p>
        </w:tc>
        <w:tc>
          <w:tcPr>
            <w:tcW w:w="1292" w:type="dxa"/>
          </w:tcPr>
          <w:p w14:paraId="234D4C70" w14:textId="77777777" w:rsidR="00E56E05" w:rsidRPr="00EA58F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rFonts w:cstheme="minorHAnsi"/>
                <w:sz w:val="22"/>
                <w:szCs w:val="22"/>
              </w:rPr>
              <w:t>September 2019</w:t>
            </w:r>
          </w:p>
        </w:tc>
        <w:tc>
          <w:tcPr>
            <w:tcW w:w="1530" w:type="dxa"/>
          </w:tcPr>
          <w:p w14:paraId="677A2E91" w14:textId="77777777" w:rsidR="00E56E05" w:rsidRPr="00EA58F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rFonts w:cstheme="minorHAnsi"/>
                <w:sz w:val="22"/>
                <w:szCs w:val="22"/>
              </w:rPr>
              <w:t>Parent sign-in sheets and Workshop Evaluation</w:t>
            </w:r>
          </w:p>
        </w:tc>
        <w:tc>
          <w:tcPr>
            <w:tcW w:w="1620" w:type="dxa"/>
          </w:tcPr>
          <w:p w14:paraId="55594E43" w14:textId="77777777" w:rsidR="00E56E05" w:rsidRPr="00EA58F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Pr>
                <w:rFonts w:cstheme="minorHAnsi"/>
                <w:sz w:val="22"/>
                <w:szCs w:val="22"/>
              </w:rPr>
              <w:t>$0</w:t>
            </w:r>
          </w:p>
        </w:tc>
      </w:tr>
      <w:tr w:rsidR="00E56E05" w14:paraId="632D0B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7B30310B" w14:textId="77777777" w:rsidR="00E56E05" w:rsidRPr="008640E1" w:rsidRDefault="00E56E05" w:rsidP="00E56E05">
            <w:pPr>
              <w:spacing w:line="240" w:lineRule="auto"/>
              <w:rPr>
                <w:rFonts w:cstheme="minorHAnsi"/>
                <w:b w:val="0"/>
                <w:sz w:val="22"/>
                <w:szCs w:val="22"/>
              </w:rPr>
            </w:pPr>
            <w:r>
              <w:rPr>
                <w:rFonts w:cstheme="minorHAnsi"/>
                <w:b w:val="0"/>
                <w:sz w:val="22"/>
                <w:szCs w:val="22"/>
              </w:rPr>
              <w:lastRenderedPageBreak/>
              <w:t>Open House</w:t>
            </w:r>
          </w:p>
        </w:tc>
        <w:tc>
          <w:tcPr>
            <w:tcW w:w="1530" w:type="dxa"/>
          </w:tcPr>
          <w:p w14:paraId="02D67A52" w14:textId="77777777" w:rsidR="00E56E05"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Principal </w:t>
            </w:r>
          </w:p>
          <w:p w14:paraId="791F510F"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Katie O’Connell and teachers</w:t>
            </w:r>
          </w:p>
        </w:tc>
        <w:tc>
          <w:tcPr>
            <w:tcW w:w="2258" w:type="dxa"/>
          </w:tcPr>
          <w:p w14:paraId="4175B246"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By getting parents involved in their students classrooms and hearing the expectations of the teachers, we hope to increase parents involvement in their students education and homework.  This will in turn help us to increase out school grade by the goal of 22 points. </w:t>
            </w:r>
          </w:p>
        </w:tc>
        <w:tc>
          <w:tcPr>
            <w:tcW w:w="1292" w:type="dxa"/>
          </w:tcPr>
          <w:p w14:paraId="5B4501B8"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2019</w:t>
            </w:r>
          </w:p>
        </w:tc>
        <w:tc>
          <w:tcPr>
            <w:tcW w:w="1530" w:type="dxa"/>
          </w:tcPr>
          <w:p w14:paraId="015FC4F7"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sign-in sheets and Workshop Evaluation</w:t>
            </w:r>
          </w:p>
        </w:tc>
        <w:tc>
          <w:tcPr>
            <w:tcW w:w="1620" w:type="dxa"/>
          </w:tcPr>
          <w:p w14:paraId="5213F865"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w:t>
            </w:r>
          </w:p>
        </w:tc>
      </w:tr>
      <w:tr w:rsidR="00E56E05" w14:paraId="5AB83CCE"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21232B5" w14:textId="77777777" w:rsidR="00E56E05" w:rsidRPr="008640E1" w:rsidRDefault="00E56E05" w:rsidP="00E56E05">
            <w:pPr>
              <w:spacing w:line="240" w:lineRule="auto"/>
              <w:rPr>
                <w:rFonts w:cstheme="minorHAnsi"/>
                <w:b w:val="0"/>
                <w:sz w:val="22"/>
                <w:szCs w:val="22"/>
              </w:rPr>
            </w:pPr>
            <w:r>
              <w:rPr>
                <w:rFonts w:cstheme="minorHAnsi"/>
                <w:b w:val="0"/>
                <w:sz w:val="22"/>
                <w:szCs w:val="22"/>
              </w:rPr>
              <w:t>F</w:t>
            </w:r>
            <w:r w:rsidR="009350F9">
              <w:rPr>
                <w:rFonts w:cstheme="minorHAnsi"/>
                <w:b w:val="0"/>
                <w:sz w:val="22"/>
                <w:szCs w:val="22"/>
              </w:rPr>
              <w:t>amily Literacy</w:t>
            </w:r>
            <w:r>
              <w:rPr>
                <w:rFonts w:cstheme="minorHAnsi"/>
                <w:b w:val="0"/>
                <w:sz w:val="22"/>
                <w:szCs w:val="22"/>
              </w:rPr>
              <w:t xml:space="preserve"> Night</w:t>
            </w:r>
          </w:p>
        </w:tc>
        <w:tc>
          <w:tcPr>
            <w:tcW w:w="1530" w:type="dxa"/>
          </w:tcPr>
          <w:p w14:paraId="1F302B8A"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Reading Coach Samantha Thompson and Teachers</w:t>
            </w:r>
          </w:p>
        </w:tc>
        <w:tc>
          <w:tcPr>
            <w:tcW w:w="2258" w:type="dxa"/>
          </w:tcPr>
          <w:p w14:paraId="1603022F"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Increase in ELA achievement from 47 to 50 by teaching parents ways to help their students at home in reading and give parents ideas of games and activities that they can play at home with their children to increase their reading abilities. </w:t>
            </w:r>
          </w:p>
        </w:tc>
        <w:tc>
          <w:tcPr>
            <w:tcW w:w="1292" w:type="dxa"/>
          </w:tcPr>
          <w:p w14:paraId="0C778FA2"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October 2019</w:t>
            </w:r>
          </w:p>
        </w:tc>
        <w:tc>
          <w:tcPr>
            <w:tcW w:w="1530" w:type="dxa"/>
          </w:tcPr>
          <w:p w14:paraId="61CDE30F"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Parent sign-in sheets and Workshop Evaluation/ </w:t>
            </w:r>
          </w:p>
        </w:tc>
        <w:tc>
          <w:tcPr>
            <w:tcW w:w="1620" w:type="dxa"/>
          </w:tcPr>
          <w:p w14:paraId="328CB2E8" w14:textId="77777777" w:rsidR="00E56E05" w:rsidRPr="008640E1" w:rsidRDefault="009350F9"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$200</w:t>
            </w:r>
          </w:p>
        </w:tc>
      </w:tr>
      <w:tr w:rsidR="00E56E05" w14:paraId="746693D0"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9019276" w14:textId="77777777" w:rsidR="00E56E05" w:rsidRPr="008640E1" w:rsidRDefault="00E56E05" w:rsidP="00E56E05">
            <w:pPr>
              <w:spacing w:line="240" w:lineRule="auto"/>
              <w:rPr>
                <w:rFonts w:cstheme="minorHAnsi"/>
                <w:b w:val="0"/>
                <w:sz w:val="22"/>
                <w:szCs w:val="22"/>
              </w:rPr>
            </w:pPr>
            <w:r>
              <w:rPr>
                <w:rFonts w:cstheme="minorHAnsi"/>
                <w:b w:val="0"/>
                <w:sz w:val="22"/>
                <w:szCs w:val="22"/>
              </w:rPr>
              <w:t>Family Math Night</w:t>
            </w:r>
          </w:p>
        </w:tc>
        <w:tc>
          <w:tcPr>
            <w:tcW w:w="1530" w:type="dxa"/>
          </w:tcPr>
          <w:p w14:paraId="7C5C9AB8" w14:textId="77777777" w:rsidR="00E56E05" w:rsidRPr="008640E1" w:rsidRDefault="00453FAC"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Math Coach Melissa Evans </w:t>
            </w:r>
            <w:r w:rsidR="00E56E05">
              <w:rPr>
                <w:rFonts w:cstheme="minorHAnsi"/>
                <w:sz w:val="22"/>
                <w:szCs w:val="22"/>
              </w:rPr>
              <w:t>and Teachers</w:t>
            </w:r>
          </w:p>
        </w:tc>
        <w:tc>
          <w:tcPr>
            <w:tcW w:w="2258" w:type="dxa"/>
          </w:tcPr>
          <w:p w14:paraId="07A88D97"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Increase in Math achievement from 51 to 56 by teaching parents strategies for helping their students at home in math.  Parents are given guidance on how to support their students with math homework and where to find resources to aid them in understanding Common Core Math. </w:t>
            </w:r>
          </w:p>
        </w:tc>
        <w:tc>
          <w:tcPr>
            <w:tcW w:w="1292" w:type="dxa"/>
          </w:tcPr>
          <w:p w14:paraId="684CA05C"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November 2019</w:t>
            </w:r>
          </w:p>
        </w:tc>
        <w:tc>
          <w:tcPr>
            <w:tcW w:w="1530" w:type="dxa"/>
          </w:tcPr>
          <w:p w14:paraId="5EB0E6B3" w14:textId="77777777" w:rsidR="00E56E05"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sign-in sheets and Workshop Evaluation/</w:t>
            </w:r>
          </w:p>
          <w:p w14:paraId="438F55D7"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6CDCF9C3" w14:textId="77777777" w:rsidR="00E56E05" w:rsidRPr="008640E1" w:rsidRDefault="009350F9"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$200</w:t>
            </w:r>
          </w:p>
        </w:tc>
      </w:tr>
      <w:tr w:rsidR="00E56E05" w14:paraId="029E714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E419B02" w14:textId="77777777" w:rsidR="00E56E05" w:rsidRPr="008640E1" w:rsidRDefault="00E56E05" w:rsidP="00E56E05">
            <w:pPr>
              <w:spacing w:line="240" w:lineRule="auto"/>
              <w:rPr>
                <w:rFonts w:cstheme="minorHAnsi"/>
                <w:b w:val="0"/>
                <w:sz w:val="22"/>
                <w:szCs w:val="22"/>
              </w:rPr>
            </w:pPr>
            <w:r>
              <w:rPr>
                <w:rFonts w:cstheme="minorHAnsi"/>
                <w:b w:val="0"/>
                <w:sz w:val="22"/>
                <w:szCs w:val="22"/>
              </w:rPr>
              <w:t>Science Night</w:t>
            </w:r>
          </w:p>
        </w:tc>
        <w:tc>
          <w:tcPr>
            <w:tcW w:w="1530" w:type="dxa"/>
          </w:tcPr>
          <w:p w14:paraId="55E46CB9"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Science Lead Alex Kassay and teachers</w:t>
            </w:r>
          </w:p>
        </w:tc>
        <w:tc>
          <w:tcPr>
            <w:tcW w:w="2258" w:type="dxa"/>
          </w:tcPr>
          <w:p w14:paraId="372BDC9C"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Increase in Science achievement from 38 to 50 by showing parents different experiments that they can do at home with their students to get them thinking about the scientific process. </w:t>
            </w:r>
          </w:p>
        </w:tc>
        <w:tc>
          <w:tcPr>
            <w:tcW w:w="1292" w:type="dxa"/>
          </w:tcPr>
          <w:p w14:paraId="28BB19A0"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2020</w:t>
            </w:r>
          </w:p>
        </w:tc>
        <w:tc>
          <w:tcPr>
            <w:tcW w:w="1530" w:type="dxa"/>
          </w:tcPr>
          <w:p w14:paraId="2CD2D782"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sign-in sheets and Workshop Evaluation</w:t>
            </w:r>
          </w:p>
        </w:tc>
        <w:tc>
          <w:tcPr>
            <w:tcW w:w="1620" w:type="dxa"/>
          </w:tcPr>
          <w:p w14:paraId="2FA25B89" w14:textId="77777777" w:rsidR="00E56E05" w:rsidRPr="008640E1" w:rsidRDefault="009350F9"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$200</w:t>
            </w:r>
          </w:p>
        </w:tc>
      </w:tr>
      <w:tr w:rsidR="00E56E05" w14:paraId="7AD586F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136CC12F" w14:textId="77777777" w:rsidR="00E56E05" w:rsidRPr="008640E1" w:rsidRDefault="00E56E05" w:rsidP="00E56E05">
            <w:pPr>
              <w:spacing w:line="240" w:lineRule="auto"/>
              <w:rPr>
                <w:rFonts w:cstheme="minorHAnsi"/>
                <w:b w:val="0"/>
                <w:sz w:val="22"/>
                <w:szCs w:val="22"/>
              </w:rPr>
            </w:pPr>
            <w:r>
              <w:rPr>
                <w:rFonts w:cstheme="minorHAnsi"/>
                <w:b w:val="0"/>
                <w:sz w:val="22"/>
                <w:szCs w:val="22"/>
              </w:rPr>
              <w:t>State and District Testing Night</w:t>
            </w:r>
          </w:p>
        </w:tc>
        <w:tc>
          <w:tcPr>
            <w:tcW w:w="1530" w:type="dxa"/>
          </w:tcPr>
          <w:p w14:paraId="4E3BDC60" w14:textId="77777777" w:rsidR="00E56E05"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Katie O’Connell and</w:t>
            </w:r>
          </w:p>
          <w:p w14:paraId="69823779"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Teachers</w:t>
            </w:r>
          </w:p>
        </w:tc>
        <w:tc>
          <w:tcPr>
            <w:tcW w:w="2258" w:type="dxa"/>
          </w:tcPr>
          <w:p w14:paraId="43970CAD"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Increase in school grade from C to B by explaining to parents how to prepare their students for state testing.  We give parents advice on ways to increase students focus and preparation for these tests. </w:t>
            </w:r>
          </w:p>
        </w:tc>
        <w:tc>
          <w:tcPr>
            <w:tcW w:w="1292" w:type="dxa"/>
          </w:tcPr>
          <w:p w14:paraId="14CE1C05"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2020</w:t>
            </w:r>
          </w:p>
        </w:tc>
        <w:tc>
          <w:tcPr>
            <w:tcW w:w="1530" w:type="dxa"/>
          </w:tcPr>
          <w:p w14:paraId="4215B71F" w14:textId="77777777" w:rsidR="00E56E05" w:rsidRPr="008640E1" w:rsidRDefault="00E56E05"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sign-in sheets and Workshop Evaluation</w:t>
            </w:r>
          </w:p>
        </w:tc>
        <w:tc>
          <w:tcPr>
            <w:tcW w:w="1620" w:type="dxa"/>
          </w:tcPr>
          <w:p w14:paraId="561EE8CB" w14:textId="77777777" w:rsidR="00E56E05" w:rsidRPr="008640E1" w:rsidRDefault="009350F9" w:rsidP="00E56E0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$200</w:t>
            </w:r>
          </w:p>
        </w:tc>
      </w:tr>
      <w:tr w:rsidR="00E56E05" w14:paraId="6F32E087"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CA8908B" w14:textId="77777777" w:rsidR="00E56E05" w:rsidRPr="008640E1" w:rsidRDefault="00E56E05" w:rsidP="00E56E05">
            <w:pPr>
              <w:spacing w:line="240" w:lineRule="auto"/>
              <w:rPr>
                <w:rFonts w:cstheme="minorHAnsi"/>
                <w:b w:val="0"/>
                <w:sz w:val="22"/>
                <w:szCs w:val="22"/>
              </w:rPr>
            </w:pPr>
            <w:r>
              <w:rPr>
                <w:rFonts w:cstheme="minorHAnsi"/>
                <w:b w:val="0"/>
                <w:sz w:val="22"/>
                <w:szCs w:val="22"/>
              </w:rPr>
              <w:t>Family Resource Room Workshop</w:t>
            </w:r>
          </w:p>
        </w:tc>
        <w:tc>
          <w:tcPr>
            <w:tcW w:w="1530" w:type="dxa"/>
          </w:tcPr>
          <w:p w14:paraId="19BE0F6C"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Assistant Principal</w:t>
            </w:r>
          </w:p>
        </w:tc>
        <w:tc>
          <w:tcPr>
            <w:tcW w:w="2258" w:type="dxa"/>
          </w:tcPr>
          <w:p w14:paraId="2B625D81"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Incr</w:t>
            </w:r>
            <w:r w:rsidR="00A40AEA">
              <w:rPr>
                <w:rFonts w:cstheme="minorHAnsi"/>
                <w:sz w:val="22"/>
                <w:szCs w:val="22"/>
              </w:rPr>
              <w:t>ease in ELA achievement from 47 to 50</w:t>
            </w:r>
            <w:r>
              <w:rPr>
                <w:rFonts w:cstheme="minorHAnsi"/>
                <w:sz w:val="22"/>
                <w:szCs w:val="22"/>
              </w:rPr>
              <w:t xml:space="preserve"> by showing parents the wide variety of resources that we have available for them to check out and use with their students at home to increase their academic achievement. </w:t>
            </w:r>
          </w:p>
        </w:tc>
        <w:tc>
          <w:tcPr>
            <w:tcW w:w="1292" w:type="dxa"/>
          </w:tcPr>
          <w:p w14:paraId="77A9EB56" w14:textId="77777777" w:rsidR="00E56E05" w:rsidRPr="008640E1" w:rsidRDefault="00A40AEA"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 2019</w:t>
            </w:r>
          </w:p>
        </w:tc>
        <w:tc>
          <w:tcPr>
            <w:tcW w:w="1530" w:type="dxa"/>
          </w:tcPr>
          <w:p w14:paraId="4CB63B67" w14:textId="77777777" w:rsidR="00E56E05" w:rsidRPr="008640E1" w:rsidRDefault="00E56E05"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Parent sign-in sheets and Workshop Evaluation </w:t>
            </w:r>
          </w:p>
        </w:tc>
        <w:tc>
          <w:tcPr>
            <w:tcW w:w="1620" w:type="dxa"/>
          </w:tcPr>
          <w:p w14:paraId="0611AD52" w14:textId="77777777" w:rsidR="00E56E05" w:rsidRPr="008640E1" w:rsidRDefault="009350F9" w:rsidP="00E56E0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$0</w:t>
            </w:r>
          </w:p>
        </w:tc>
      </w:tr>
    </w:tbl>
    <w:p w14:paraId="0DDC8EA9" w14:textId="77777777"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6159A75C" w14:textId="77777777" w:rsidR="00304D8B" w:rsidRDefault="00304D8B" w:rsidP="001218A2">
      <w:pPr>
        <w:spacing w:line="240" w:lineRule="auto"/>
        <w:rPr>
          <w:i/>
          <w:sz w:val="20"/>
          <w:szCs w:val="18"/>
        </w:rPr>
      </w:pPr>
    </w:p>
    <w:p w14:paraId="47765694" w14:textId="77777777" w:rsidR="00304D8B" w:rsidRDefault="00304D8B">
      <w:pPr>
        <w:spacing w:after="180" w:line="336" w:lineRule="auto"/>
        <w:contextualSpacing w:val="0"/>
        <w:rPr>
          <w:i/>
          <w:sz w:val="20"/>
          <w:szCs w:val="18"/>
        </w:rPr>
      </w:pPr>
      <w:r>
        <w:rPr>
          <w:i/>
          <w:sz w:val="20"/>
          <w:szCs w:val="18"/>
        </w:rPr>
        <w:br w:type="page"/>
      </w:r>
    </w:p>
    <w:p w14:paraId="21E443A9" w14:textId="77777777" w:rsidR="00304D8B" w:rsidRDefault="00304D8B" w:rsidP="00304D8B">
      <w:pPr>
        <w:pStyle w:val="Heading1"/>
      </w:pPr>
      <w:bookmarkStart w:id="19" w:name="_Toc12867451"/>
      <w:r>
        <w:lastRenderedPageBreak/>
        <w:t>PARENT COMPACT</w:t>
      </w:r>
      <w:bookmarkEnd w:id="19"/>
    </w:p>
    <w:p w14:paraId="4D046058" w14:textId="77777777"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3BF0E16B"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003C9FA7"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23048A5C" w14:textId="77777777"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094E0002" w14:textId="77777777" w:rsidTr="0072117F">
        <w:trPr>
          <w:trHeight w:val="3765"/>
        </w:trPr>
        <w:tc>
          <w:tcPr>
            <w:tcW w:w="9357" w:type="dxa"/>
            <w:shd w:val="clear" w:color="auto" w:fill="auto"/>
            <w:vAlign w:val="top"/>
          </w:tcPr>
          <w:p w14:paraId="30C56DEF" w14:textId="77777777" w:rsidR="00A40AEA" w:rsidRDefault="00A40AEA" w:rsidP="000210A2">
            <w:pPr>
              <w:spacing w:before="0" w:line="240" w:lineRule="auto"/>
              <w:rPr>
                <w:sz w:val="22"/>
                <w:szCs w:val="22"/>
              </w:rPr>
            </w:pPr>
          </w:p>
          <w:p w14:paraId="2117405F" w14:textId="77777777" w:rsidR="002E6D5D" w:rsidRDefault="00FE5A6F" w:rsidP="00FE5A6F">
            <w:pPr>
              <w:pStyle w:val="ListParagraph"/>
              <w:numPr>
                <w:ilvl w:val="0"/>
                <w:numId w:val="47"/>
              </w:numPr>
              <w:jc w:val="both"/>
              <w:rPr>
                <w:sz w:val="22"/>
                <w:szCs w:val="22"/>
              </w:rPr>
            </w:pPr>
            <w:r>
              <w:rPr>
                <w:sz w:val="22"/>
                <w:szCs w:val="22"/>
              </w:rPr>
              <w:t>Professional Development</w:t>
            </w:r>
            <w:r w:rsidR="00453FAC">
              <w:rPr>
                <w:sz w:val="22"/>
                <w:szCs w:val="22"/>
              </w:rPr>
              <w:t xml:space="preserve"> will be given to</w:t>
            </w:r>
            <w:r>
              <w:rPr>
                <w:sz w:val="22"/>
                <w:szCs w:val="22"/>
              </w:rPr>
              <w:t xml:space="preserve"> faculty on effective communication with parents during Preplanning and</w:t>
            </w:r>
            <w:r w:rsidR="00453FAC">
              <w:rPr>
                <w:sz w:val="22"/>
                <w:szCs w:val="22"/>
              </w:rPr>
              <w:t xml:space="preserve"> during Common Planning</w:t>
            </w:r>
            <w:r>
              <w:rPr>
                <w:sz w:val="22"/>
                <w:szCs w:val="22"/>
              </w:rPr>
              <w:t xml:space="preserve">. </w:t>
            </w:r>
            <w:r w:rsidR="00453FAC">
              <w:rPr>
                <w:sz w:val="22"/>
                <w:szCs w:val="22"/>
              </w:rPr>
              <w:t>Faculty will r</w:t>
            </w:r>
            <w:r>
              <w:rPr>
                <w:sz w:val="22"/>
                <w:szCs w:val="22"/>
              </w:rPr>
              <w:t>eview current compact with faculty and take suggestions.</w:t>
            </w:r>
            <w:r w:rsidR="00283110">
              <w:rPr>
                <w:sz w:val="22"/>
                <w:szCs w:val="22"/>
              </w:rPr>
              <w:t xml:space="preserve"> (Sign i</w:t>
            </w:r>
            <w:r>
              <w:rPr>
                <w:sz w:val="22"/>
                <w:szCs w:val="22"/>
              </w:rPr>
              <w:t>n Sheets, agenda and minutes)</w:t>
            </w:r>
          </w:p>
          <w:p w14:paraId="140D3682" w14:textId="77777777" w:rsidR="00FE5A6F" w:rsidRDefault="00FE5A6F" w:rsidP="00FE5A6F">
            <w:pPr>
              <w:pStyle w:val="ListParagraph"/>
              <w:numPr>
                <w:ilvl w:val="0"/>
                <w:numId w:val="47"/>
              </w:numPr>
              <w:jc w:val="both"/>
              <w:rPr>
                <w:sz w:val="22"/>
                <w:szCs w:val="22"/>
              </w:rPr>
            </w:pPr>
            <w:r>
              <w:rPr>
                <w:sz w:val="22"/>
                <w:szCs w:val="22"/>
              </w:rPr>
              <w:t>Review compact with parents at the Developmental meeting at the beginning of the year</w:t>
            </w:r>
            <w:r w:rsidR="00453FAC">
              <w:rPr>
                <w:sz w:val="22"/>
                <w:szCs w:val="22"/>
              </w:rPr>
              <w:t>.</w:t>
            </w:r>
            <w:r w:rsidR="00283110">
              <w:rPr>
                <w:sz w:val="22"/>
                <w:szCs w:val="22"/>
              </w:rPr>
              <w:t xml:space="preserve"> (Sign in sheets, agenda and minutes)</w:t>
            </w:r>
          </w:p>
          <w:p w14:paraId="59F0E354" w14:textId="77777777" w:rsidR="00283110" w:rsidRPr="00A40AEA" w:rsidRDefault="00283110" w:rsidP="00FE5A6F">
            <w:pPr>
              <w:pStyle w:val="ListParagraph"/>
              <w:numPr>
                <w:ilvl w:val="0"/>
                <w:numId w:val="47"/>
              </w:numPr>
              <w:jc w:val="both"/>
              <w:rPr>
                <w:sz w:val="22"/>
                <w:szCs w:val="22"/>
              </w:rPr>
            </w:pPr>
            <w:r>
              <w:rPr>
                <w:sz w:val="22"/>
                <w:szCs w:val="22"/>
              </w:rPr>
              <w:t>Teachers will submit documentation of signed compacted and dates of conferences held with parents.</w:t>
            </w:r>
          </w:p>
        </w:tc>
      </w:tr>
    </w:tbl>
    <w:p w14:paraId="1063152F" w14:textId="77777777" w:rsidR="00304D8B" w:rsidRDefault="00304D8B" w:rsidP="001218A2">
      <w:pPr>
        <w:spacing w:line="240" w:lineRule="auto"/>
        <w:rPr>
          <w:i/>
          <w:sz w:val="20"/>
          <w:szCs w:val="18"/>
        </w:rPr>
      </w:pPr>
    </w:p>
    <w:p w14:paraId="4430785A" w14:textId="77777777" w:rsidR="0072117F" w:rsidRDefault="0072117F" w:rsidP="001218A2">
      <w:pPr>
        <w:spacing w:line="240" w:lineRule="auto"/>
        <w:rPr>
          <w:i/>
          <w:sz w:val="20"/>
          <w:szCs w:val="18"/>
        </w:rPr>
      </w:pPr>
    </w:p>
    <w:p w14:paraId="1285EB17" w14:textId="77777777" w:rsidR="0072117F" w:rsidRDefault="0072117F" w:rsidP="0072117F">
      <w:pPr>
        <w:pStyle w:val="Heading1"/>
      </w:pPr>
      <w:bookmarkStart w:id="20" w:name="_Toc12867452"/>
      <w:r>
        <w:lastRenderedPageBreak/>
        <w:t>INSTRUCTIONAL STAFF</w:t>
      </w:r>
      <w:bookmarkEnd w:id="20"/>
    </w:p>
    <w:p w14:paraId="36989564" w14:textId="77777777"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16A7F479" w14:textId="77777777" w:rsidR="0072117F" w:rsidRDefault="0072117F" w:rsidP="0072117F">
      <w:pPr>
        <w:spacing w:line="240" w:lineRule="auto"/>
        <w:rPr>
          <w:rFonts w:eastAsia="Times New Roman"/>
        </w:rPr>
      </w:pPr>
    </w:p>
    <w:p w14:paraId="445A82F3" w14:textId="77777777"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5F5E7892"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8291C85"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46446024" w14:textId="77777777"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754967C6" w14:textId="77777777" w:rsidTr="006A0010">
        <w:trPr>
          <w:trHeight w:val="5454"/>
        </w:trPr>
        <w:tc>
          <w:tcPr>
            <w:tcW w:w="9507" w:type="dxa"/>
            <w:shd w:val="clear" w:color="auto" w:fill="auto"/>
            <w:vAlign w:val="top"/>
          </w:tcPr>
          <w:p w14:paraId="6C37F32E" w14:textId="77777777" w:rsidR="0072117F" w:rsidRDefault="00283110" w:rsidP="00283110">
            <w:pPr>
              <w:pStyle w:val="ListParagraph"/>
              <w:numPr>
                <w:ilvl w:val="0"/>
                <w:numId w:val="48"/>
              </w:numPr>
              <w:spacing w:line="240" w:lineRule="auto"/>
              <w:rPr>
                <w:sz w:val="22"/>
                <w:szCs w:val="22"/>
              </w:rPr>
            </w:pPr>
            <w:r>
              <w:rPr>
                <w:sz w:val="22"/>
                <w:szCs w:val="22"/>
              </w:rPr>
              <w:t>A notification letter will be sent home to the parents of students whose teachers who has been identified as out of field, inexperienced or ineffective.</w:t>
            </w:r>
          </w:p>
          <w:p w14:paraId="397915E3" w14:textId="77777777" w:rsidR="00283110" w:rsidRPr="00283110" w:rsidRDefault="00283110" w:rsidP="00283110">
            <w:pPr>
              <w:pStyle w:val="ListParagraph"/>
              <w:numPr>
                <w:ilvl w:val="0"/>
                <w:numId w:val="48"/>
              </w:numPr>
              <w:spacing w:line="240" w:lineRule="auto"/>
              <w:rPr>
                <w:sz w:val="22"/>
                <w:szCs w:val="22"/>
              </w:rPr>
            </w:pPr>
            <w:r>
              <w:rPr>
                <w:sz w:val="22"/>
                <w:szCs w:val="22"/>
              </w:rPr>
              <w:t>A copy of the parent letter will be submitted as evidence of the notification.</w:t>
            </w:r>
          </w:p>
        </w:tc>
      </w:tr>
    </w:tbl>
    <w:p w14:paraId="1C1F0D9E" w14:textId="77777777" w:rsidR="0072117F" w:rsidRDefault="0072117F" w:rsidP="001218A2">
      <w:pPr>
        <w:spacing w:line="240" w:lineRule="auto"/>
        <w:rPr>
          <w:i/>
          <w:sz w:val="20"/>
          <w:szCs w:val="18"/>
        </w:rPr>
      </w:pPr>
    </w:p>
    <w:p w14:paraId="6E5A3572" w14:textId="77777777" w:rsidR="00DC53B9" w:rsidRDefault="00DC53B9" w:rsidP="001218A2">
      <w:pPr>
        <w:spacing w:line="240" w:lineRule="auto"/>
        <w:rPr>
          <w:i/>
          <w:sz w:val="20"/>
          <w:szCs w:val="18"/>
        </w:rPr>
      </w:pPr>
    </w:p>
    <w:p w14:paraId="15C14875" w14:textId="77777777" w:rsidR="00DC53B9" w:rsidRDefault="00DC53B9" w:rsidP="00EA58F1">
      <w:pPr>
        <w:pStyle w:val="Heading2"/>
        <w:rPr>
          <w:color w:val="FF0000"/>
        </w:rPr>
      </w:pPr>
      <w:r>
        <w:br w:type="page"/>
      </w:r>
      <w:bookmarkStart w:id="21" w:name="_Toc12867453"/>
      <w:r w:rsidR="34CA79C5">
        <w:lastRenderedPageBreak/>
        <w:t>BUILDING THE CAPACITY OF TEACHERS AND STAFF MEMBERS</w:t>
      </w:r>
      <w:bookmarkEnd w:id="21"/>
    </w:p>
    <w:p w14:paraId="330575AA"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737FC75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19F376E"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080EFA26"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1CD0175F" w14:textId="77777777" w:rsidTr="0072117F">
        <w:trPr>
          <w:trHeight w:val="602"/>
        </w:trPr>
        <w:tc>
          <w:tcPr>
            <w:tcW w:w="10013" w:type="dxa"/>
            <w:shd w:val="clear" w:color="auto" w:fill="FAEEC2" w:themeFill="accent3" w:themeFillTint="66"/>
            <w:vAlign w:val="top"/>
          </w:tcPr>
          <w:p w14:paraId="141E5693" w14:textId="77777777"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6AEBF02F" w14:textId="77777777"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786A3069" w14:textId="77777777"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57547898" w14:textId="77777777" w:rsidTr="0072117F">
        <w:trPr>
          <w:trHeight w:val="8756"/>
        </w:trPr>
        <w:tc>
          <w:tcPr>
            <w:tcW w:w="10013" w:type="dxa"/>
            <w:shd w:val="clear" w:color="auto" w:fill="auto"/>
            <w:vAlign w:val="top"/>
          </w:tcPr>
          <w:p w14:paraId="761D4849" w14:textId="77777777" w:rsidR="34CA79C5" w:rsidRDefault="34CA79C5" w:rsidP="34CA79C5">
            <w:pPr>
              <w:spacing w:before="0" w:line="240" w:lineRule="auto"/>
              <w:ind w:left="0" w:right="0"/>
            </w:pPr>
            <w:r w:rsidRPr="34CA79C5">
              <w:rPr>
                <w:b/>
                <w:bCs/>
                <w:color w:val="FF0000"/>
                <w:sz w:val="22"/>
                <w:szCs w:val="22"/>
                <w:u w:val="single"/>
              </w:rPr>
              <w:lastRenderedPageBreak/>
              <w:t>Items in red are examples</w:t>
            </w:r>
          </w:p>
          <w:p w14:paraId="5C6B223D" w14:textId="77777777"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2BCA9520"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150D529B"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3B26D2FC"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5B78DCBF"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46B965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51649421"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1A939BBE"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0E29CC93"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5C7C2F2" w14:textId="77777777" w:rsidR="0072117F" w:rsidRPr="00325E7D" w:rsidRDefault="00325E7D" w:rsidP="0072117F">
                  <w:pPr>
                    <w:spacing w:line="240" w:lineRule="auto"/>
                    <w:rPr>
                      <w:b w:val="0"/>
                      <w:bCs w:val="0"/>
                      <w:sz w:val="22"/>
                      <w:szCs w:val="22"/>
                    </w:rPr>
                  </w:pPr>
                  <w:r w:rsidRPr="00325E7D">
                    <w:rPr>
                      <w:b w:val="0"/>
                      <w:bCs w:val="0"/>
                      <w:sz w:val="22"/>
                      <w:szCs w:val="22"/>
                    </w:rPr>
                    <w:t>Effective Parent Communication</w:t>
                  </w:r>
                </w:p>
              </w:tc>
              <w:tc>
                <w:tcPr>
                  <w:tcW w:w="1622" w:type="dxa"/>
                </w:tcPr>
                <w:p w14:paraId="2B8E7AFB" w14:textId="77777777" w:rsidR="0072117F" w:rsidRPr="00325E7D" w:rsidRDefault="00325E7D"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325E7D">
                    <w:rPr>
                      <w:sz w:val="22"/>
                      <w:szCs w:val="22"/>
                    </w:rPr>
                    <w:t>M</w:t>
                  </w:r>
                  <w:r w:rsidR="009350F9">
                    <w:rPr>
                      <w:sz w:val="22"/>
                      <w:szCs w:val="22"/>
                    </w:rPr>
                    <w:t>r</w:t>
                  </w:r>
                  <w:r w:rsidRPr="00325E7D">
                    <w:rPr>
                      <w:sz w:val="22"/>
                      <w:szCs w:val="22"/>
                    </w:rPr>
                    <w:t>s. O’Connell</w:t>
                  </w:r>
                </w:p>
              </w:tc>
              <w:tc>
                <w:tcPr>
                  <w:tcW w:w="2132" w:type="dxa"/>
                </w:tcPr>
                <w:p w14:paraId="1410CA73" w14:textId="77777777" w:rsidR="0072117F" w:rsidRPr="00325E7D" w:rsidRDefault="00325E7D"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325E7D">
                    <w:rPr>
                      <w:sz w:val="22"/>
                      <w:szCs w:val="22"/>
                    </w:rPr>
                    <w:t>Improved ability for staff to communicate with parents</w:t>
                  </w:r>
                </w:p>
              </w:tc>
              <w:tc>
                <w:tcPr>
                  <w:tcW w:w="1009" w:type="dxa"/>
                </w:tcPr>
                <w:p w14:paraId="63335A64" w14:textId="77777777" w:rsidR="0072117F" w:rsidRPr="00325E7D" w:rsidRDefault="00325E7D"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325E7D">
                    <w:rPr>
                      <w:sz w:val="22"/>
                      <w:szCs w:val="22"/>
                    </w:rPr>
                    <w:t>Aug 2019</w:t>
                  </w:r>
                </w:p>
              </w:tc>
              <w:tc>
                <w:tcPr>
                  <w:tcW w:w="3041" w:type="dxa"/>
                </w:tcPr>
                <w:p w14:paraId="441FAC82" w14:textId="77777777" w:rsidR="0072117F" w:rsidRPr="00325E7D" w:rsidRDefault="00325E7D"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325E7D">
                    <w:rPr>
                      <w:sz w:val="22"/>
                      <w:szCs w:val="22"/>
                    </w:rPr>
                    <w:t>Sign-in sheets, evaluation sheets, follow up with teachers</w:t>
                  </w:r>
                </w:p>
              </w:tc>
            </w:tr>
            <w:tr w:rsidR="0072117F" w14:paraId="1B56E2C9"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499D29B" w14:textId="77777777" w:rsidR="0072117F" w:rsidRPr="00325E7D" w:rsidRDefault="00325E7D" w:rsidP="0072117F">
                  <w:pPr>
                    <w:spacing w:line="240" w:lineRule="auto"/>
                    <w:rPr>
                      <w:b w:val="0"/>
                      <w:bCs w:val="0"/>
                      <w:sz w:val="22"/>
                      <w:szCs w:val="22"/>
                    </w:rPr>
                  </w:pPr>
                  <w:r>
                    <w:rPr>
                      <w:b w:val="0"/>
                      <w:bCs w:val="0"/>
                      <w:sz w:val="22"/>
                      <w:szCs w:val="22"/>
                    </w:rPr>
                    <w:t>Full Service Resources</w:t>
                  </w:r>
                </w:p>
              </w:tc>
              <w:tc>
                <w:tcPr>
                  <w:tcW w:w="1622" w:type="dxa"/>
                </w:tcPr>
                <w:p w14:paraId="4C316EC8" w14:textId="77777777" w:rsidR="0072117F" w:rsidRPr="00325E7D" w:rsidRDefault="00325E7D"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Guidance Counselor</w:t>
                  </w:r>
                </w:p>
              </w:tc>
              <w:tc>
                <w:tcPr>
                  <w:tcW w:w="2132" w:type="dxa"/>
                </w:tcPr>
                <w:p w14:paraId="1F73CCD8" w14:textId="77777777" w:rsidR="0072117F" w:rsidRPr="00325E7D"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25E7D">
                    <w:rPr>
                      <w:sz w:val="22"/>
                      <w:szCs w:val="22"/>
                    </w:rPr>
                    <w:t>Improved ability for staff t</w:t>
                  </w:r>
                  <w:r w:rsidR="00325E7D" w:rsidRPr="00325E7D">
                    <w:rPr>
                      <w:sz w:val="22"/>
                      <w:szCs w:val="22"/>
                    </w:rPr>
                    <w:t>o assist parents and families</w:t>
                  </w:r>
                </w:p>
              </w:tc>
              <w:tc>
                <w:tcPr>
                  <w:tcW w:w="1009" w:type="dxa"/>
                </w:tcPr>
                <w:p w14:paraId="38863A4F" w14:textId="77777777" w:rsidR="00325E7D" w:rsidRPr="00325E7D" w:rsidRDefault="00325E7D"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325E7D">
                    <w:rPr>
                      <w:sz w:val="22"/>
                      <w:szCs w:val="22"/>
                    </w:rPr>
                    <w:t>Aug –Dec.</w:t>
                  </w:r>
                </w:p>
                <w:p w14:paraId="1077B940" w14:textId="77777777" w:rsidR="0072117F" w:rsidRPr="00325E7D" w:rsidRDefault="00325E7D"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325E7D">
                    <w:rPr>
                      <w:sz w:val="22"/>
                      <w:szCs w:val="22"/>
                    </w:rPr>
                    <w:t>2019</w:t>
                  </w:r>
                </w:p>
              </w:tc>
              <w:tc>
                <w:tcPr>
                  <w:tcW w:w="3041" w:type="dxa"/>
                </w:tcPr>
                <w:p w14:paraId="5C0A89D7" w14:textId="77777777" w:rsidR="0072117F" w:rsidRPr="00325E7D"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325E7D">
                    <w:rPr>
                      <w:sz w:val="22"/>
                      <w:szCs w:val="22"/>
                    </w:rPr>
                    <w:t>Sign-in sheets, evaluation sheets, follow up with teachers</w:t>
                  </w:r>
                </w:p>
              </w:tc>
            </w:tr>
            <w:tr w:rsidR="0072117F" w14:paraId="63C78E7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6F46FF26" w14:textId="77777777" w:rsidR="0072117F" w:rsidRPr="00325E7D" w:rsidRDefault="00453FAC" w:rsidP="0072117F">
                  <w:pPr>
                    <w:spacing w:line="240" w:lineRule="auto"/>
                    <w:rPr>
                      <w:b w:val="0"/>
                      <w:bCs w:val="0"/>
                      <w:sz w:val="22"/>
                      <w:szCs w:val="22"/>
                    </w:rPr>
                  </w:pPr>
                  <w:r>
                    <w:rPr>
                      <w:b w:val="0"/>
                      <w:bCs w:val="0"/>
                      <w:sz w:val="22"/>
                      <w:szCs w:val="22"/>
                    </w:rPr>
                    <w:t xml:space="preserve">Volunteer </w:t>
                  </w:r>
                  <w:r w:rsidR="00325E7D">
                    <w:rPr>
                      <w:b w:val="0"/>
                      <w:bCs w:val="0"/>
                      <w:sz w:val="22"/>
                      <w:szCs w:val="22"/>
                    </w:rPr>
                    <w:t>Training</w:t>
                  </w:r>
                </w:p>
              </w:tc>
              <w:tc>
                <w:tcPr>
                  <w:tcW w:w="1622" w:type="dxa"/>
                </w:tcPr>
                <w:p w14:paraId="11B7559C" w14:textId="77777777" w:rsidR="0072117F" w:rsidRPr="00325E7D" w:rsidRDefault="00453FAC"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w:t>
                  </w:r>
                  <w:r w:rsidR="009350F9">
                    <w:rPr>
                      <w:sz w:val="22"/>
                      <w:szCs w:val="22"/>
                    </w:rPr>
                    <w:t>r</w:t>
                  </w:r>
                  <w:bookmarkStart w:id="22" w:name="_GoBack"/>
                  <w:bookmarkEnd w:id="22"/>
                  <w:r>
                    <w:rPr>
                      <w:sz w:val="22"/>
                      <w:szCs w:val="22"/>
                    </w:rPr>
                    <w:t>s. O’Connell</w:t>
                  </w:r>
                </w:p>
              </w:tc>
              <w:tc>
                <w:tcPr>
                  <w:tcW w:w="2132" w:type="dxa"/>
                </w:tcPr>
                <w:p w14:paraId="415BFE70" w14:textId="77777777" w:rsidR="0072117F" w:rsidRPr="00325E7D" w:rsidRDefault="00453FAC"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Improved  ability to work with parents</w:t>
                  </w:r>
                </w:p>
              </w:tc>
              <w:tc>
                <w:tcPr>
                  <w:tcW w:w="1009" w:type="dxa"/>
                </w:tcPr>
                <w:p w14:paraId="013CF472" w14:textId="77777777" w:rsidR="00453FAC" w:rsidRPr="00325E7D" w:rsidRDefault="00453FAC"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Aug. 2019</w:t>
                  </w:r>
                </w:p>
              </w:tc>
              <w:tc>
                <w:tcPr>
                  <w:tcW w:w="3041" w:type="dxa"/>
                </w:tcPr>
                <w:p w14:paraId="1A7A6028" w14:textId="77777777" w:rsidR="0072117F" w:rsidRPr="00325E7D" w:rsidRDefault="00453FAC"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325E7D">
                    <w:rPr>
                      <w:sz w:val="22"/>
                      <w:szCs w:val="22"/>
                    </w:rPr>
                    <w:t>Sign-in sheets, evaluation sheets, follow up with teachers</w:t>
                  </w:r>
                </w:p>
              </w:tc>
            </w:tr>
            <w:tr w:rsidR="0072117F" w14:paraId="28E30E1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9B219FA" w14:textId="77777777" w:rsidR="0072117F" w:rsidRPr="00453FAC" w:rsidRDefault="00453FAC" w:rsidP="0072117F">
                  <w:pPr>
                    <w:spacing w:line="240" w:lineRule="auto"/>
                    <w:rPr>
                      <w:b w:val="0"/>
                      <w:bCs w:val="0"/>
                      <w:sz w:val="22"/>
                      <w:szCs w:val="22"/>
                    </w:rPr>
                  </w:pPr>
                  <w:r>
                    <w:rPr>
                      <w:b w:val="0"/>
                      <w:bCs w:val="0"/>
                      <w:sz w:val="22"/>
                      <w:szCs w:val="22"/>
                    </w:rPr>
                    <w:t>A.L.E.R.T Training</w:t>
                  </w:r>
                </w:p>
              </w:tc>
              <w:tc>
                <w:tcPr>
                  <w:tcW w:w="1622" w:type="dxa"/>
                </w:tcPr>
                <w:p w14:paraId="409B75C5" w14:textId="77777777" w:rsidR="0072117F" w:rsidRPr="00453FAC" w:rsidRDefault="00453FAC"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Guidance Counselor</w:t>
                  </w:r>
                </w:p>
              </w:tc>
              <w:tc>
                <w:tcPr>
                  <w:tcW w:w="2132" w:type="dxa"/>
                </w:tcPr>
                <w:p w14:paraId="2701DA6A" w14:textId="77777777" w:rsidR="0072117F" w:rsidRDefault="00453FAC"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25E7D">
                    <w:rPr>
                      <w:sz w:val="22"/>
                      <w:szCs w:val="22"/>
                    </w:rPr>
                    <w:t>Improved ability for staff to assist parents and families</w:t>
                  </w:r>
                </w:p>
              </w:tc>
              <w:tc>
                <w:tcPr>
                  <w:tcW w:w="1009" w:type="dxa"/>
                </w:tcPr>
                <w:p w14:paraId="0D24D1CD" w14:textId="77777777" w:rsidR="0072117F" w:rsidRDefault="00453FAC"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Oct.</w:t>
                  </w:r>
                </w:p>
                <w:p w14:paraId="58916F47" w14:textId="77777777" w:rsidR="00453FAC" w:rsidRPr="00453FAC" w:rsidRDefault="00453FAC"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2019</w:t>
                  </w:r>
                </w:p>
              </w:tc>
              <w:tc>
                <w:tcPr>
                  <w:tcW w:w="3041" w:type="dxa"/>
                </w:tcPr>
                <w:p w14:paraId="5E66CD69" w14:textId="77777777" w:rsidR="0072117F" w:rsidRDefault="00453FAC"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25E7D">
                    <w:rPr>
                      <w:sz w:val="22"/>
                      <w:szCs w:val="22"/>
                    </w:rPr>
                    <w:t>Sign-in sheets, evaluation sheets, follow up with teachers</w:t>
                  </w:r>
                </w:p>
              </w:tc>
            </w:tr>
            <w:tr w:rsidR="0072117F" w14:paraId="7BD8792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9A02CC6" w14:textId="77777777" w:rsidR="0072117F" w:rsidRDefault="0072117F" w:rsidP="0072117F">
                  <w:pPr>
                    <w:spacing w:line="240" w:lineRule="auto"/>
                    <w:rPr>
                      <w:b w:val="0"/>
                      <w:bCs w:val="0"/>
                      <w:color w:val="FF0000"/>
                      <w:sz w:val="22"/>
                      <w:szCs w:val="22"/>
                    </w:rPr>
                  </w:pPr>
                </w:p>
              </w:tc>
              <w:tc>
                <w:tcPr>
                  <w:tcW w:w="1622" w:type="dxa"/>
                </w:tcPr>
                <w:p w14:paraId="00E2660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871A41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0AB0D60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D0ECCE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65D7BF1F"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AAC8F41" w14:textId="77777777" w:rsidR="0072117F" w:rsidRDefault="0072117F" w:rsidP="0072117F">
                  <w:pPr>
                    <w:spacing w:line="240" w:lineRule="auto"/>
                    <w:rPr>
                      <w:b w:val="0"/>
                      <w:bCs w:val="0"/>
                      <w:color w:val="FF0000"/>
                      <w:sz w:val="22"/>
                      <w:szCs w:val="22"/>
                    </w:rPr>
                  </w:pPr>
                </w:p>
              </w:tc>
              <w:tc>
                <w:tcPr>
                  <w:tcW w:w="1622" w:type="dxa"/>
                </w:tcPr>
                <w:p w14:paraId="0900928C"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7602C7D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63B99224"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612865D6"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06E16A01"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0CBF62F" w14:textId="77777777" w:rsidR="0072117F" w:rsidRDefault="0072117F" w:rsidP="0072117F">
                  <w:pPr>
                    <w:spacing w:line="240" w:lineRule="auto"/>
                    <w:rPr>
                      <w:b w:val="0"/>
                      <w:bCs w:val="0"/>
                      <w:color w:val="FF0000"/>
                      <w:sz w:val="22"/>
                      <w:szCs w:val="22"/>
                    </w:rPr>
                  </w:pPr>
                </w:p>
              </w:tc>
              <w:tc>
                <w:tcPr>
                  <w:tcW w:w="1622" w:type="dxa"/>
                </w:tcPr>
                <w:p w14:paraId="4BB02E7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40F31FF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A1EEC73"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1F61D2D1"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10AC662F" w14:textId="77777777" w:rsidR="0072117F" w:rsidRPr="00352A3C" w:rsidRDefault="0072117F" w:rsidP="3F25002A">
            <w:pPr>
              <w:spacing w:before="0" w:line="240" w:lineRule="auto"/>
              <w:ind w:left="0"/>
              <w:rPr>
                <w:b/>
                <w:bCs/>
                <w:color w:val="FF0000"/>
                <w:sz w:val="22"/>
                <w:szCs w:val="22"/>
                <w:u w:val="single"/>
              </w:rPr>
            </w:pPr>
          </w:p>
          <w:p w14:paraId="40D8C6EE" w14:textId="77777777" w:rsidR="00DC53B9" w:rsidRPr="00352A3C" w:rsidRDefault="00DC53B9" w:rsidP="3F25002A">
            <w:pPr>
              <w:spacing w:before="0" w:line="240" w:lineRule="auto"/>
              <w:ind w:left="0"/>
              <w:rPr>
                <w:b/>
                <w:bCs/>
                <w:color w:val="FF0000"/>
                <w:sz w:val="22"/>
                <w:szCs w:val="22"/>
                <w:u w:val="single"/>
              </w:rPr>
            </w:pPr>
          </w:p>
        </w:tc>
      </w:tr>
    </w:tbl>
    <w:p w14:paraId="5EA33AC8" w14:textId="77777777" w:rsidR="00DC53B9" w:rsidRDefault="00DC53B9" w:rsidP="00DC53B9">
      <w:pPr>
        <w:spacing w:line="240" w:lineRule="auto"/>
      </w:pPr>
    </w:p>
    <w:p w14:paraId="3712E326" w14:textId="77777777" w:rsidR="00304D8B" w:rsidRDefault="00832E6E">
      <w:pPr>
        <w:spacing w:after="180" w:line="336" w:lineRule="auto"/>
        <w:contextualSpacing w:val="0"/>
      </w:pPr>
      <w:r>
        <w:br w:type="page"/>
      </w:r>
    </w:p>
    <w:p w14:paraId="6AA0F022"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3B29458F"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0265F436"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395E466E"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0C0CEBD"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FC80E44"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28D805DF"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052BEB45"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1C5677F0" w14:textId="77777777" w:rsidR="00417924" w:rsidRPr="009F232A" w:rsidRDefault="00453FAC"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C43EE22" w14:textId="77777777" w:rsidR="3F38091D" w:rsidRDefault="3F38091D"/>
        </w:tc>
        <w:tc>
          <w:tcPr>
            <w:tcW w:w="3330" w:type="dxa"/>
            <w:tcBorders>
              <w:top w:val="single" w:sz="4" w:space="0" w:color="FFFFFF" w:themeColor="background2"/>
            </w:tcBorders>
          </w:tcPr>
          <w:p w14:paraId="151364D2" w14:textId="77777777"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240F974B"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5326AF09"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00ED7370"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0723A19" w14:textId="77777777" w:rsidR="3F38091D" w:rsidRDefault="3F38091D"/>
        </w:tc>
        <w:tc>
          <w:tcPr>
            <w:tcW w:w="3330" w:type="dxa"/>
          </w:tcPr>
          <w:p w14:paraId="292BA395"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0A2F4996"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4109891"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0E15BC8F"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2EF724B" w14:textId="77777777" w:rsidR="00417924" w:rsidRPr="009F232A" w:rsidRDefault="00417924" w:rsidP="00441541">
            <w:pPr>
              <w:spacing w:line="240" w:lineRule="auto"/>
              <w:rPr>
                <w:rFonts w:cstheme="minorHAnsi"/>
                <w:sz w:val="22"/>
                <w:szCs w:val="22"/>
              </w:rPr>
            </w:pPr>
          </w:p>
          <w:p w14:paraId="670097DC" w14:textId="77777777" w:rsidR="00417924" w:rsidRPr="009F232A" w:rsidRDefault="00417924" w:rsidP="00441541">
            <w:pPr>
              <w:spacing w:line="240" w:lineRule="auto"/>
              <w:rPr>
                <w:rFonts w:cstheme="minorHAnsi"/>
                <w:sz w:val="22"/>
                <w:szCs w:val="22"/>
              </w:rPr>
            </w:pPr>
          </w:p>
        </w:tc>
        <w:tc>
          <w:tcPr>
            <w:tcW w:w="3330" w:type="dxa"/>
          </w:tcPr>
          <w:p w14:paraId="1CCED36D"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4591C3C8"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35D422BE"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0BB99C0A"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6AA3E94C" w14:textId="77777777" w:rsidR="00417924" w:rsidRPr="009F232A" w:rsidRDefault="00417924" w:rsidP="00441541">
            <w:pPr>
              <w:spacing w:line="240" w:lineRule="auto"/>
              <w:rPr>
                <w:rFonts w:cstheme="minorHAnsi"/>
                <w:sz w:val="22"/>
                <w:szCs w:val="22"/>
              </w:rPr>
            </w:pPr>
          </w:p>
          <w:p w14:paraId="2D39F542" w14:textId="77777777" w:rsidR="00417924" w:rsidRPr="009F232A" w:rsidRDefault="00417924" w:rsidP="00441541">
            <w:pPr>
              <w:spacing w:line="240" w:lineRule="auto"/>
              <w:rPr>
                <w:rFonts w:cstheme="minorHAnsi"/>
                <w:sz w:val="22"/>
                <w:szCs w:val="22"/>
              </w:rPr>
            </w:pPr>
          </w:p>
        </w:tc>
        <w:tc>
          <w:tcPr>
            <w:tcW w:w="3330" w:type="dxa"/>
          </w:tcPr>
          <w:p w14:paraId="2382A6FE"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664D12B9"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688AA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6459D34" w14:textId="77777777" w:rsidR="00417924" w:rsidRPr="009F232A" w:rsidRDefault="00453FAC"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7ACA6FC" w14:textId="77777777" w:rsidR="00417924" w:rsidRPr="009F232A" w:rsidRDefault="00417924" w:rsidP="00441541">
            <w:pPr>
              <w:spacing w:line="240" w:lineRule="auto"/>
              <w:rPr>
                <w:rFonts w:cstheme="minorHAnsi"/>
                <w:sz w:val="22"/>
                <w:szCs w:val="22"/>
              </w:rPr>
            </w:pPr>
          </w:p>
          <w:p w14:paraId="158EFC3F" w14:textId="77777777" w:rsidR="00417924" w:rsidRPr="009F232A" w:rsidRDefault="00417924" w:rsidP="00441541">
            <w:pPr>
              <w:spacing w:line="240" w:lineRule="auto"/>
              <w:rPr>
                <w:rFonts w:cstheme="minorHAnsi"/>
                <w:sz w:val="22"/>
                <w:szCs w:val="22"/>
              </w:rPr>
            </w:pPr>
          </w:p>
        </w:tc>
        <w:tc>
          <w:tcPr>
            <w:tcW w:w="3330" w:type="dxa"/>
          </w:tcPr>
          <w:p w14:paraId="296FC98A"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4093860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3DDFB81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73F4998B"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09B3619C" w14:textId="77777777" w:rsidR="3F38091D" w:rsidRDefault="3F38091D"/>
        </w:tc>
        <w:tc>
          <w:tcPr>
            <w:tcW w:w="3330" w:type="dxa"/>
          </w:tcPr>
          <w:p w14:paraId="41B457BE"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E96E519"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592900C1"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4AA6132F"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603AE131" w14:textId="77777777" w:rsidR="3F38091D" w:rsidRDefault="3F38091D"/>
        </w:tc>
        <w:tc>
          <w:tcPr>
            <w:tcW w:w="3330" w:type="dxa"/>
          </w:tcPr>
          <w:p w14:paraId="4DDDFCF3"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583DE28C"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150EDB89"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66"/>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931382" w14:textId="77777777" w:rsidR="008079AE" w:rsidRDefault="008079AE" w:rsidP="00A91D75">
      <w:r>
        <w:separator/>
      </w:r>
    </w:p>
  </w:endnote>
  <w:endnote w:type="continuationSeparator" w:id="0">
    <w:p w14:paraId="5F8E229B" w14:textId="77777777" w:rsidR="008079AE" w:rsidRDefault="008079A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B03A57" w14:textId="77777777" w:rsidR="008079AE" w:rsidRDefault="008079AE" w:rsidP="00A91D75">
      <w:r>
        <w:separator/>
      </w:r>
    </w:p>
  </w:footnote>
  <w:footnote w:type="continuationSeparator" w:id="0">
    <w:p w14:paraId="43AC9306" w14:textId="77777777" w:rsidR="008079AE" w:rsidRDefault="008079A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079AE" w14:paraId="357CAF81" w14:textId="77777777" w:rsidTr="00A7217A">
      <w:trPr>
        <w:trHeight w:val="1060"/>
      </w:trPr>
      <w:tc>
        <w:tcPr>
          <w:tcW w:w="5861" w:type="dxa"/>
        </w:tcPr>
        <w:p w14:paraId="25B03B4A" w14:textId="77777777" w:rsidR="008079AE" w:rsidRDefault="008079AE" w:rsidP="00A7217A">
          <w:pPr>
            <w:pStyle w:val="Header"/>
            <w:spacing w:after="0"/>
          </w:pPr>
          <w:r w:rsidRPr="008759A8">
            <w:rPr>
              <w:noProof/>
              <w:lang w:eastAsia="en-US"/>
            </w:rPr>
            <mc:AlternateContent>
              <mc:Choice Requires="wps">
                <w:drawing>
                  <wp:inline distT="0" distB="0" distL="0" distR="0" wp14:anchorId="3706FB94" wp14:editId="21EE1C02">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0914650"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74DF4C3D" w14:textId="77777777" w:rsidR="008079AE" w:rsidRDefault="008079AE"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46B537E4" wp14:editId="312E046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6DEE7" w14:textId="77777777" w:rsidR="008079AE" w:rsidRPr="007107AC" w:rsidRDefault="008079A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9350F9">
                                  <w:rPr>
                                    <w:noProof/>
                                    <w:color w:val="FFFFFF" w:themeColor="background1"/>
                                    <w:sz w:val="28"/>
                                  </w:rPr>
                                  <w:t>21</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B537E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7AD6DEE7" w14:textId="77777777" w:rsidR="008079AE" w:rsidRPr="007107AC" w:rsidRDefault="008079A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9350F9">
                            <w:rPr>
                              <w:noProof/>
                              <w:color w:val="FFFFFF" w:themeColor="background1"/>
                              <w:sz w:val="28"/>
                            </w:rPr>
                            <w:t>21</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4D6B2CA5" wp14:editId="239C9840">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411645E9" w14:textId="77777777" w:rsidR="008079AE" w:rsidRPr="008759A8" w:rsidRDefault="008079AE"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6B2CA5"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411645E9" w14:textId="77777777" w:rsidR="008079AE" w:rsidRPr="008759A8" w:rsidRDefault="008079AE"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4A259AF"/>
    <w:multiLevelType w:val="hybridMultilevel"/>
    <w:tmpl w:val="8B941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20A46F16"/>
    <w:multiLevelType w:val="hybridMultilevel"/>
    <w:tmpl w:val="EBCA3EA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AE5B52"/>
    <w:multiLevelType w:val="hybridMultilevel"/>
    <w:tmpl w:val="69D6992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5" w15:restartNumberingAfterBreak="0">
    <w:nsid w:val="35E608D8"/>
    <w:multiLevelType w:val="hybridMultilevel"/>
    <w:tmpl w:val="0D22311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6"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581A45"/>
    <w:multiLevelType w:val="hybridMultilevel"/>
    <w:tmpl w:val="80C2052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0"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34D704A"/>
    <w:multiLevelType w:val="hybridMultilevel"/>
    <w:tmpl w:val="4E28D082"/>
    <w:lvl w:ilvl="0" w:tplc="04090001">
      <w:start w:val="1"/>
      <w:numFmt w:val="bullet"/>
      <w:lvlText w:val=""/>
      <w:lvlJc w:val="left"/>
      <w:pPr>
        <w:ind w:left="1555" w:hanging="360"/>
      </w:pPr>
      <w:rPr>
        <w:rFonts w:ascii="Symbol" w:hAnsi="Symbol" w:hint="default"/>
      </w:rPr>
    </w:lvl>
    <w:lvl w:ilvl="1" w:tplc="04090003" w:tentative="1">
      <w:start w:val="1"/>
      <w:numFmt w:val="bullet"/>
      <w:lvlText w:val="o"/>
      <w:lvlJc w:val="left"/>
      <w:pPr>
        <w:ind w:left="2275" w:hanging="360"/>
      </w:pPr>
      <w:rPr>
        <w:rFonts w:ascii="Courier New" w:hAnsi="Courier New" w:cs="Courier New" w:hint="default"/>
      </w:rPr>
    </w:lvl>
    <w:lvl w:ilvl="2" w:tplc="04090005" w:tentative="1">
      <w:start w:val="1"/>
      <w:numFmt w:val="bullet"/>
      <w:lvlText w:val=""/>
      <w:lvlJc w:val="left"/>
      <w:pPr>
        <w:ind w:left="2995" w:hanging="360"/>
      </w:pPr>
      <w:rPr>
        <w:rFonts w:ascii="Wingdings" w:hAnsi="Wingdings" w:hint="default"/>
      </w:rPr>
    </w:lvl>
    <w:lvl w:ilvl="3" w:tplc="04090001" w:tentative="1">
      <w:start w:val="1"/>
      <w:numFmt w:val="bullet"/>
      <w:lvlText w:val=""/>
      <w:lvlJc w:val="left"/>
      <w:pPr>
        <w:ind w:left="3715" w:hanging="360"/>
      </w:pPr>
      <w:rPr>
        <w:rFonts w:ascii="Symbol" w:hAnsi="Symbol" w:hint="default"/>
      </w:rPr>
    </w:lvl>
    <w:lvl w:ilvl="4" w:tplc="04090003" w:tentative="1">
      <w:start w:val="1"/>
      <w:numFmt w:val="bullet"/>
      <w:lvlText w:val="o"/>
      <w:lvlJc w:val="left"/>
      <w:pPr>
        <w:ind w:left="4435" w:hanging="360"/>
      </w:pPr>
      <w:rPr>
        <w:rFonts w:ascii="Courier New" w:hAnsi="Courier New" w:cs="Courier New" w:hint="default"/>
      </w:rPr>
    </w:lvl>
    <w:lvl w:ilvl="5" w:tplc="04090005" w:tentative="1">
      <w:start w:val="1"/>
      <w:numFmt w:val="bullet"/>
      <w:lvlText w:val=""/>
      <w:lvlJc w:val="left"/>
      <w:pPr>
        <w:ind w:left="5155" w:hanging="360"/>
      </w:pPr>
      <w:rPr>
        <w:rFonts w:ascii="Wingdings" w:hAnsi="Wingdings" w:hint="default"/>
      </w:rPr>
    </w:lvl>
    <w:lvl w:ilvl="6" w:tplc="04090001" w:tentative="1">
      <w:start w:val="1"/>
      <w:numFmt w:val="bullet"/>
      <w:lvlText w:val=""/>
      <w:lvlJc w:val="left"/>
      <w:pPr>
        <w:ind w:left="5875" w:hanging="360"/>
      </w:pPr>
      <w:rPr>
        <w:rFonts w:ascii="Symbol" w:hAnsi="Symbol" w:hint="default"/>
      </w:rPr>
    </w:lvl>
    <w:lvl w:ilvl="7" w:tplc="04090003" w:tentative="1">
      <w:start w:val="1"/>
      <w:numFmt w:val="bullet"/>
      <w:lvlText w:val="o"/>
      <w:lvlJc w:val="left"/>
      <w:pPr>
        <w:ind w:left="6595" w:hanging="360"/>
      </w:pPr>
      <w:rPr>
        <w:rFonts w:ascii="Courier New" w:hAnsi="Courier New" w:cs="Courier New" w:hint="default"/>
      </w:rPr>
    </w:lvl>
    <w:lvl w:ilvl="8" w:tplc="04090005" w:tentative="1">
      <w:start w:val="1"/>
      <w:numFmt w:val="bullet"/>
      <w:lvlText w:val=""/>
      <w:lvlJc w:val="left"/>
      <w:pPr>
        <w:ind w:left="7315" w:hanging="360"/>
      </w:pPr>
      <w:rPr>
        <w:rFonts w:ascii="Wingdings" w:hAnsi="Wingdings" w:hint="default"/>
      </w:rPr>
    </w:lvl>
  </w:abstractNum>
  <w:abstractNum w:abstractNumId="23" w15:restartNumberingAfterBreak="0">
    <w:nsid w:val="548D712F"/>
    <w:multiLevelType w:val="hybridMultilevel"/>
    <w:tmpl w:val="9CD4D764"/>
    <w:lvl w:ilvl="0" w:tplc="658E8242">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4"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6"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9" w15:restartNumberingAfterBreak="0">
    <w:nsid w:val="697D2716"/>
    <w:multiLevelType w:val="hybridMultilevel"/>
    <w:tmpl w:val="5002B60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3"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2"/>
    <w:lvlOverride w:ilvl="0">
      <w:startOverride w:val="1"/>
    </w:lvlOverride>
  </w:num>
  <w:num w:numId="4">
    <w:abstractNumId w:val="16"/>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4"/>
  </w:num>
  <w:num w:numId="11">
    <w:abstractNumId w:val="25"/>
  </w:num>
  <w:num w:numId="12">
    <w:abstractNumId w:val="25"/>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5"/>
  </w:num>
  <w:num w:numId="14">
    <w:abstractNumId w:val="25"/>
  </w:num>
  <w:num w:numId="15">
    <w:abstractNumId w:val="25"/>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5"/>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num>
  <w:num w:numId="22">
    <w:abstractNumId w:val="24"/>
  </w:num>
  <w:num w:numId="23">
    <w:abstractNumId w:val="17"/>
  </w:num>
  <w:num w:numId="24">
    <w:abstractNumId w:val="10"/>
  </w:num>
  <w:num w:numId="25">
    <w:abstractNumId w:val="1"/>
  </w:num>
  <w:num w:numId="26">
    <w:abstractNumId w:val="21"/>
  </w:num>
  <w:num w:numId="27">
    <w:abstractNumId w:val="30"/>
  </w:num>
  <w:num w:numId="28">
    <w:abstractNumId w:val="27"/>
  </w:num>
  <w:num w:numId="29">
    <w:abstractNumId w:val="28"/>
  </w:num>
  <w:num w:numId="30">
    <w:abstractNumId w:val="33"/>
  </w:num>
  <w:num w:numId="31">
    <w:abstractNumId w:val="13"/>
  </w:num>
  <w:num w:numId="32">
    <w:abstractNumId w:val="18"/>
  </w:num>
  <w:num w:numId="33">
    <w:abstractNumId w:val="31"/>
  </w:num>
  <w:num w:numId="34">
    <w:abstractNumId w:val="6"/>
  </w:num>
  <w:num w:numId="35">
    <w:abstractNumId w:val="5"/>
  </w:num>
  <w:num w:numId="36">
    <w:abstractNumId w:val="11"/>
  </w:num>
  <w:num w:numId="37">
    <w:abstractNumId w:val="12"/>
  </w:num>
  <w:num w:numId="38">
    <w:abstractNumId w:val="7"/>
  </w:num>
  <w:num w:numId="39">
    <w:abstractNumId w:val="8"/>
  </w:num>
  <w:num w:numId="40">
    <w:abstractNumId w:val="32"/>
  </w:num>
  <w:num w:numId="41">
    <w:abstractNumId w:val="26"/>
  </w:num>
  <w:num w:numId="42">
    <w:abstractNumId w:val="19"/>
  </w:num>
  <w:num w:numId="43">
    <w:abstractNumId w:val="3"/>
  </w:num>
  <w:num w:numId="44">
    <w:abstractNumId w:val="23"/>
  </w:num>
  <w:num w:numId="45">
    <w:abstractNumId w:val="9"/>
  </w:num>
  <w:num w:numId="46">
    <w:abstractNumId w:val="15"/>
  </w:num>
  <w:num w:numId="47">
    <w:abstractNumId w:val="22"/>
  </w:num>
  <w:num w:numId="48">
    <w:abstractNumId w:val="29"/>
  </w:num>
  <w:num w:numId="4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0A2"/>
    <w:rsid w:val="0002111D"/>
    <w:rsid w:val="00026DE6"/>
    <w:rsid w:val="00031534"/>
    <w:rsid w:val="00063F15"/>
    <w:rsid w:val="0006785B"/>
    <w:rsid w:val="000A2B10"/>
    <w:rsid w:val="000A5F6F"/>
    <w:rsid w:val="000A6617"/>
    <w:rsid w:val="000C76D1"/>
    <w:rsid w:val="000D24AE"/>
    <w:rsid w:val="001104ED"/>
    <w:rsid w:val="001218A2"/>
    <w:rsid w:val="001224B7"/>
    <w:rsid w:val="00184B35"/>
    <w:rsid w:val="001865F2"/>
    <w:rsid w:val="00190D5D"/>
    <w:rsid w:val="001A1F5A"/>
    <w:rsid w:val="001E59F3"/>
    <w:rsid w:val="001E6855"/>
    <w:rsid w:val="002063EE"/>
    <w:rsid w:val="0021304B"/>
    <w:rsid w:val="00224C54"/>
    <w:rsid w:val="00226FF2"/>
    <w:rsid w:val="002275BF"/>
    <w:rsid w:val="00253851"/>
    <w:rsid w:val="002765EA"/>
    <w:rsid w:val="00282BD1"/>
    <w:rsid w:val="00283110"/>
    <w:rsid w:val="002922F4"/>
    <w:rsid w:val="002B294D"/>
    <w:rsid w:val="002D3255"/>
    <w:rsid w:val="002E6D5D"/>
    <w:rsid w:val="00303C54"/>
    <w:rsid w:val="00304D8B"/>
    <w:rsid w:val="00325E7D"/>
    <w:rsid w:val="00342438"/>
    <w:rsid w:val="00351BEA"/>
    <w:rsid w:val="00352A3C"/>
    <w:rsid w:val="00381E26"/>
    <w:rsid w:val="003C2535"/>
    <w:rsid w:val="003D0FDE"/>
    <w:rsid w:val="003D221A"/>
    <w:rsid w:val="003F429C"/>
    <w:rsid w:val="00417924"/>
    <w:rsid w:val="00441541"/>
    <w:rsid w:val="00453FAC"/>
    <w:rsid w:val="004579AA"/>
    <w:rsid w:val="00466233"/>
    <w:rsid w:val="00472D3F"/>
    <w:rsid w:val="00481767"/>
    <w:rsid w:val="004875A3"/>
    <w:rsid w:val="0049494F"/>
    <w:rsid w:val="004A0BB3"/>
    <w:rsid w:val="004A5EAF"/>
    <w:rsid w:val="004B6C91"/>
    <w:rsid w:val="004D6817"/>
    <w:rsid w:val="004E02D7"/>
    <w:rsid w:val="00504B68"/>
    <w:rsid w:val="0053733F"/>
    <w:rsid w:val="00553285"/>
    <w:rsid w:val="00564EEA"/>
    <w:rsid w:val="0057372C"/>
    <w:rsid w:val="00577305"/>
    <w:rsid w:val="00584A7A"/>
    <w:rsid w:val="0059225D"/>
    <w:rsid w:val="005A0CAE"/>
    <w:rsid w:val="005A345D"/>
    <w:rsid w:val="005C2E0B"/>
    <w:rsid w:val="005E0F15"/>
    <w:rsid w:val="005F3ACB"/>
    <w:rsid w:val="006565ED"/>
    <w:rsid w:val="00661301"/>
    <w:rsid w:val="006635CE"/>
    <w:rsid w:val="006717FC"/>
    <w:rsid w:val="00685BD9"/>
    <w:rsid w:val="006A0010"/>
    <w:rsid w:val="006A1F16"/>
    <w:rsid w:val="006B3FBB"/>
    <w:rsid w:val="006D1169"/>
    <w:rsid w:val="006F4A60"/>
    <w:rsid w:val="006F733A"/>
    <w:rsid w:val="00701713"/>
    <w:rsid w:val="00706804"/>
    <w:rsid w:val="007107AC"/>
    <w:rsid w:val="0072117F"/>
    <w:rsid w:val="00726745"/>
    <w:rsid w:val="0075603E"/>
    <w:rsid w:val="00760843"/>
    <w:rsid w:val="0077214C"/>
    <w:rsid w:val="007B0DFA"/>
    <w:rsid w:val="007B728C"/>
    <w:rsid w:val="007E4BB0"/>
    <w:rsid w:val="007E5E59"/>
    <w:rsid w:val="007E73A3"/>
    <w:rsid w:val="00804149"/>
    <w:rsid w:val="008079AE"/>
    <w:rsid w:val="00816E18"/>
    <w:rsid w:val="008176F3"/>
    <w:rsid w:val="00823D33"/>
    <w:rsid w:val="00826404"/>
    <w:rsid w:val="0083127F"/>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50F9"/>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0AEA"/>
    <w:rsid w:val="00A413A7"/>
    <w:rsid w:val="00A41A24"/>
    <w:rsid w:val="00A505E2"/>
    <w:rsid w:val="00A627F3"/>
    <w:rsid w:val="00A7217A"/>
    <w:rsid w:val="00A86068"/>
    <w:rsid w:val="00A91D75"/>
    <w:rsid w:val="00AB1C7E"/>
    <w:rsid w:val="00AC343A"/>
    <w:rsid w:val="00AD43FE"/>
    <w:rsid w:val="00B07420"/>
    <w:rsid w:val="00B13062"/>
    <w:rsid w:val="00B23809"/>
    <w:rsid w:val="00B71FA5"/>
    <w:rsid w:val="00B76DB8"/>
    <w:rsid w:val="00BB0329"/>
    <w:rsid w:val="00BC34F2"/>
    <w:rsid w:val="00BD5DF8"/>
    <w:rsid w:val="00BE7E91"/>
    <w:rsid w:val="00BF1C1D"/>
    <w:rsid w:val="00C0501F"/>
    <w:rsid w:val="00C11D25"/>
    <w:rsid w:val="00C17F04"/>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24E9B"/>
    <w:rsid w:val="00D476F7"/>
    <w:rsid w:val="00D55CBC"/>
    <w:rsid w:val="00D7420C"/>
    <w:rsid w:val="00D85379"/>
    <w:rsid w:val="00D8631A"/>
    <w:rsid w:val="00D87CD8"/>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56E05"/>
    <w:rsid w:val="00E6016B"/>
    <w:rsid w:val="00E74602"/>
    <w:rsid w:val="00E8069C"/>
    <w:rsid w:val="00E815B4"/>
    <w:rsid w:val="00E9389E"/>
    <w:rsid w:val="00E94B95"/>
    <w:rsid w:val="00EA3999"/>
    <w:rsid w:val="00EA58F1"/>
    <w:rsid w:val="00EB1456"/>
    <w:rsid w:val="00EC64E3"/>
    <w:rsid w:val="00ED6905"/>
    <w:rsid w:val="00EE3AEC"/>
    <w:rsid w:val="00EF64C7"/>
    <w:rsid w:val="00F61114"/>
    <w:rsid w:val="00F80AAF"/>
    <w:rsid w:val="00FA4703"/>
    <w:rsid w:val="00FA7F7C"/>
    <w:rsid w:val="00FB66C6"/>
    <w:rsid w:val="00FD1778"/>
    <w:rsid w:val="00FE0D74"/>
    <w:rsid w:val="00FE3D2C"/>
    <w:rsid w:val="00FE50AE"/>
    <w:rsid w:val="00FE5A6F"/>
    <w:rsid w:val="00FF0199"/>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0A208DB"/>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customXml" Target="ink/ink4.xml"/><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customXml" Target="ink/ink8.xml"/><Relationship Id="rId42" Type="http://schemas.openxmlformats.org/officeDocument/2006/relationships/customXml" Target="ink/ink12.xml"/><Relationship Id="rId47" Type="http://schemas.openxmlformats.org/officeDocument/2006/relationships/image" Target="media/image6.svg"/><Relationship Id="rId50" Type="http://schemas.openxmlformats.org/officeDocument/2006/relationships/image" Target="media/image19.png"/><Relationship Id="rId55" Type="http://schemas.openxmlformats.org/officeDocument/2006/relationships/image" Target="media/image14.svg"/><Relationship Id="rId63" Type="http://schemas.openxmlformats.org/officeDocument/2006/relationships/image" Target="media/image22.svg"/><Relationship Id="rId68"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diagramQuickStyle" Target="diagrams/quickStyle1.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ustomXml" Target="ink/ink3.xml"/><Relationship Id="rId32" Type="http://schemas.openxmlformats.org/officeDocument/2006/relationships/customXml" Target="ink/ink7.xml"/><Relationship Id="rId37" Type="http://schemas.openxmlformats.org/officeDocument/2006/relationships/image" Target="media/image12.emf"/><Relationship Id="rId40" Type="http://schemas.openxmlformats.org/officeDocument/2006/relationships/customXml" Target="ink/ink11.xml"/><Relationship Id="rId45" Type="http://schemas.openxmlformats.org/officeDocument/2006/relationships/image" Target="media/image16.emf"/><Relationship Id="rId53" Type="http://schemas.openxmlformats.org/officeDocument/2006/relationships/image" Target="media/image12.svg"/><Relationship Id="rId58" Type="http://schemas.openxmlformats.org/officeDocument/2006/relationships/image" Target="media/image23.png"/><Relationship Id="rId66" Type="http://schemas.openxmlformats.org/officeDocument/2006/relationships/header" Target="header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5.emf"/><Relationship Id="rId28" Type="http://schemas.openxmlformats.org/officeDocument/2006/relationships/customXml" Target="ink/ink5.xml"/><Relationship Id="rId36" Type="http://schemas.openxmlformats.org/officeDocument/2006/relationships/customXml" Target="ink/ink9.xml"/><Relationship Id="rId49" Type="http://schemas.openxmlformats.org/officeDocument/2006/relationships/image" Target="media/image8.svg"/><Relationship Id="rId57" Type="http://schemas.openxmlformats.org/officeDocument/2006/relationships/image" Target="media/image16.svg"/><Relationship Id="rId61" Type="http://schemas.openxmlformats.org/officeDocument/2006/relationships/image" Target="media/image20.sv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9.emf"/><Relationship Id="rId44" Type="http://schemas.openxmlformats.org/officeDocument/2006/relationships/customXml" Target="ink/ink13.xml"/><Relationship Id="rId52" Type="http://schemas.openxmlformats.org/officeDocument/2006/relationships/image" Target="media/image20.png"/><Relationship Id="rId60" Type="http://schemas.openxmlformats.org/officeDocument/2006/relationships/image" Target="media/image24.png"/><Relationship Id="rId65" Type="http://schemas.openxmlformats.org/officeDocument/2006/relationships/image" Target="media/image24.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customXml" Target="ink/ink2.xml"/><Relationship Id="rId27" Type="http://schemas.openxmlformats.org/officeDocument/2006/relationships/image" Target="media/image7.emf"/><Relationship Id="rId30" Type="http://schemas.openxmlformats.org/officeDocument/2006/relationships/customXml" Target="ink/ink6.xml"/><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image" Target="media/image18.png"/><Relationship Id="rId56" Type="http://schemas.openxmlformats.org/officeDocument/2006/relationships/image" Target="media/image22.png"/><Relationship Id="rId64" Type="http://schemas.openxmlformats.org/officeDocument/2006/relationships/image" Target="media/image26.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0.sv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customXml" Target="ink/ink10.xml"/><Relationship Id="rId46" Type="http://schemas.openxmlformats.org/officeDocument/2006/relationships/image" Target="media/image17.png"/><Relationship Id="rId59" Type="http://schemas.openxmlformats.org/officeDocument/2006/relationships/image" Target="media/image18.svg"/><Relationship Id="rId67" Type="http://schemas.openxmlformats.org/officeDocument/2006/relationships/fontTable" Target="fontTable.xml"/><Relationship Id="rId20" Type="http://schemas.openxmlformats.org/officeDocument/2006/relationships/customXml" Target="ink/ink1.xml"/><Relationship Id="rId41" Type="http://schemas.openxmlformats.org/officeDocument/2006/relationships/image" Target="media/image14.emf"/><Relationship Id="rId54" Type="http://schemas.openxmlformats.org/officeDocument/2006/relationships/image" Target="media/image21.png"/><Relationship Id="rId62"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BA9AA668-9655-4102-ACA8-09D9E17D4D71}" srcId="{97B70F84-7F9C-4C24-96E0-049190255A75}" destId="{CBFF01BF-62A6-49F2-9560-BD7638F68487}" srcOrd="8" destOrd="0" parTransId="{C8B06AC2-6A61-41F2-8669-C06827493B05}" sibTransId="{7667D69A-DEAA-40AB-81DA-1540B3FF0266}"/>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B2FF177A-6614-42C2-B0BA-3B4204F33636}" type="presOf" srcId="{A7C2E517-6AE9-4AEE-A209-0BAEF7C5FC34}" destId="{DB66459D-3D7E-4A0A-B0EC-BE247698AC71}"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FE491C7B-53B3-4DEB-B05A-A7569460C970}" type="presOf" srcId="{3C4E8E21-2F0A-457C-BC12-FFE6CDE07E6A}" destId="{8CE5F599-4EF2-436F-99E3-E8C62F0F638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8A7FA2A1-FF40-48F7-B704-4C823298E498}" type="presOf" srcId="{1117778C-6614-48A2-964B-8AA5FED09E10}" destId="{0117B839-C72B-4B59-8E07-75DFFDAA5541}"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8301AE9D-ECAE-4DAA-BFEF-0032422B3747}" type="presOf" srcId="{E3CB8D1E-2B69-42D6-9FFC-C9C6302C0168}" destId="{9B7AFA95-6167-41AD-9F48-41C9D1EAFE34}"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7361C326-05DE-41E3-ABA4-D07A59DBC67F}" type="presOf" srcId="{0D056190-55CE-4F2B-8394-B528ED7AFA38}" destId="{59ADFF94-6673-4EFA-9227-91F64B8696AC}" srcOrd="0" destOrd="0" presId="urn:microsoft.com/office/officeart/2005/8/layout/bProcess4"/>
    <dgm:cxn modelId="{4A7EF3EF-D9F1-4448-A16B-E6CBA206954E}" type="presOf" srcId="{598D6297-D6F3-4EE7-84A7-2FE8C5D6333A}" destId="{16288A5F-8B19-44AB-B3A3-76CFFBECF521}" srcOrd="0" destOrd="0" presId="urn:microsoft.com/office/officeart/2005/8/layout/bProcess4"/>
    <dgm:cxn modelId="{9CCFC0BF-9F1F-4196-944D-08F654649AD3}" type="presOf" srcId="{97B70F84-7F9C-4C24-96E0-049190255A75}" destId="{6A139605-CA26-4147-B15C-638D16AED52C}"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3929FCD7-286C-4D93-B434-F273E53F5B60}" type="presOf" srcId="{32B68A69-0B1E-453F-8A19-97C327585CE3}" destId="{4FD67955-630C-489C-A7D1-7D5E4CDE1CFC}"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67502E"/>
    <w:rsid w:val="008462F8"/>
    <w:rsid w:val="008716E1"/>
    <w:rsid w:val="009E3384"/>
    <w:rsid w:val="00E90171"/>
    <w:rsid w:val="00F550C9"/>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ink/ink1.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40.923"/>
    </inkml:context>
    <inkml:brush xml:id="br0">
      <inkml:brushProperty name="width" value="0.06667" units="cm"/>
      <inkml:brushProperty name="height" value="0.06667" units="cm"/>
      <inkml:brushProperty name="fitToCurve" value="1"/>
    </inkml:brush>
  </inkml:definitions>
  <inkml:trace contextRef="#ctx0" brushRef="#br0">323 106 296 0,'6'-8'80'0,"-3"-1"1"0,-1-2-15 16,0 1-45-16,-2-2-6 0,-2 4-4 16,-2-3-5-16,-3 2 0 0,-1 4 0 15,-3-4 0-15,1 4 0 0,-4 1 1 16,1 2 0-16,-4 0 0 0,2 2 0 15,-2 0 1-15,0 2-1 0,0-2-1 0,-2 2 0 16,-1-1-1-16,2 2 0 0,-1 0-2 16,1 2 0-16,2 1 0 0,0 1 0 15,3 3-1-15,1 1 0 0,4-1-1 16,0 3 0-16,3 2 0 0,-1-2 0 16,3 2-1-16,0-1 1 15,3 0 0-15,1 0 0 0,4-2 1 0,-1 0-2 16,3-2 1-16,4 0 0 0,0-1-1 0,4-1 1 15,1-4-1-15,2-1 0 16,1-2 0-16,1 1 0 0,2-4 0 0,0 1 0 16,0-5 0-16,-2 0 0 0,1 2-1 15,-4-7 1-15,-1 0-1 0,-3-3 1 16,-2 3 0-16,-3-3 0 0,0 3 0 16,-5-4 0-16,1 3 0 0,-1 2 0 15,-2-2 1-15,-1 0-1 0,-1 1 0 16,-1 0 0-16,0 1 0 0,-3 3 0 0,1-1 1 15,-2 1-1-15,2 4 1 0,-2 2 0 16,0-1 0-16,1 2 0 0,0 2 0 16,0 1 0-16,1 0-1 0,-1 1 1 15,3 0 0-15,-1 2 0 0,1 0 2 16,1 1 1-16,1 2 2 0,1 3 2 16,2 0 0-16,0 2 0 0,1 1-1 15,2 3 0-15,0-1-2 0,0 1-2 16,1 3 0-16,1-1-1 0,0 1 0 0,0 2 1 15,0 1 0-15,-2-2 0 0,0 1 2 16,0 1-1-16,-3 1 1 0,0-3 2 16,-3 0 0-16,1-3 1 0,-4-1-1 15,2-2 0-15,-2-4-2 0,1-2-1 16,-2-3-3-16,0-2-2 0,-1 1-3 16,1-3-3-16,-2 0-3 0,-1-2-3 15,-1-1-4-15,1 0-6 0,1 0-5 16,-1-1-9-16,1-2-33 0,0-3-41 15,-1 1-69-15,1-2-156 0</inkml:trace>
</inkml:ink>
</file>

<file path=word/ink/ink10.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0.699"/>
    </inkml:context>
    <inkml:brush xml:id="br0">
      <inkml:brushProperty name="width" value="0.06667" units="cm"/>
      <inkml:brushProperty name="height" value="0.06667" units="cm"/>
      <inkml:brushProperty name="fitToCurve" value="1"/>
    </inkml:brush>
  </inkml:definitions>
  <inkml:trace contextRef="#ctx0" brushRef="#br0">355-1 499 0,'1'3'118'16,"1"-2"2"-16,-4 0-76 0,2 1-17 15,-1-2-7-15,-2 0-10 0,1-2-5 16,-1 2-5-16,-4-1-4 0,0 1-1 16,-5 1-1-16,-1 5 0 0,-5 3-1 15,-5 3 1-15,1 4 2 0,-2 3 1 16,-1 2 2-16,0 1 0 0,1 0 2 16,0 0 0-16,2-3 1 15,-1 0 0-15,2-3 0 0,2 0 0 0,6-2 0 16,1 0 0-16,3-3-1 0,6-1 0 0,2-1 0 15,2-2 0-15,7-2 0 0,2-2 2 16,5-3 1-16,4-3 1 0,4 0 2 16,4-6 2-16,2 1 0 0,-4-2 0 15,3 0 0-15,1 1 0 0,-3-1-1 16,-1 1-1-16,-1 2-1 0,-2 1-1 16,-3 1-1-16,-3 1-2 0,-4 1 0 0,-1 0-1 15,-2 3-1-15,-3-1 1 0,0 2-1 16,-3 1 0-16,0 0 1 0,-3 6-1 15,-3 4 1-15,-2 1-1 0,-1 4-2 16,-1 3 0-16,-3 3-3 0,-2 1-3 16,-3-1-3-16,-2 2-3 0,-1 0-3 15,-2 2 1-15,-1-1-1 0,2 2 3 0,0 1 2 16,5 1 4-16,2-4 3 16,6-2 3-16,6-2 1 0,6-3 1 0,6-4-1 15,4-7 0-15,6 0 0 0,4-2-2 16,2-3-4-16,1-3-4 0,0-3-5 15,2-3-5-15,3-2-6 0,1-2-9 16,0-5-48-16,2-4-21 0,1-1-64 16,1 1-136-16</inkml:trace>
</inkml:ink>
</file>

<file path=word/ink/ink11.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0.039"/>
    </inkml:context>
    <inkml:brush xml:id="br0">
      <inkml:brushProperty name="width" value="0.06667" units="cm"/>
      <inkml:brushProperty name="height" value="0.06667" units="cm"/>
      <inkml:brushProperty name="fitToCurve" value="1"/>
    </inkml:brush>
  </inkml:definitions>
  <inkml:trace contextRef="#ctx0" brushRef="#br0">291 318 350 0,'-6'-3'82'0,"-2"0"0"0,0-1-50 15,-4 0-16-15,0-1-6 16,-3 1-5-16,1 1-3 0,-4 0-1 0,-2 0 0 15,2 2 0-15,5-1 0 0,0 5 1 16,-1 0 2-16,4 3 1 0,0 1 0 16,1 3 1-16,0 2 0 0,0 1-1 15,1 2 0-15,0 0-3 0,-1 2 0 16,1 1-1-16,0-2 0 0,1 1 1 0,1 0 0 16,-1-1 2-16,2 1 0 0,2-2 2 15,0-2-1-15,2 2 2 0,2-2-2 16,2 0 0-16,2-1-1 0,2-3 0 15,2 1-1-15,3-1-1 0,2-2 1 16,1-3-2-16,3-2 1 0,2-2 0 16,4-3-1-16,2-1 0 0,1-2 0 15,-1-3-1-15,5-4 1 0,1-1-1 0,-2-2 1 16,-3-4-1-16,0-2 0 0,-1-2 0 16,-2-2 0-16,-2 1 1 0,-5-4-1 15,-2 1 0-15,-2 3 0 0,-2-1 0 16,-4-1 0-16,-3 4 0 0,-2 1 0 15,-1 4 1-15,-2 1-1 0,-1 2 0 16,-1 3 1-16,-1 4 0 0,0 3 0 16,-2 4-1-16,-2 5 1 0,1 3-1 15,-2 4 1-15,-1 0-1 16,1 4 0-16,-1-2 0 0,1 3 0 0,-1-1 1 16,0 1 1-16,-1 0 0 0,2 0 0 0,1 2 0 15,-1 0 1-15,1-1-1 0,3-1 1 16,2-1-2-16,3 0 1 0,1-1 0 15,4-2 0-15,0 0 0 0,4-1 1 16,1 1 1-16,1-2 0 0,-1 1 1 16,0-4-1-16,4 3 0 0,-1-2-1 15,0-3 0-15,0 1-1 0,0-1-1 0,1-1 1 16,0-1-1-16,0-2 1 0,-3-1-1 16,3 2 1-16,-3-5 0 0,1 0-1 15,-2-1 1-15,2-2-1 0,-3-2 0 16,0 0 0-16,-2-1-1 0,-1 0 1 15,1-3-1-15,-1-2 0 0,-1 2 0 16,-3 2 0-16,3-3 1 0,-1-2-1 16,1-1 0-16,-1-2 0 0,-1 2 0 0,1-4 0 15,1-2 1-15,-1 0-1 0,-2-3 0 16,1 1 0-16,-2-1 0 0,1-1 0 16,-2 1 0-16,1-1 0 0,-1-2 0 15,2 2 1-15,-1 1-1 0,3 6 0 16,-2 1 1-16,-1 5 1 0,-1 1 0 0,0 6 1 15,0 3 0-15,0 3-1 0,-3 0 1 16,3 5-1-16,0 1 0 0,0 2-1 16,2 4-1-16,-2 0 1 0,1 2-1 15,1 4 1-15,1 1-1 0,0 2 1 16,4 3 0-16,2 3 2 0,1 2 0 16,2 5 0-16,1 0 1 0,0 1 1 15,0-2-2-15,1 0 1 0,3-3-2 16,1 0 0-16,1-7-1 0,3-2 0 15,3-5 0-15,0 0-1 0,0-6 1 16,-6-1-1-16,0-5 0 0,-3-1 0 0,-1 0 1 16,0-3-1-16,-2-1 0 0,0-1 0 15,0-2 0-15,1-1 0 0,-1 1 0 16,-3-3 0-16,0-2 0 0,-1-1 0 16,0-2 0-16,-2 0 0 0,-1-2 0 15,-1-1 1-15,-2-3-1 0,-2 2 0 16,-1-1 1-16,0 1 0 0,-3-1 0 15,0 3 0-15,0-1 1 0,0 6-1 0,-1 1 1 16,-1 2 0-16,1 1-1 0,1 5 1 16,-1 2-1-16,2 5 0 0,-1 0 1 15,2 4 0-15,1 3 0 0,1 1 0 16,1 0 1-16,1 1 0 0,1-2 0 16,3 3-1-16,1-6 0 0,-1 2 0 15,2-2 0-15,1-3-1 0,1 0 0 16,-3-4-1-16,3-1 0 0,-3-1 0 0,0-2 0 15,-4-2 0-15,-1-2 0 16,-3-1 1-16,-3-1-1 0,-1-2 0 0,-5 0 0 16,0-2 0-16,-3-2-1 0,-5-1 0 15,-4 1 0-15,-4-1-1 0,-7-1-1 16,1-1-1-16,-9 0 0 0,-8-1-1 16,-2 2 1-16,-4-1-1 0,4 2 1 15,4 4 1-15,2 3 1 0,7 5 1 0,12 5 0 16,8 5 2-16,5 5 1 0,3 1 0 15,3 1 1-15,3 2 0 0,2-4 0 16,5 0 0-16,2-4-2 0,2-6 1 16,3-2-1-16,7-5-1 0,4-3 0 15,4-4 1-15,8-5-1 0,6 2 0 16,4-2 0-16,1-2-1 0,2 1-2 16,-2-4-5-16,-1 4-4 0,-5-4-7 15,-5 2-8-15,-6-1-10 0,-2 3-13 16,-2 0-70-16,-4 1-80 0,-2 1-187 0</inkml:trace>
</inkml:ink>
</file>

<file path=word/ink/ink12.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28.353"/>
    </inkml:context>
    <inkml:brush xml:id="br0">
      <inkml:brushProperty name="width" value="0.06667" units="cm"/>
      <inkml:brushProperty name="height" value="0.06667" units="cm"/>
      <inkml:brushProperty name="fitToCurve" value="1"/>
    </inkml:brush>
  </inkml:definitions>
  <inkml:trace contextRef="#ctx0" brushRef="#br0">695 0 174 0,'3'2'43'0,"0"-1"3"0,-1 4-26 16,-2-1-5-16,0 2-4 0,0 1-3 0,-2 2-3 16,1 0 1-16,-2 1 5 0,-3-3 3 15,3 5 6-15,-3 0 3 0,2 1 3 16,-5 0 3-16,0 3-1 0,0 0-4 15,0 4-5-15,-2-1-3 0,-4 3-4 16,2 0-4-16,-5-2-2 0,-2-1-2 0,-2 3-2 16,-2 0 0-16,-1 0-1 0,2 0 0 15,-4-3 0-15,-4 5 1 0,4-1-1 16,0 1 1-16,1-1 0 0,-7 1 1 16,-2-2 1-16,0 0 0 0,7-2 1 15,-1 1 0-15,-1-4-1 0,3 0 1 16,5-3-1-16,5 4-1 0,3-6 0 15,0-2-1-15,4 0-1 0,-2-1 1 16,5-3 0-16,0-3 1 0,1-3 0 0,2 1 1 16,1-1 1-16,1-3-1 0,5-1 2 15,-1-1 0-15,3 0 0 0,3-3 0 16,-1 1-1-16,3 1 1 0,-1-1-1 16,0-1-1-16,3 2-1 0,-2 2 0 15,-1-2-1-15,3 3 1 0,-1 2 1 16,1 1 1-16,3 1 1 0,4 2 1 15,0 2 0-15,3 2 1 0,-2 3-2 0,-1 0 0 16,1 4-1-16,-4 0-1 0,-3 4-1 16,3 1 0-16,3 0 0 0,2 0-1 15,-1-1 1-15,1-1-1 0,2 1 1 16,-1 0-1-16,-4-5 1 0,-2-2-1 16,-1 3-1-16,1-1 1 0,0-3-1 15,-1 0-1-15,1-1 1 0,-1 3-1 0,-2 0 0 16,0-1 0-16,0 0-1 0,-3-2-1 15,-1-2-2-15,-3-1-1 0,0 0-5 16,0-5-4-16,-2-1-4 0,-1-1-3 16,0-1-4-16,3-4-5 0,0-3-11 15,0-2-63-15,1-1-69 0,-1-3-171 16</inkml:trace>
</inkml:ink>
</file>

<file path=word/ink/ink13.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27.530"/>
    </inkml:context>
    <inkml:brush xml:id="br0">
      <inkml:brushProperty name="width" value="0.06667" units="cm"/>
      <inkml:brushProperty name="height" value="0.06667" units="cm"/>
      <inkml:brushProperty name="fitToCurve" value="1"/>
    </inkml:brush>
  </inkml:definitions>
  <inkml:trace contextRef="#ctx0" brushRef="#br0">3 370 310 0,'2'5'70'16,"-4"-3"1"-16,2 0-43 0,0-1-20 0,0 1-2 15,0-2-2-15,2 0 0 0,-4-2 0 16,2 1 1-16,0-2 1 0,0 0 2 16,0-1 0-16,0-1 1 0,0 1 0 15,0-1 1-15,0 3-1 0,-1-4-1 16,1 3-2-16,-2-2 0 0,1-1-2 16,1 1-1-16,1-4 1 0,-1-2 1 0,3 0 0 15,-1-4 3-15,0-1 1 0,4 0 0 16,0-2 2-16,3-1-1 0,6 3 0 15,-1-3-1-15,7 1-2 0,2-1-1 16,3 1-2-16,4 1-1 0,-7-1-1 16,-2 2-1-16,-1 0 0 0,-2 2 0 0,-1 4 0 15,-4 0 0-15,2 1 0 0,0 2 1 16,4 4-1-16,-3 0 1 16,1 1 0-16,-2 5 0 0,0 0 1 0,-2 2 0 15,-1 0 1-15,-1 1-1 0,0 3 1 16,-1-2 0-16,-4 1 0 0,1 4 0 15,0 1 1-15,-1 4-1 0,-1 3 0 16,-1 0 0-16,-3 4 0 0,1 4-1 16,-4 1 0-16,1 0-2 0,-2-1 0 15,0 0 0-15,-1 3-1 0,1 1 1 16,-3-1-1-16,0-1 0 0,-1 1 1 0,-1-3-1 16,1-1 1-16,-2 1 1 0,1-1 0 15,-1-5 1-15,0 1-1 0,2-2 1 16,-4 2 0-16,3 0-1 0,-1-1-1 15,0-3 0-15,0 1-1 0,2-1 1 16,1 0-1-16,0-4 0 0,2 0 0 16,1-2 0-16,0-1 0 0,2-3 0 15,-1-2-1-15,2-1 0 0,0-2-1 16,2-2-1-16,-1-7 0 0,0 1-3 0,4-5-4 16,-1-1-5-16,2-3-6 0,0-2-10 15,3-1-11-15,-1-2-68 0,1-2-76 16,0-1-178-16</inkml:trace>
</inkml:ink>
</file>

<file path=word/ink/ink2.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40.076"/>
    </inkml:context>
    <inkml:brush xml:id="br0">
      <inkml:brushProperty name="width" value="0.06667" units="cm"/>
      <inkml:brushProperty name="height" value="0.06667" units="cm"/>
      <inkml:brushProperty name="fitToCurve" value="1"/>
    </inkml:brush>
  </inkml:definitions>
  <inkml:trace contextRef="#ctx0" brushRef="#br0">0 0 410 0,'6'4'96'0,"-2"2"0"0,2-1-56 16,-2 2-24-16,2-3-6 0,-2 4-4 16,2 1-3-16,-2 1-2 0,1 3 1 15,-2 5 2-15,-1-1 0 0,0 5 1 0,-1 2-1 16,-1-1 1-16,0 2 0 16,0 0-1-16,-1-2-1 0,-1 1-2 0,0-4 0 15,-1 1-2-15,1-2 0 16,1 0-2-16,-1-3-2 0,1-1-3 0,-1-3-4 15,1-2-6-15,2-1-5 0,-1-3-9 16,2-3-15-16,-1-3-50 16,2-3-64-16,0-2-147 0</inkml:trace>
</inkml:ink>
</file>

<file path=word/ink/ink3.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9.679"/>
    </inkml:context>
    <inkml:brush xml:id="br0">
      <inkml:brushProperty name="width" value="0.06667" units="cm"/>
      <inkml:brushProperty name="height" value="0.06667" units="cm"/>
      <inkml:brushProperty name="fitToCurve" value="1"/>
    </inkml:brush>
  </inkml:definitions>
  <inkml:trace contextRef="#ctx0" brushRef="#br0">0 0 313 0,'1'2'89'16,"2"3"0"-16,0-1 0 0,-1 2-63 16,1 3-7-16,0 3-4 0,1 1-2 0,-1 2 1 15,1 1 1-15,-1 3 0 16,2 4 0-16,-2 5-1 0,1 2-2 0,-1 4-1 15,2 4-3-15,-3 4-3 0,1-2-1 16,-1 4-1-16,-2 0-2 0,-3 0 0 16,1-2 0-16,-2 0-1 0,1-2 0 15,0 3 1-15,2-4-1 0,1-2 0 16,0 0 0-16,1-5 0 0,1-3-2 16,-1-2-1-16,-1-2-1 0,-1-5-1 0,1-5-4 15,0-2-3-15,-2-2-4 16,1-4-6-16,-1-4-7 0,2 0-11 0,0-5-65 15,0 0-72-15,0-7-172 0</inkml:trace>
</inkml:ink>
</file>

<file path=word/ink/ink4.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9.249"/>
    </inkml:context>
    <inkml:brush xml:id="br0">
      <inkml:brushProperty name="width" value="0.06667" units="cm"/>
      <inkml:brushProperty name="height" value="0.06667" units="cm"/>
      <inkml:brushProperty name="fitToCurve" value="1"/>
    </inkml:brush>
  </inkml:definitions>
  <inkml:trace contextRef="#ctx0" brushRef="#br0">110 0 387 0,'7'3'84'16,"-2"0"2"-16,-2 1-66 0,-2 3-8 15,1 2-4-15,-4 0 0 0,2 3 0 16,-3 1 1-16,0 0 0 0,-1 2 2 15,1 1 0-15,-3-1 1 0,0 1 1 0,1 0-1 16,-1 2 0-16,0-2-1 16,0 3-2-16,-1-2-1 0,2 5-1 0,2-3-2 15,2 0-2-15,1 5 0 0,1-2-2 16,5 0 1-16,1-3 0 16,4-1 0-16,0-2 0 0,6 0 0 0,-1-6 0 15,4-3 0-15,5-2 0 0,0-2-1 16,1-3 0-16,4-5 0 0,0-2-1 15,1-2 0-15,-2-2 0 0,-2-6 0 0,1-2 0 16,-5-1 0-16,-1-1-1 0,-2-1 0 16,-3 0 0-16,-4 0 0 0,-3 5 0 15,-1 1 0-15,-5 1 1 0,-1 0-1 16,-6 2 1-16,-1 0-1 0,-4 1 0 16,-2 2-1-16,-6 1-1 0,-1-1 0 15,-5 2 0-15,-5 3 0 0,-2 3 1 16,-2-1 0-16,-4 0 1 0,0 3 1 0,-2 0 0 15,1 0-1-15,1 2 1 0,-1-1-2 16,4 1-1-16,4 1-3 0,5-1-1 16,2 4-3-16,5-3-4 0,5-1-2 15,5-1-3-15,1 2-3 0,4-4-7 16,4-2-34-16,1-2-33 0,4-1-61 16,3-1-138-16</inkml:trace>
</inkml:ink>
</file>

<file path=word/ink/ink5.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8.639"/>
    </inkml:context>
    <inkml:brush xml:id="br0">
      <inkml:brushProperty name="width" value="0.06667" units="cm"/>
      <inkml:brushProperty name="height" value="0.06667" units="cm"/>
      <inkml:brushProperty name="fitToCurve" value="1"/>
    </inkml:brush>
  </inkml:definitions>
  <inkml:trace contextRef="#ctx0" brushRef="#br0">76 75 356 0,'-3'-2'76'0,"0"2"-1"16,2 0-59-16,1-1-11 0,0 2-1 15,-2-2 0-15,2-1 1 0,2 1 1 16,-1-1 1-16,2 1 0 0,1-2 1 0,1-1 1 16,2 1-2-16,0-3 1 0,1 0 0 15,1 1 1-15,-1 0 1 0,3-1 0 16,-3-2-2-16,1 4 0 0,0-1-1 15,0 1-2-15,-1-2-2 0,1 5-1 16,-2 1-1-16,-1 0 1 0,0 3-1 16,1 1 0-16,-2 2-1 0,-1 1 2 15,1-1 0-15,-1 3 1 0,0-2 1 16,-1-1 2-16,-3 2 3 0,3-3 1 0,-4 3 2 16,-2-1 0-16,0 2-1 0,-3 1 0 15,0 1-3-15,-4 0-3 0,0 1-1 16,-2 1-2-16,-1 1-2 0,-2-1 0 15,-1-3 0-15,-1 2 0 0,1-3 0 16,0 1 0-16,-1-1 0 0,3-3 0 16,2 0 0-16,2 0 0 0,3-3 0 15,2 1 0-15,2-2 0 0,2-1-1 16,2 1 0-16,4-4 1 0,1 2-1 0,2 0 1 16,3-3-1-16,3 2 1 0,4-1 0 15,1 2 1-15,0 0-1 0,0 0 1 16,1 0 0-16,-1 0 0 0,-1 2 0 15,-1-2 0-15,-1 0 1 0,0 3 1 16,0 0-1-16,-1 1 1 0,-2 2 0 16,-1 1 0-16,-2 2 0 0,-1 1 0 15,-5 4 0-15,-1-3-1 0,-1 4 0 0,-4-2-1 16,-2 2 1-16,-4 0-1 0,0 1 0 16,-3 0 0-16,-2 2-1 0,0-2 0 15,-3 0 0-15,-1 0-1 0,-2-1 0 16,-2-2 0-16,-1 2 0 0,2-2 0 15,-4 1 0-15,2-3 1 0,1-2-1 16,-1-3 0-16,4-4-2 0,1-7 0 16,2-2-2-16,5-5-1 0,2 0-1 0,5-1-2 15,2-2-2-15,2 2-1 0,5 0-2 16,2-2-5-16,2 0-4 0,3-1-8 16,3 0-20-16,0 1-52 0,0 2-68 15,2 0-159-15</inkml:trace>
</inkml:ink>
</file>

<file path=word/ink/ink6.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7.712"/>
    </inkml:context>
    <inkml:brush xml:id="br0">
      <inkml:brushProperty name="width" value="0.06667" units="cm"/>
      <inkml:brushProperty name="height" value="0.06667" units="cm"/>
      <inkml:brushProperty name="fitToCurve" value="1"/>
    </inkml:brush>
  </inkml:definitions>
  <inkml:trace contextRef="#ctx0" brushRef="#br0">347 18 137 0,'0'-5'35'0,"-3"2"7"16,-2-2-6-16,-2 2-11 0,-2 2 0 0,2-1 2 15,-3 4 5-15,-2 1 2 0,0-2-2 16,2 2-2-16,0 2-1 0,0-1-1 15,-2 0-1-15,0 1-3 0,2 1-1 0,1-1-2 16,0 1-1-16,2 2-3 0,0-1 0 16,1 2-3-16,2 1 0 0,1 2-1 15,0 0 0-15,1 1-1 0,1 0 0 16,1 2-2-16,1-1 0 0,-1 4 0 16,2 1-1-16,-1 3 1 0,2 2-2 15,-1-1 1-15,-1 4-1 0,2-1 0 16,-2 0-1-16,1 1-2 0,-1-1 0 15,-2 2-2-15,-1 2 0 0,-2-3-1 16,0 4 1-16,-2 0-1 0,-3 0 0 16,0 0 2-16,2 1-1 0,-2-1 1 0,-1-3 0 15,0-2-1-15,-1-4 0 0,3 2 0 16,-3-4-2-16,1-1 1 0,0-1-2 16,1-2 0-16,2 0 0 0,0-1 0 15,-1-2 0-15,0-2-1 0,2-3-1 16,-2-2 0-16,7 2-3 0,-3-4-2 0,1-1-4 15,1-3-3-15,2-5-4 0,2 0-6 16,1-3-6-16,-1-8-8 16,3-2-38-16,2-1-39 0,2-3-73 0,3 0-161 15</inkml:trace>
</inkml:ink>
</file>

<file path=word/ink/ink7.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7.004"/>
    </inkml:context>
    <inkml:brush xml:id="br0">
      <inkml:brushProperty name="width" value="0.06667" units="cm"/>
      <inkml:brushProperty name="height" value="0.06667" units="cm"/>
      <inkml:brushProperty name="fitToCurve" value="1"/>
    </inkml:brush>
  </inkml:definitions>
  <inkml:trace contextRef="#ctx0" brushRef="#br0">8 100 164 0,'-2'-3'39'16,"1"-1"3"-16,-1-2-20 0,1 1-10 0,1 1-3 16,0-2-3-16,-2 2 0 0,2-1-1 15,0 1 3-15,0 0 2 0,2-1 5 16,-2 2 5-16,0 0 4 0,1 2 3 15,1-4 3-15,-1 2-1 0,2 2-1 16,-1-2-3-16,1 0-1 0,0-1-2 16,0 1-2-16,-2 0-3 0,2 1-2 15,-2 1-3-15,4-1-2 0,-2 1-1 16,0-1-2-16,3 2 0 0,-2 2-1 16,0-4 1-16,2 4 1 0,0-1 2 0,-1 1 0 15,0 1 0-15,0 0 1 0,1 0 0 16,1 1 0-16,-1-1-1 15,1 0-1-15,1 0-1 0,-2 0-1 0,-1-2-2 16,1 2 0-16,0-1 0 0,0 1-1 16,0 0 0-16,1-3 1 0,2 1 0 15,0 1-1-15,1-1 1 0,1-1 1 16,0 0-2-16,1 0 1 0,0-1 0 0,-2 2-1 16,3-1 1-16,-1-1-2 15,1-1 1-15,1 1-1 0,0-2-1 16,0 1 1-16,0-2 0 0,-1-1-1 0,1 2 0 15,-3-2 1-15,4 3-1 0,-5-2 0 16,1-1-1-16,-2 1 0 0,-1-2 0 16,1 3 0-16,0 2-1 0,-5-2 1 15,4 1-1-15,-2 4 1 0,-5-4 0 16,3 4 1-16,-1 1 0 0,-1-1 0 0,-2 1 0 16,0 3 1-16,-2-1 1 15,4 5-1-15,-4-1 1 0,-1 1-1 0,1 0 1 16,-3 2-1-16,1 0-1 0,-2 1 1 15,-1 0-2-15,1 2 1 0,0 0-1 16,0-1 1-16,-1 4 0 0,-1-2 1 16,2 2 0-16,0-2 0 0,-1-1 1 15,0-2 1-15,1 0-1 0,1-1-1 16,1 0-1-16,0-3 1 0,-1-1-2 0,4 1 0 16,-1 0 0-16,2 0 0 0,-1-2-1 15,2 2 1-15,-1-3-1 0,0 1 0 16,2-1 0-16,-2 0-1 15,3-2 1-15,-2-1-1 0,4 0 0 0,-3 0 1 16,1-3-1-16,2 2-1 0,-2-2 0 0,0 1-2 16,0-1-2-16,-2-1-3 0,2 1-4 15,0 0-8-15,0 0-7 0,-2-2-10 16,1 1-8-16,-1 2-8 0,-2-1-74 16,1 2-85-16,0-1-188 0</inkml:trace>
</inkml:ink>
</file>

<file path=word/ink/ink8.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4.122"/>
    </inkml:context>
    <inkml:brush xml:id="br0">
      <inkml:brushProperty name="width" value="0.06667" units="cm"/>
      <inkml:brushProperty name="height" value="0.06667" units="cm"/>
      <inkml:brushProperty name="fitToCurve" value="1"/>
    </inkml:brush>
  </inkml:definitions>
  <inkml:trace contextRef="#ctx0" brushRef="#br0">389 267 487 0,'4'30'108'0,"-1"1"1"16,-1-6-79-16,-1 0-16 16,-5-5-8-16,4-4-7 0,-2-1-6 0,1-6-4 15,-2-2-5-15,0-4-1 0,-3-1-2 16,5-4 1-16,-5-1 2 0,1-3 3 16,-1 1 4-16,-1-9 4 0,0 0 2 15,1-3 3-15,-2 0 1 0,1-2 2 0,-2 0 1 16,0-2 0-16,2 2 0 0,-2 1 0 15,-4-1-1-15,3 2-1 0,0 0-2 16,-1 4 0-16,-1 1 0 0,-1 7 0 16,0 0 0-16,1 7-1 0,-4 3 1 15,0 7 0-15,-3 6 0 0,0 2 0 16,-2 7 0-16,5 4 2 0,0 3 0 16,1 1 1-16,2 3 1 0,1-4-1 0,3 4 1 15,3 0 0-15,-1 1-1 0,3-1-1 16,1 0-1-16,1-1 0 0,4 2 0 15,2-2-1-15,2 1 0 0,3-5 0 16,5-2-1-16,6-1 0 0,3-3-1 16,4-4 0-16,3-3-1 0,1-6-1 15,5-3 0-15,-1-6 0 0,-1-8 1 16,2-4 0-16,0-5 1 0,0-4 0 16,3-4 1-16,-4-4 1 0,2-4 0 0,-2 0-1 15,-3 2 1-15,-2-1-1 0,-5 1 0 16,-3-1 1-16,0 4 0 0,-5 1 0 15,-2 1 0-15,-3 1 1 0,-2 2 1 16,-2 2 1-16,-3 1 1 0,-3 5 0 16,-4 1 1-16,-1 5 0 0,-2 4 0 15,-4 1-1-15,0 5 0 0,-1 3-2 16,1 1 0-16,-1 3-1 0,1-1-1 16,1 4 1-16,2 2-1 0,1-2 0 15,0 3 0-15,4-3 0 0,1 2 1 0,3-2-1 16,3-3 0-16,1 1 0 0,3 0-1 15,6 0 1-15,1-1 0 0,3-3-1 16,4-1 1-16,2-2-1 0,2-2 1 16,3-10 0-16,0-4-1 0,0-4 1 15,1-2 0-15,-3-1 1 0,1-4-1 0,-2-1 0 16,-2 1 0-16,-4-1 0 0,2 5 0 16,-5-2 0-16,-3 1-1 0,-6 0 0 15,-8 1 0-15,-5 0-1 0,-5 3-1 16,-9-2 0-16,-7 2-1 0,-1 1 1 15,-4 0-1-15,0 4 0 0,-2 2-1 16,-2 3 1-16,1 3 1 0,-2 4 0 16,-1 2 1-16,-2 6 0 0,5 1 2 15,-1 2 1-15,6 1 1 0,3-1 0 0,6-4 1 16,8 0 0-16,4-4-1 16,6-6 1-16,5-1-1 0,5-5 0 0,8-7-1 15,1-4-1-15,6-8 2 0,3-1 1 16,2-3 1-16,4-4 3 0,3-3 1 15,0-1 2-15,2 2 0 0,3 2 1 16,2 1-1-16,-2 2-2 0,4 1-2 16,-3 6-1-16,-2 4-2 0,-6 2-2 15,-4 6 0-15,-5 2-1 0,-5 8 0 16,-8 5-1-16,-4 10 2 0,-2 2 0 0,-4 8 3 16,-3 8 2-16,-1 5 2 0,-4 3 0 15,2 6 1-15,-3-1 0 0,1 3-2 16,-1 3-1-16,-2-2-3 0,1 1-1 15,0 1-1-15,-2-2-2 0,-1 1 0 16,1-1 0-16,-3-1-2 0,-1-5-1 16,1-6 0-16,-1-6-1 0,2-4 0 0,3-9 0 15,0-5-1-15,4-8-1 16,4-4 0-16,3-4 1 0,6-4 0 0,-1-6-1 16,6-4 0-16,2-6 0 0,0-8 1 15,2-1-2-15,1-4 1 0,0-5 0 16,1 1 0-16,1-2 2 0,1-1 2 15,0 0 1-15,0 1 2 0,-1-3 1 16,-4 1 0-16,1-1 2 0,-5 1 0 16,-1 2 2-16,-3 1 0 0,-3 5 0 0,-2 7 0 15,-1 5 1-15,-3 5-1 0,0 9 0 16,-3 3-1-16,-1 8 0 0,-4 5 0 16,3 5 1-16,-4 3 0 0,3 5 1 15,-4-1-1-15,1 6 1 0,3 2-1 16,0 1-1-16,0 0-1 0,2-1-1 15,1 4 0-15,0 0-2 0,1 3 0 16,2-2-1-16,-1 2 0 0,2 3-2 0,1 0 0 16,1-2-1-16,3-1 0 0,1 0-1 15,2-5 1-15,4-1 0 0,0-8 2 16,2-3 0-16,3-6 0 0,2-5 2 16,1-7 0-16,2-9 0 0,4-5 0 15,4-6-1-15,-1-5 1 0,3-4 1 16,1 0-1-16,-1-3 0 0,-2 2 0 15,-1-1 0-15,-5 1 0 0,-2-1 0 0,-4 1 0 16,-3-1 0-16,-2-1 1 0,-4 2-1 16,-4 0 1-16,-3 4 0 0,-2 2 1 15,-2 4 1-15,-2 3 0 0,-2 4 2 16,1 5 0-16,0 4 1 0,-1 4-1 16,2 5 1-16,-3 2 0 0,2 5 0 15,1 3 0-15,-1 2-1 0,-1 3 0 16,2 2 0-16,0 1-1 0,0 0 0 15,0 2-2-15,-1-1 0 0,0 2-2 0,-1 0 1 16,-1 3-1-16,-1 2 0 16,0 2 0-16,-2 0 0 0,0 1 0 0,-1-3 0 15,1 1 0-15,0-1 0 0,3-4 0 16,0-4 0-16,2-4 0 0,1-2 0 16,3-4-1-16,0-6 0 0,0-6 0 15,0-6 0-15,1-5 0 0,2-3 0 16,0-5 0-16,3-3 1 0,0-8 0 15,1-1 1-15,4-1-1 0,-1-2 0 0,0-3 1 16,1-1-1-16,-3 0 1 0,3 3-1 16,-2-1 1-16,-2 4-1 0,0 3 1 15,2 4 0-15,-3 4 1 0,1 5-1 16,1 7 2-16,-3 5 0 0,0 5 1 16,1 8 0-16,-3 3 1 0,0 4 0 15,0 6-1-15,0 2 0 0,-2 2-1 16,0 2 0-16,2 3-1 0,0 0 0 15,2 2 1-15,-1 1-1 0,2 2 1 0,0 0-1 16,-2 4-1-16,4 0 1 0,1 1-1 16,1-1-1-16,0-4 0 0,2 0 0 15,-2-4-1-15,6-7 1 0,-1-3-1 16,0-6 0-16,1-3 0 0,2-4 0 16,-1-6 1-16,2-4-1 0,0-2 1 15,3-6 0-15,0-3 0 0,2-6-1 16,0-1 1-16,2-1 1 0,-1-5-1 15,1-3 0-15,1-5 1 0,-2 1-1 0,-3-3 1 16,-2-2 0-16,-2 0 0 0,-2 2 0 16,-4 0 1-16,-5 1 0 0,1 3 2 15,-7 2 0-15,1-1 0 0,-5 1 2 16,-3 1-1-16,0 2 2 0,-4 2 0 16,-4 2 2-16,0 4 0 0,-1 5 1 15,-1 6-1-15,0 1 0 0,-2 1-2 0,0 3-2 16,2 2-1-16,0 2-3 0,0 3 0 15,0 1-1-15,3 4 0 0,-1 2 0 16,4 1 0-16,0 3 0 0,2 2 1 16,1 1-1-16,3 2 0 0,-2 1 0 15,3 4 0-15,1 2 0 0,4 0 0 16,1 6 0-16,3 1 0 0,2-1 0 16,7 0 0-16,1-1 0 0,5 3 0 15,1-4-1-15,6-5 1 0,3-5 0 16,0-5 0-16,-1-4-1 0,4-7 1 0,2-6 0 15,-1-4 0-15,-1-6 1 0,-2-5 0 16,2-3 0-16,3 1 1 0,-2-4 0 16,5-2 0-16,-1-4 0 0,1 1 0 15,0 4 0-15,-1-3-1 0,1 0 0 16,-6-2 0-16,-3 1 0 0,-5 1 2 0,-2 0 1 16,-5-5 1-16,-2-1 0 0,-3-2 2 15,-6-6-1-15,0 3 1 0,-4-8 0 16,-4-1-2-16,-3-2 0 0,-3-4 0 15,-2 1 0-15,-1 1-2 0,-2 2 1 16,1 6-1-16,0 5 0 0,1 5 1 16,-1 7-1-16,-1 5 1 0,1 4 0 15,-2 7-1-15,4 3 0 0,-3 2-1 16,2 5 0-16,-1 1-2 0,0 1 1 0,0 3-1 16,-1 2 0-16,1 3 0 15,-2 6 0-15,2 2 0 0,0 2 0 0,1 9 0 16,3 1 0-16,0 8 0 0,3 4 1 15,3 6-2-15,5 2 1 0,0 5 0 16,4-1 0-16,5 1 0 0,0-4-1 16,2-2 1-16,2-2 0 0,1-3-1 15,3-5 1-15,0-5 0 0,3-3-1 16,2 1 1-16,2-4-1 0,0-3 1 0,2-4-1 16,0-2 1-16,2-2-1 0,-3-4 1 15,1-3-1-15,0-5 1 0,0-4-1 16,0-5 0-16,3-3 1 0,1-6-1 15,0-6 1-15,2-4 0 0,1-2 0 16,-3-5 0-16,-1-3 0 0,-3 0 0 16,-1-1 0-16,-3 1 0 0,-4-2 0 15,-3-2 0-15,-2 0 0 0,-4-2 0 16,-3-4 0-16,-5 0 0 0,-5-5 1 0,-2-4-1 16,-4 0 1-16,-4-6-1 0,1 5 2 15,-4 1-1-15,2 3 1 0,-2 1 0 16,0 7 1-16,0 3-1 0,0 8 1 15,1 3-1-15,-1 5 1 0,-1 5 1 16,-2 5-1-16,-1 4 1 0,1 4-1 16,-1 4-1-16,-3 2 1 0,1 4-1 0,1 2-1 15,-1 5-1-15,0 2 1 16,-1 5-1-16,2 3 1 0,2 8-1 0,3 5 0 16,2 5 0-16,1 4 0 0,6 7 0 15,3 2-1-15,2 3 1 0,5 2 0 16,2 1-1-16,5-3 1 0,6-2-1 15,2-1 1-15,6-7-1 0,2-5 1 16,4-8 0-16,3-5-1 0,0-7-1 16,2-12-2-16,0-5-3 0,-3-6-4 0,1-5-10 15,-2-8-12-15,1-10-15 16,-4-3-16-16,-3-3-96 0,2-4-110 0,-1-2-253 16</inkml:trace>
</inkml:ink>
</file>

<file path=word/ink/ink9.xml><?xml version="1.0" encoding="utf-8"?>
<inkml:ink xmlns:inkml="http://www.w3.org/2003/InkML">
  <inkml:definitions>
    <inkml:context xml:id="ctx0">
      <inkml:inkSource xml:id="inkSrc0">
        <inkml:traceFormat>
          <inkml:channel name="X" type="integer" max="27648" units="cm"/>
          <inkml:channel name="Y" type="integer" max="15552" units="cm"/>
          <inkml:channel name="F" type="integer" max="2047" units="dev"/>
          <inkml:channel name="T" type="integer" max="2.14748E9" units="dev"/>
        </inkml:traceFormat>
        <inkml:channelProperties>
          <inkml:channelProperty channel="X" name="resolution" value="1000.28943" units="1/cm"/>
          <inkml:channelProperty channel="Y" name="resolution" value="1000.1286" units="1/cm"/>
          <inkml:channelProperty channel="F" name="resolution" value="0" units="1/dev"/>
          <inkml:channelProperty channel="T" name="resolution" value="1" units="1/dev"/>
        </inkml:channelProperties>
      </inkml:inkSource>
      <inkml:timestamp xml:id="ts0" timeString="2019-07-30T12:20:31.249"/>
    </inkml:context>
    <inkml:brush xml:id="br0">
      <inkml:brushProperty name="width" value="0.06667" units="cm"/>
      <inkml:brushProperty name="height" value="0.06667" units="cm"/>
      <inkml:brushProperty name="fitToCurve" value="1"/>
    </inkml:brush>
  </inkml:definitions>
  <inkml:trace contextRef="#ctx0" brushRef="#br0">180 0 401 0,'-3'2'95'0,"1"-1"1"0,-1-1-55 16,0 2-22-16,0-1-6 0,0 1-7 15,-2 4-4-15,-1 1-1 0,0 0 0 16,1 3 0-16,-2 2-1 0,1 4 1 16,-3 3-1-16,1 5 2 0,-1 1 1 15,1 4 1-15,0 1 3 0,-3 3 2 0,1 3 2 16,1-4 1-16,2 2 0 0,1 1-1 16,-1-1-1-16,4 1-3 0,1 2-1 15,7-1-3-15,-1 0-1 0,2-1-1 16,4-3 0-16,3-1-1 0,1-3-1 15,2-6 0-15,0-5 0 0,2-2 0 16,2-6 0-16,2-6 0 0,-1-9 0 0,1-6 0 16,1-5 0-16,4-7 1 0,-1-5 0 15,2-1 0-15,2-2 0 0,0 0 1 16,-2-2-1-16,-3 0 1 0,-3 3-1 16,-2 4 0-16,-7-4 0 0,-4 0 1 15,-8 3-1-15,-2 3-1 0,-7-1 1 16,-6 1 0-16,-6 3-1 0,-2 0-1 15,-7 3 1-15,-3 2-1 0,-2 4 0 16,0 6 0-16,0 4 1 0,2 3-2 0,1 6-2 16,3 3-4-16,0 2-4 0,5 1-5 15,-1 3-6-15,2-4-8 0,2 3-12 16,0-4-44-16,4-1-12 0,0 0-56 16,4-5-112-16</inkml:trace>
</inkml:ink>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bdee9fd0-24ae-43d5-a993-c229dd72aa5e" xsi:nil="true"/>
    <NotebookType xmlns="bdee9fd0-24ae-43d5-a993-c229dd72aa5e" xsi:nil="true"/>
    <FolderType xmlns="bdee9fd0-24ae-43d5-a993-c229dd72aa5e" xsi:nil="true"/>
    <Templates xmlns="bdee9fd0-24ae-43d5-a993-c229dd72aa5e" xsi:nil="true"/>
    <Owner xmlns="bdee9fd0-24ae-43d5-a993-c229dd72aa5e">
      <UserInfo>
        <DisplayName/>
        <AccountId xsi:nil="true"/>
        <AccountType/>
      </UserInfo>
    </Owner>
    <DefaultSectionNames xmlns="bdee9fd0-24ae-43d5-a993-c229dd72aa5e" xsi:nil="true"/>
    <CultureName xmlns="bdee9fd0-24ae-43d5-a993-c229dd72aa5e" xsi:nil="true"/>
    <Is_Collaboration_Space_Locked xmlns="bdee9fd0-24ae-43d5-a993-c229dd72aa5e" xsi:nil="true"/>
    <Self_Registration_Enabled xmlns="bdee9fd0-24ae-43d5-a993-c229dd72aa5e" xsi:nil="true"/>
    <SharedWithUsers xmlns="453614e0-a4e8-424c-b3ba-f2f5d346101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Students xmlns="bdee9fd0-24ae-43d5-a993-c229dd72aa5e">
      <UserInfo>
        <DisplayName/>
        <AccountId xsi:nil="true"/>
        <AccountType/>
      </UserInfo>
    </Students>
    <Has_Teacher_Only_SectionGroup xmlns="bdee9fd0-24ae-43d5-a993-c229dd72aa5e" xsi:nil="true"/>
    <Teachers xmlns="bdee9fd0-24ae-43d5-a993-c229dd72aa5e">
      <UserInfo>
        <DisplayName/>
        <AccountId xsi:nil="true"/>
        <AccountType/>
      </UserInfo>
    </Teachers>
    <Student_Groups xmlns="bdee9fd0-24ae-43d5-a993-c229dd72aa5e">
      <UserInfo>
        <DisplayName/>
        <AccountId xsi:nil="true"/>
        <AccountType/>
      </UserInfo>
    </Student_Groups>
    <Invited_Students xmlns="bdee9fd0-24ae-43d5-a993-c229dd72aa5e" xsi:nil="true"/>
    <Invited_Teachers xmlns="bdee9fd0-24ae-43d5-a993-c229dd72aa5e"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60DC7845F59C742963C7E875BC4ABCD" ma:contentTypeVersion="23" ma:contentTypeDescription="Create a new document." ma:contentTypeScope="" ma:versionID="79b2bba71be502839935500fc69d9be4">
  <xsd:schema xmlns:xsd="http://www.w3.org/2001/XMLSchema" xmlns:xs="http://www.w3.org/2001/XMLSchema" xmlns:p="http://schemas.microsoft.com/office/2006/metadata/properties" xmlns:ns3="453614e0-a4e8-424c-b3ba-f2f5d3461010" xmlns:ns4="bdee9fd0-24ae-43d5-a993-c229dd72aa5e" targetNamespace="http://schemas.microsoft.com/office/2006/metadata/properties" ma:root="true" ma:fieldsID="d7a20cb4a47dd0bf565ca98791f327cc" ns3:_="" ns4:_="">
    <xsd:import namespace="453614e0-a4e8-424c-b3ba-f2f5d3461010"/>
    <xsd:import namespace="bdee9fd0-24ae-43d5-a993-c229dd72aa5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EventHashCode" minOccurs="0"/>
                <xsd:element ref="ns4:MediaServiceGenerationTim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3614e0-a4e8-424c-b3ba-f2f5d346101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ee9fd0-24ae-43d5-a993-c229dd72aa5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NotebookType" ma:index="13" nillable="true" ma:displayName="Notebook Type" ma:internalName="NotebookType">
      <xsd:simpleType>
        <xsd:restriction base="dms:Text"/>
      </xsd:simpleType>
    </xsd:element>
    <xsd:element name="FolderType" ma:index="14" nillable="true" ma:displayName="Folder Type" ma:internalName="FolderType">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6" nillable="true" ma:displayName="Default Section Names" ma:internalName="DefaultSectionNames">
      <xsd:simpleType>
        <xsd:restriction base="dms:Note">
          <xsd:maxLength value="255"/>
        </xsd:restriction>
      </xsd:simpleType>
    </xsd:element>
    <xsd:element name="Templates" ma:index="17" nillable="true" ma:displayName="Templates" ma:internalName="Templates">
      <xsd:simpleType>
        <xsd:restriction base="dms:Note">
          <xsd:maxLength value="255"/>
        </xsd:restriction>
      </xsd:simpleType>
    </xsd:element>
    <xsd:element name="CultureName" ma:index="18" nillable="true" ma:displayName="Culture Name" ma:internalName="CultureName">
      <xsd:simpleType>
        <xsd:restriction base="dms:Text"/>
      </xsd:simpleType>
    </xsd:element>
    <xsd:element name="AppVersion" ma:index="19" nillable="true" ma:displayName="App Version" ma:internalName="AppVersion">
      <xsd:simpleType>
        <xsd:restriction base="dms:Text"/>
      </xsd:simpleType>
    </xsd:element>
    <xsd:element name="Teachers" ma:index="20"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1"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2"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3" nillable="true" ma:displayName="Invited Teachers" ma:internalName="Invited_Teachers">
      <xsd:simpleType>
        <xsd:restriction base="dms:Note">
          <xsd:maxLength value="255"/>
        </xsd:restriction>
      </xsd:simpleType>
    </xsd:element>
    <xsd:element name="Invited_Students" ma:index="24" nillable="true" ma:displayName="Invited Students" ma:internalName="Invited_Students">
      <xsd:simpleType>
        <xsd:restriction base="dms:Note">
          <xsd:maxLength value="255"/>
        </xsd:restriction>
      </xsd:simpleType>
    </xsd:element>
    <xsd:element name="Self_Registration_Enabled" ma:index="25" nillable="true" ma:displayName="Self Registration Enabled" ma:internalName="Self_Registration_Enabled">
      <xsd:simpleType>
        <xsd:restriction base="dms:Boolean"/>
      </xsd:simpleType>
    </xsd:element>
    <xsd:element name="Has_Teacher_Only_SectionGroup" ma:index="26" nillable="true" ma:displayName="Has Teacher Only SectionGroup" ma:internalName="Has_Teacher_Only_SectionGroup">
      <xsd:simpleType>
        <xsd:restriction base="dms:Boolean"/>
      </xsd:simpleType>
    </xsd:element>
    <xsd:element name="Is_Collaboration_Space_Locked" ma:index="27" nillable="true" ma:displayName="Is Collaboration Space Locked" ma:internalName="Is_Collaboration_Space_Locked">
      <xsd:simpleType>
        <xsd:restriction base="dms:Boolean"/>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DateTaken" ma:index="3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purl.org/dc/terms/"/>
    <ds:schemaRef ds:uri="http://schemas.openxmlformats.org/package/2006/metadata/core-properties"/>
    <ds:schemaRef ds:uri="bdee9fd0-24ae-43d5-a993-c229dd72aa5e"/>
    <ds:schemaRef ds:uri="http://schemas.microsoft.com/office/2006/documentManagement/types"/>
    <ds:schemaRef ds:uri="http://schemas.microsoft.com/office/infopath/2007/PartnerControls"/>
    <ds:schemaRef ds:uri="http://purl.org/dc/elements/1.1/"/>
    <ds:schemaRef ds:uri="http://schemas.microsoft.com/office/2006/metadata/properties"/>
    <ds:schemaRef ds:uri="453614e0-a4e8-424c-b3ba-f2f5d3461010"/>
    <ds:schemaRef ds:uri="http://www.w3.org/XML/1998/namespace"/>
    <ds:schemaRef ds:uri="http://purl.org/dc/dcmitype/"/>
  </ds:schemaRefs>
</ds:datastoreItem>
</file>

<file path=customXml/itemProps4.xml><?xml version="1.0" encoding="utf-8"?>
<ds:datastoreItem xmlns:ds="http://schemas.openxmlformats.org/officeDocument/2006/customXml" ds:itemID="{05C1BB2C-64E0-4C1E-A872-CBFA2DF8AF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3614e0-a4e8-424c-b3ba-f2f5d3461010"/>
    <ds:schemaRef ds:uri="bdee9fd0-24ae-43d5-a993-c229dd72aa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5B6CD7C-D6E6-4E44-ADE8-F8BC059B5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21</Pages>
  <Words>5532</Words>
  <Characters>31534</Characters>
  <Application>Microsoft Office Word</Application>
  <DocSecurity>4</DocSecurity>
  <Lines>262</Lines>
  <Paragraphs>73</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36993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O'connell, Katie E.</cp:lastModifiedBy>
  <cp:revision>2</cp:revision>
  <cp:lastPrinted>2019-07-01T14:22:00Z</cp:lastPrinted>
  <dcterms:created xsi:type="dcterms:W3CDTF">2019-07-30T12:32:00Z</dcterms:created>
  <dcterms:modified xsi:type="dcterms:W3CDTF">2019-07-30T12:32:00Z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0x010100160DC7845F59C742963C7E875BC4ABCD</vt:lpwstr>
  </property>
  <property fmtid="{D5CDD505-2E9C-101B-9397-08002B2CF9AE}" pid="3" name="AuthorIds_UIVersion_3072">
    <vt:lpwstr>29</vt:lpwstr>
  </property>
</Properties>
</file>